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E80A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AAAFBFC" w14:textId="69109332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C72B75">
        <w:rPr>
          <w:rFonts w:ascii="Times New Roman" w:hAnsi="Times New Roman"/>
          <w:b/>
        </w:rPr>
        <w:t>5</w:t>
      </w:r>
      <w:r w:rsidR="00640CB2" w:rsidRPr="00640CB2">
        <w:rPr>
          <w:rFonts w:ascii="Times New Roman" w:hAnsi="Times New Roman"/>
          <w:b/>
        </w:rPr>
        <w:t>.2021.PN</w:t>
      </w:r>
    </w:p>
    <w:p w14:paraId="1C91C08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E94981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14:paraId="459AC2E1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5D33117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14:paraId="0B33143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19B957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8C0D58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8CBC4A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4502A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E82B5E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789297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408D68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21AF58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F48FE0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40CB2" w:rsidRPr="00110593" w14:paraId="56814A6B" w14:textId="77777777" w:rsidTr="003172AB">
        <w:tc>
          <w:tcPr>
            <w:tcW w:w="9212" w:type="dxa"/>
            <w:shd w:val="clear" w:color="auto" w:fill="D9D9D9"/>
          </w:tcPr>
          <w:p w14:paraId="3E4613CE" w14:textId="77777777"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72A7B2" w14:textId="77777777"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40CB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469813AE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37E702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2A607AD" w14:textId="77777777"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910CB2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44E80AB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2AAF05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2D43498" w14:textId="610238E4" w:rsidR="005434B3" w:rsidRPr="00C72B75" w:rsidRDefault="00431C07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72B75">
        <w:rPr>
          <w:rFonts w:ascii="Times New Roman" w:hAnsi="Times New Roman"/>
          <w:b/>
          <w:sz w:val="24"/>
          <w:szCs w:val="24"/>
        </w:rPr>
        <w:t>„</w:t>
      </w:r>
      <w:r w:rsidR="00C72B75" w:rsidRPr="00C72B75">
        <w:rPr>
          <w:rFonts w:ascii="Times New Roman" w:hAnsi="Times New Roman"/>
          <w:b/>
          <w:sz w:val="24"/>
          <w:szCs w:val="24"/>
        </w:rPr>
        <w:t>Budowa SPZOZ w Wolicy gm. Chęciny</w:t>
      </w:r>
      <w:r w:rsidRPr="00C72B75">
        <w:rPr>
          <w:rFonts w:ascii="Times New Roman" w:hAnsi="Times New Roman"/>
          <w:b/>
          <w:sz w:val="24"/>
          <w:szCs w:val="24"/>
        </w:rPr>
        <w:t>”</w:t>
      </w:r>
    </w:p>
    <w:p w14:paraId="31F27B0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663373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71D0AB4D" w14:textId="77777777"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D4891B8" w14:textId="77777777"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140B3DA7" w14:textId="77777777"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E48E23F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1D1C55AB" w14:textId="77777777"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630F3F3C" w14:textId="77777777"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F9D0E3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CCF8A7A" w14:textId="77777777"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01004763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BF450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C71F5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0B1C9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55C53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7BDDC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F8968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BB3948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355F70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3F1B3C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A8AF85E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B4CC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F98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7F8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1EB21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CA2C9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CC4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3821EFA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4466A80E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149EFD6" w14:textId="77777777"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82BAE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E495223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DE0EC4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D5E27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05D0A28" w14:textId="77777777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C5B52BC" w14:textId="77777777" w:rsidR="00D55F4D" w:rsidRDefault="00D55F4D" w:rsidP="00D55F4D"/>
    <w:p w14:paraId="4681C499" w14:textId="77777777"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7B5FF44D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2B2C1C3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5642652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C2EA151" w14:textId="77777777"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8F1CC" w14:textId="77777777" w:rsidR="00794FDC" w:rsidRDefault="00794FDC" w:rsidP="0038231F">
      <w:pPr>
        <w:spacing w:after="0" w:line="240" w:lineRule="auto"/>
      </w:pPr>
      <w:r>
        <w:separator/>
      </w:r>
    </w:p>
  </w:endnote>
  <w:endnote w:type="continuationSeparator" w:id="0">
    <w:p w14:paraId="71E839E9" w14:textId="77777777" w:rsidR="00794FDC" w:rsidRDefault="00794F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059D" w14:textId="77777777" w:rsidR="00640CB2" w:rsidRDefault="00640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CFA8" w14:textId="77777777" w:rsidR="00F8042D" w:rsidRDefault="00F8042D">
    <w:pPr>
      <w:pStyle w:val="Stopka"/>
      <w:jc w:val="right"/>
    </w:pPr>
    <w:r>
      <w:t xml:space="preserve">Strona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1</w:t>
    </w:r>
    <w:r w:rsidR="00046CC9">
      <w:rPr>
        <w:b/>
        <w:bCs/>
        <w:sz w:val="24"/>
        <w:szCs w:val="24"/>
      </w:rPr>
      <w:fldChar w:fldCharType="end"/>
    </w:r>
    <w:r>
      <w:t xml:space="preserve"> z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2</w:t>
    </w:r>
    <w:r w:rsidR="00046CC9">
      <w:rPr>
        <w:b/>
        <w:bCs/>
        <w:sz w:val="24"/>
        <w:szCs w:val="24"/>
      </w:rPr>
      <w:fldChar w:fldCharType="end"/>
    </w:r>
  </w:p>
  <w:p w14:paraId="31055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D4F28" w14:textId="77777777" w:rsidR="00640CB2" w:rsidRDefault="00640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8908F" w14:textId="77777777" w:rsidR="00794FDC" w:rsidRDefault="00794FDC" w:rsidP="0038231F">
      <w:pPr>
        <w:spacing w:after="0" w:line="240" w:lineRule="auto"/>
      </w:pPr>
      <w:r>
        <w:separator/>
      </w:r>
    </w:p>
  </w:footnote>
  <w:footnote w:type="continuationSeparator" w:id="0">
    <w:p w14:paraId="7C861566" w14:textId="77777777" w:rsidR="00794FDC" w:rsidRDefault="00794F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D23B7" w14:textId="77777777" w:rsidR="00640CB2" w:rsidRDefault="00640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AB5E" w14:textId="77777777" w:rsidR="00640CB2" w:rsidRDefault="00640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DF672" w14:textId="77777777" w:rsidR="00640CB2" w:rsidRDefault="00640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CB2"/>
    <w:rsid w:val="000227FA"/>
    <w:rsid w:val="00023477"/>
    <w:rsid w:val="000247FF"/>
    <w:rsid w:val="00025C8D"/>
    <w:rsid w:val="000303EE"/>
    <w:rsid w:val="00046CC9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2257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86A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B5A52"/>
    <w:rsid w:val="006F0034"/>
    <w:rsid w:val="006F3D32"/>
    <w:rsid w:val="007020CC"/>
    <w:rsid w:val="00710937"/>
    <w:rsid w:val="007118F0"/>
    <w:rsid w:val="0072560B"/>
    <w:rsid w:val="00746532"/>
    <w:rsid w:val="00751725"/>
    <w:rsid w:val="00756C8F"/>
    <w:rsid w:val="00757EFB"/>
    <w:rsid w:val="007840F2"/>
    <w:rsid w:val="00793262"/>
    <w:rsid w:val="007936D6"/>
    <w:rsid w:val="00794FDC"/>
    <w:rsid w:val="007961C8"/>
    <w:rsid w:val="007B01C8"/>
    <w:rsid w:val="007B155E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2B75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D9FD7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11851-A04B-4B90-9AD1-838DCC20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7</cp:revision>
  <cp:lastPrinted>2021-05-19T12:26:00Z</cp:lastPrinted>
  <dcterms:created xsi:type="dcterms:W3CDTF">2021-04-20T08:53:00Z</dcterms:created>
  <dcterms:modified xsi:type="dcterms:W3CDTF">2021-07-20T09:47:00Z</dcterms:modified>
</cp:coreProperties>
</file>