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03B2" w:rsidRDefault="00C303B2" w:rsidP="00C303B2">
      <w:pPr>
        <w:tabs>
          <w:tab w:val="left" w:pos="694"/>
          <w:tab w:val="right" w:pos="9000"/>
        </w:tabs>
      </w:pPr>
      <w:r>
        <w:rPr>
          <w:noProof/>
        </w:rPr>
        <w:pict>
          <v:roundrect id="_x0000_s1026" style="position:absolute;margin-left:.5pt;margin-top:-1.7pt;width:162pt;height:1in;z-index:251656192" arcsize="10923f"/>
        </w:pict>
      </w:r>
    </w:p>
    <w:p w:rsidR="00C303B2" w:rsidRDefault="00C303B2" w:rsidP="00C303B2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5A39E3" w:rsidRPr="005A39E3">
        <w:rPr>
          <w:b/>
          <w:sz w:val="24"/>
          <w:szCs w:val="24"/>
        </w:rPr>
        <w:t>5</w:t>
      </w:r>
    </w:p>
    <w:p w:rsidR="00C303B2" w:rsidRDefault="00C303B2" w:rsidP="00C303B2">
      <w:pPr>
        <w:tabs>
          <w:tab w:val="right" w:pos="9000"/>
        </w:tabs>
        <w:rPr>
          <w:b/>
        </w:rPr>
      </w:pPr>
    </w:p>
    <w:p w:rsidR="00C303B2" w:rsidRDefault="00C303B2" w:rsidP="00C303B2">
      <w:pPr>
        <w:tabs>
          <w:tab w:val="right" w:pos="9000"/>
        </w:tabs>
        <w:rPr>
          <w:b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7pt;margin-top:5.7pt;width:121.65pt;height:9.15pt;z-index:251657216" stroked="f">
            <v:textbox style="mso-next-textbox:#_x0000_s1027" inset="0,0,0,0">
              <w:txbxContent>
                <w:p w:rsidR="00C303B2" w:rsidRDefault="00C303B2" w:rsidP="00C303B2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C303B2" w:rsidRDefault="00C303B2" w:rsidP="00C303B2">
      <w:pPr>
        <w:tabs>
          <w:tab w:val="right" w:pos="9000"/>
        </w:tabs>
        <w:rPr>
          <w:b/>
        </w:rPr>
      </w:pPr>
    </w:p>
    <w:p w:rsidR="00C303B2" w:rsidRDefault="00C303B2" w:rsidP="00C303B2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DC0FEA" w:rsidRDefault="00DC0FEA" w:rsidP="00DC0FEA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OSÓB SKIEROWANYCH DO REALIZACJI ZAMÓWIENIA</w:t>
      </w:r>
    </w:p>
    <w:p w:rsidR="00DC0FEA" w:rsidRDefault="00DC0FEA" w:rsidP="00DC0FEA">
      <w:pPr>
        <w:tabs>
          <w:tab w:val="right" w:pos="9000"/>
        </w:tabs>
        <w:rPr>
          <w:b/>
          <w:sz w:val="32"/>
        </w:rPr>
      </w:pPr>
    </w:p>
    <w:p w:rsidR="00DC0FEA" w:rsidRDefault="00DC0FEA" w:rsidP="00DC0FE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DC0FEA" w:rsidRDefault="00DC0FEA" w:rsidP="00DC0FE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C0FEA" w:rsidRDefault="00DC0FEA" w:rsidP="00DC0FEA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Usługa organizacji startów sekcji wyczynowych AZS AGH Kraków w rozgrywkach ligowych w sezonie 202</w:t>
      </w:r>
      <w:r w:rsidR="00F51334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/2</w:t>
      </w:r>
      <w:r w:rsidR="00F51334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- Kc-zp.272-</w:t>
      </w:r>
      <w:r w:rsidR="00F51334">
        <w:rPr>
          <w:b/>
          <w:sz w:val="22"/>
          <w:szCs w:val="22"/>
        </w:rPr>
        <w:t>259/21</w:t>
      </w:r>
      <w:bookmarkStart w:id="0" w:name="_GoBack"/>
      <w:bookmarkEnd w:id="0"/>
      <w:r>
        <w:rPr>
          <w:b/>
          <w:sz w:val="22"/>
          <w:szCs w:val="22"/>
        </w:rPr>
        <w:t>.</w:t>
      </w:r>
    </w:p>
    <w:p w:rsidR="00DC0FEA" w:rsidRDefault="00DC0FEA" w:rsidP="00DC0FEA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Tryb: przetarg nieograniczony</w:t>
      </w: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 -  ZADANIE NR 1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247"/>
        <w:gridCol w:w="2695"/>
      </w:tblGrid>
      <w:tr w:rsidR="00DC0FEA" w:rsidTr="00DC0FEA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5.1.3 SIWZ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DC0FEA" w:rsidTr="00DC0FEA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</w:pPr>
            <w:r>
              <w:t>Posiada  wykształcenie minimum instruktora siatkówki oraz posiada uprawnienia do prowadzenia drużyn seniorskich w siatkówce</w:t>
            </w:r>
            <w:r>
              <w:rPr>
                <w:highlight w:val="yellow"/>
              </w:rPr>
              <w:t xml:space="preserve"> 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 nr uprawnień, data wystawienia uprawnień, podmiot nadający uprawnienia)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DC0FEA" w:rsidTr="00DC0FEA">
        <w:trPr>
          <w:trHeight w:val="162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(II 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</w:pPr>
            <w:r>
              <w:t xml:space="preserve">Posiada  wykształcenie minimum instruktora siatkówki </w:t>
            </w:r>
          </w:p>
          <w:p w:rsidR="00DC0FEA" w:rsidRDefault="00DC0FEA">
            <w:pPr>
              <w:tabs>
                <w:tab w:val="left" w:pos="0"/>
              </w:tabs>
            </w:pPr>
            <w:r>
              <w:rPr>
                <w:highlight w:val="yellow"/>
              </w:rPr>
              <w:t>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DC0FEA" w:rsidRDefault="00DC0FEA" w:rsidP="00DC0FEA">
      <w:pPr>
        <w:spacing w:line="360" w:lineRule="auto"/>
        <w:jc w:val="both"/>
        <w:rPr>
          <w:b/>
        </w:rPr>
      </w:pPr>
      <w:r>
        <w:rPr>
          <w:color w:val="000000"/>
        </w:rPr>
        <w:t>*niewłaściwe skreślić.</w:t>
      </w:r>
    </w:p>
    <w:p w:rsidR="00DC0FEA" w:rsidRDefault="00DC0FEA" w:rsidP="00DC0FEA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- ZADANIE NR 2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247"/>
        <w:gridCol w:w="2695"/>
      </w:tblGrid>
      <w:tr w:rsidR="00DC0FEA" w:rsidTr="00DC0FEA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5.1.3 SIWZ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DC0FEA" w:rsidTr="00DC0FEA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</w:pPr>
            <w:r>
              <w:t>Posiada wykształcenie minimum instruktora koszykówki lub licencję trenerską klasy A, wydaną przez Polski Związek Koszykówki lub przez Europejską Federację Koszykówki oraz posiada uprawnienia do prowadzenia drużyn seniorskich w I lidze koszykówki mężczyzn</w:t>
            </w:r>
            <w:r>
              <w:rPr>
                <w:highlight w:val="yellow"/>
              </w:rPr>
              <w:t xml:space="preserve"> 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 nr uprawnień, data wystawienia uprawnień, podmiot nadający uprawnienia)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DC0FEA" w:rsidTr="00DC0FEA">
        <w:trPr>
          <w:trHeight w:val="162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(II 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</w:pPr>
            <w:r>
              <w:t xml:space="preserve">Posiada  wykształcenie minimum instruktora koszykówki </w:t>
            </w:r>
          </w:p>
          <w:p w:rsidR="00DC0FEA" w:rsidRDefault="00DC0FEA">
            <w:pPr>
              <w:tabs>
                <w:tab w:val="left" w:pos="0"/>
              </w:tabs>
            </w:pPr>
            <w:r>
              <w:rPr>
                <w:highlight w:val="yellow"/>
              </w:rPr>
              <w:t>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color w:val="000000"/>
        </w:rPr>
        <w:t>*niewłaściwe skreślić.</w:t>
      </w: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DC0FEA" w:rsidRPr="000B1C55" w:rsidRDefault="00DC0FEA" w:rsidP="000B1C55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- ZADANIE NR 3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247"/>
        <w:gridCol w:w="2695"/>
      </w:tblGrid>
      <w:tr w:rsidR="00DC0FEA" w:rsidTr="00DC0FEA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5.1.3 SIWZ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DC0FEA" w:rsidTr="00DC0FEA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</w:pPr>
            <w:r>
              <w:t xml:space="preserve">Posiada  uprawnienia trenera do prowadzenia sekcji pływania wydane przez Polski Związek Pływacki lub Ministerstwo Sportu i Turystyki lub Europejską Federację Pływacką - </w:t>
            </w:r>
            <w:r>
              <w:rPr>
                <w:highlight w:val="yellow"/>
              </w:rPr>
              <w:t>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 nazwa uprawnień, nr uprawnień, data wystawienia uprawnień, podmiot nadający uprawnienia)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DC0FEA" w:rsidRDefault="00DC0FEA" w:rsidP="00DC0FEA">
      <w:pPr>
        <w:spacing w:line="360" w:lineRule="auto"/>
        <w:jc w:val="both"/>
        <w:rPr>
          <w:b/>
        </w:rPr>
      </w:pPr>
      <w:r>
        <w:rPr>
          <w:color w:val="000000"/>
        </w:rPr>
        <w:t>*niewłaściwe skreślić.</w:t>
      </w:r>
    </w:p>
    <w:p w:rsidR="00DC0FEA" w:rsidRDefault="00DC0FEA" w:rsidP="00DC0FEA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0B1C55" w:rsidRDefault="000B1C55" w:rsidP="00DC0FEA">
      <w:pPr>
        <w:tabs>
          <w:tab w:val="left" w:pos="0"/>
        </w:tabs>
        <w:spacing w:line="276" w:lineRule="auto"/>
        <w:jc w:val="both"/>
      </w:pP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- ZADANIE NR 4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5602"/>
        <w:gridCol w:w="2836"/>
      </w:tblGrid>
      <w:tr w:rsidR="00DC0FEA" w:rsidTr="00DC0FEA">
        <w:trPr>
          <w:trHeight w:val="21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5.1.3 SIWZ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DC0FEA" w:rsidTr="00DC0FEA">
        <w:trPr>
          <w:trHeight w:val="192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>Posiada  uprawnienia trenera minimum I klasy do prowadzenia drużyn seniorskich w badmintonie, wydane przez Polski Związek Badmintona lub Międzynarodową Federację Badmintona</w:t>
            </w:r>
            <w:r>
              <w:rPr>
                <w:highlight w:val="yellow"/>
              </w:rPr>
              <w:t xml:space="preserve"> </w:t>
            </w:r>
          </w:p>
          <w:p w:rsidR="00DC0FEA" w:rsidRDefault="00DC0FEA">
            <w:pPr>
              <w:tabs>
                <w:tab w:val="left" w:pos="0"/>
              </w:tabs>
              <w:jc w:val="both"/>
            </w:pPr>
            <w:r>
              <w:rPr>
                <w:highlight w:val="yellow"/>
              </w:rPr>
              <w:t>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  <w:jc w:val="both"/>
            </w:pPr>
            <w:r>
              <w:t>- …………………………………. (nazwa uprawnień, nr uprawnień, data wystawienia uprawnień, podmiot nadający uprawnienia)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DC0FEA" w:rsidRDefault="00DC0FEA" w:rsidP="00DC0FEA">
      <w:pPr>
        <w:spacing w:line="360" w:lineRule="auto"/>
        <w:jc w:val="both"/>
        <w:rPr>
          <w:color w:val="000000"/>
        </w:rPr>
      </w:pPr>
      <w:r>
        <w:rPr>
          <w:color w:val="000000"/>
        </w:rPr>
        <w:t>*niewłaściwe skreślić.</w:t>
      </w:r>
    </w:p>
    <w:p w:rsidR="00DC0FEA" w:rsidRDefault="00DC0FEA" w:rsidP="00DC0FEA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  <w:r>
        <w:tab/>
      </w:r>
      <w:r>
        <w:tab/>
      </w:r>
      <w:r>
        <w:tab/>
      </w:r>
      <w:r>
        <w:tab/>
      </w:r>
      <w:r>
        <w:tab/>
      </w:r>
    </w:p>
    <w:p w:rsidR="00DC0FEA" w:rsidRDefault="00DC0FEA" w:rsidP="00DC0FEA"/>
    <w:p w:rsidR="00DC0FEA" w:rsidRDefault="00DC0FEA" w:rsidP="00DC0FEA">
      <w:pPr>
        <w:tabs>
          <w:tab w:val="left" w:pos="0"/>
          <w:tab w:val="left" w:pos="7371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-  ZADANIE NR 5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389"/>
        <w:gridCol w:w="2553"/>
      </w:tblGrid>
      <w:tr w:rsidR="00DC0FEA" w:rsidTr="00DC0FEA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5.1.3 SIWZ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DC0FEA" w:rsidTr="00DC0FEA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(I trener)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</w:pPr>
            <w:r>
              <w:t xml:space="preserve">Posiada wykształcenie minimum instruktora piłki ręcznej lub uprawnienia do prowadzenia drużyny w rozgrywkach II ligi piłki ręcznej lub licencję trenerską klasy </w:t>
            </w:r>
            <w:r>
              <w:rPr>
                <w:highlight w:val="yellow"/>
              </w:rPr>
              <w:t>……..</w:t>
            </w:r>
            <w:r>
              <w:t xml:space="preserve"> wydaną przez ZPRP lub MZPR</w:t>
            </w:r>
            <w:r>
              <w:rPr>
                <w:highlight w:val="yellow"/>
              </w:rPr>
              <w:t xml:space="preserve"> 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  <w:jc w:val="both"/>
            </w:pPr>
            <w:r>
              <w:t>- …………………………………. ( nr uprawnień, data wystawienia uprawnień, podmiot nadający uprawnienia)</w:t>
            </w:r>
          </w:p>
          <w:p w:rsidR="00DC0FEA" w:rsidRDefault="00DC0FEA">
            <w:pPr>
              <w:spacing w:before="60" w:after="120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DC0FEA" w:rsidTr="00DC0FEA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(II trener)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</w:pPr>
            <w:r>
              <w:t xml:space="preserve">Posiada wykształcenie minimum instruktora piłki ręcznej lub licencję trenerską klasy </w:t>
            </w:r>
            <w:r>
              <w:rPr>
                <w:highlight w:val="yellow"/>
              </w:rPr>
              <w:t>………</w:t>
            </w:r>
            <w:r>
              <w:t xml:space="preserve"> wydaną przez ZPRP lub MZPR</w:t>
            </w:r>
            <w:r>
              <w:rPr>
                <w:highlight w:val="yellow"/>
              </w:rPr>
              <w:t xml:space="preserve"> 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  <w:jc w:val="both"/>
            </w:pPr>
            <w:r>
              <w:t>- …………………………………. ( nr uprawnień, data wystawienia uprawnień, podmiot nadający uprawnienia)</w:t>
            </w:r>
          </w:p>
          <w:p w:rsidR="00DC0FEA" w:rsidRDefault="00DC0FEA">
            <w:pPr>
              <w:tabs>
                <w:tab w:val="left" w:pos="0"/>
              </w:tabs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DC0FEA" w:rsidRDefault="00DC0FEA" w:rsidP="00DC0FEA">
      <w:pPr>
        <w:spacing w:line="360" w:lineRule="auto"/>
        <w:jc w:val="both"/>
        <w:rPr>
          <w:color w:val="000000"/>
        </w:rPr>
      </w:pPr>
      <w:r>
        <w:rPr>
          <w:color w:val="000000"/>
        </w:rPr>
        <w:t>*niewłaściwe skreślić.</w:t>
      </w:r>
    </w:p>
    <w:p w:rsidR="00DC0FEA" w:rsidRDefault="00DC0FEA" w:rsidP="00DC0FEA">
      <w:pPr>
        <w:jc w:val="both"/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  <w:r>
        <w:tab/>
      </w:r>
      <w:r>
        <w:tab/>
      </w:r>
      <w:r>
        <w:tab/>
      </w:r>
    </w:p>
    <w:p w:rsidR="00DC0FEA" w:rsidRPr="00DC0FEA" w:rsidRDefault="00DC0FEA" w:rsidP="00DC0FEA">
      <w:pPr>
        <w:jc w:val="both"/>
        <w:rPr>
          <w:sz w:val="22"/>
          <w:szCs w:val="22"/>
        </w:rPr>
      </w:pPr>
      <w:r w:rsidRPr="00DC0FEA">
        <w:rPr>
          <w:b/>
          <w:color w:val="FF0000"/>
          <w:sz w:val="24"/>
          <w:szCs w:val="24"/>
        </w:rPr>
        <w:t>Dokument należy sporządzić w postaci elektronicznej i podpisać kwalifikowanym podpisem elektronicznym.</w:t>
      </w:r>
    </w:p>
    <w:p w:rsidR="00DC0FEA" w:rsidRPr="00DC0FEA" w:rsidRDefault="00DC0FEA" w:rsidP="00DC0FEA"/>
    <w:p w:rsidR="00DC0FEA" w:rsidRDefault="00DC0FEA" w:rsidP="00DC0FEA">
      <w:pPr>
        <w:jc w:val="both"/>
      </w:pPr>
      <w:r>
        <w:rPr>
          <w:vertAlign w:val="superscript"/>
        </w:rPr>
        <w:t>1</w:t>
      </w:r>
      <w:r>
        <w:t xml:space="preserve"> Należy podać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DC0FEA" w:rsidRDefault="00DC0FEA" w:rsidP="00DC0FEA"/>
    <w:p w:rsidR="00DC0FEA" w:rsidRDefault="00DC0FEA" w:rsidP="00DC0FEA">
      <w:pPr>
        <w:tabs>
          <w:tab w:val="right" w:pos="9000"/>
        </w:tabs>
        <w:rPr>
          <w:b/>
          <w:sz w:val="28"/>
          <w:szCs w:val="28"/>
        </w:rPr>
      </w:pPr>
    </w:p>
    <w:sectPr w:rsidR="00DC0F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C35" w:rsidRDefault="00467C35">
      <w:r>
        <w:separator/>
      </w:r>
    </w:p>
  </w:endnote>
  <w:endnote w:type="continuationSeparator" w:id="0">
    <w:p w:rsidR="00467C35" w:rsidRDefault="00467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9E3" w:rsidRDefault="005A39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9E3" w:rsidRDefault="005A39E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9E3" w:rsidRDefault="005A39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C35" w:rsidRDefault="00467C35">
      <w:r>
        <w:separator/>
      </w:r>
    </w:p>
  </w:footnote>
  <w:footnote w:type="continuationSeparator" w:id="0">
    <w:p w:rsidR="00467C35" w:rsidRDefault="00467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9E3" w:rsidRDefault="005A39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9E3" w:rsidRDefault="005A39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7C35"/>
    <w:rsid w:val="000B1C55"/>
    <w:rsid w:val="002328A0"/>
    <w:rsid w:val="002A7F51"/>
    <w:rsid w:val="00467C35"/>
    <w:rsid w:val="00527F15"/>
    <w:rsid w:val="005A39E3"/>
    <w:rsid w:val="008539D0"/>
    <w:rsid w:val="008E4A55"/>
    <w:rsid w:val="008E66F9"/>
    <w:rsid w:val="009E4F5D"/>
    <w:rsid w:val="00B33027"/>
    <w:rsid w:val="00C303B2"/>
    <w:rsid w:val="00DC0FEA"/>
    <w:rsid w:val="00F04CB8"/>
    <w:rsid w:val="00F21267"/>
    <w:rsid w:val="00F51334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3625995A"/>
  <w15:chartTrackingRefBased/>
  <w15:docId w15:val="{DA62476B-EEFD-410E-8B93-2D46C3CAA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303B2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A39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39E3"/>
  </w:style>
  <w:style w:type="paragraph" w:styleId="Tekstprzypisudolnego">
    <w:name w:val="footnote text"/>
    <w:basedOn w:val="Normalny"/>
    <w:link w:val="TekstprzypisudolnegoZnak"/>
    <w:semiHidden/>
    <w:unhideWhenUsed/>
    <w:rsid w:val="00DC0FE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C0F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93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697</Words>
  <Characters>4753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2021-07-14T09:50:00Z</dcterms:created>
  <dcterms:modified xsi:type="dcterms:W3CDTF">2021-07-14T09:50:00Z</dcterms:modified>
</cp:coreProperties>
</file>