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E1B" w:rsidRDefault="00E12E1B" w:rsidP="006676AE">
      <w:pPr>
        <w:pStyle w:val="Nagwek4"/>
        <w:rPr>
          <w:bCs/>
          <w:i w:val="0"/>
          <w:sz w:val="22"/>
          <w:szCs w:val="22"/>
        </w:rPr>
      </w:pPr>
    </w:p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C3057" w:rsidRPr="002C3057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C3057" w:rsidRPr="002C3057">
        <w:rPr>
          <w:rFonts w:ascii="Times New Roman" w:hAnsi="Times New Roman"/>
          <w:b/>
        </w:rPr>
        <w:t>ZP/U-18/21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3057" w:rsidRPr="002C305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3057" w:rsidRPr="002C305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C3057" w:rsidRPr="002C305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C3057" w:rsidRPr="002C305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C3057" w:rsidRPr="002C305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C3057" w:rsidRPr="00110593" w:rsidTr="00600E05">
        <w:tc>
          <w:tcPr>
            <w:tcW w:w="9212" w:type="dxa"/>
            <w:shd w:val="clear" w:color="auto" w:fill="D9D9D9"/>
          </w:tcPr>
          <w:p w:rsidR="002C3057" w:rsidRPr="00110593" w:rsidRDefault="002C3057" w:rsidP="00600E0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C3057" w:rsidRPr="00110593" w:rsidRDefault="002C3057" w:rsidP="00600E0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C305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C3057" w:rsidRPr="00110593" w:rsidRDefault="002C3057" w:rsidP="00600E0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C3057" w:rsidRPr="00110593" w:rsidRDefault="002C3057" w:rsidP="00600E0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2C3057" w:rsidRPr="002C3057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C3057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C3057">
        <w:rPr>
          <w:rFonts w:ascii="Times New Roman" w:hAnsi="Times New Roman"/>
          <w:b/>
        </w:rPr>
        <w:t xml:space="preserve">Pełnienie nadzoru inwestorskiego nad realizacją zad.: Roboty budowlane zw. z: Dostosowaniem wejścia do budynku siedziby Pełnomocnika Rektora ds. </w:t>
      </w:r>
      <w:proofErr w:type="spellStart"/>
      <w:r w:rsidRPr="002C3057">
        <w:rPr>
          <w:rFonts w:ascii="Times New Roman" w:hAnsi="Times New Roman"/>
          <w:b/>
        </w:rPr>
        <w:t>OzN</w:t>
      </w:r>
      <w:proofErr w:type="spellEnd"/>
      <w:r w:rsidRPr="002C3057">
        <w:rPr>
          <w:rFonts w:ascii="Times New Roman" w:hAnsi="Times New Roman"/>
          <w:b/>
        </w:rPr>
        <w:t xml:space="preserve"> i BON do potrzeb </w:t>
      </w:r>
      <w:proofErr w:type="spellStart"/>
      <w:r w:rsidRPr="002C3057">
        <w:rPr>
          <w:rFonts w:ascii="Times New Roman" w:hAnsi="Times New Roman"/>
          <w:b/>
        </w:rPr>
        <w:t>OzN</w:t>
      </w:r>
      <w:proofErr w:type="spellEnd"/>
      <w:r w:rsidRPr="002C3057">
        <w:rPr>
          <w:rFonts w:ascii="Times New Roman" w:hAnsi="Times New Roman"/>
          <w:b/>
        </w:rPr>
        <w:t xml:space="preserve"> w ramach projektu UDOS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710937" w:rsidRPr="00292198" w:rsidRDefault="00C113BF" w:rsidP="00237EC0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60F6F" w:rsidRDefault="00660F6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60F6F" w:rsidRDefault="00660F6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60F6F" w:rsidRDefault="00660F6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37EC0" w:rsidRDefault="00237EC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37EC0" w:rsidRDefault="00237EC0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660F6F" w:rsidRPr="000247FF" w:rsidRDefault="00660F6F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632" w:rsidRDefault="00944632" w:rsidP="0038231F">
      <w:pPr>
        <w:spacing w:after="0" w:line="240" w:lineRule="auto"/>
      </w:pPr>
      <w:r>
        <w:separator/>
      </w:r>
    </w:p>
  </w:endnote>
  <w:endnote w:type="continuationSeparator" w:id="0">
    <w:p w:rsidR="00944632" w:rsidRDefault="009446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057" w:rsidRDefault="002C3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7EC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7EC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237EC0">
    <w:pPr>
      <w:pStyle w:val="Stopka"/>
    </w:pPr>
    <w:r>
      <w:pict w14:anchorId="1A3EDF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94.2pt;height:29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057" w:rsidRDefault="002C3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632" w:rsidRDefault="00944632" w:rsidP="0038231F">
      <w:pPr>
        <w:spacing w:after="0" w:line="240" w:lineRule="auto"/>
      </w:pPr>
      <w:r>
        <w:separator/>
      </w:r>
    </w:p>
  </w:footnote>
  <w:footnote w:type="continuationSeparator" w:id="0">
    <w:p w:rsidR="00944632" w:rsidRDefault="009446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057" w:rsidRDefault="002C3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057" w:rsidRDefault="00237EC0">
    <w:pPr>
      <w:pStyle w:val="Nagwek"/>
    </w:pPr>
    <w:r>
      <w:pict w14:anchorId="520D24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9.2pt;height:72.6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057" w:rsidRDefault="002C30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63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7EC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057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0F6F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4632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2E1B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63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4D009600"/>
  <w15:docId w15:val="{03A2255D-688E-47F9-A5C5-6A45DEF7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FB8A6-618B-48C0-8D60-97ACF2340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2021-07-22T06:39:00Z</cp:lastPrinted>
  <dcterms:created xsi:type="dcterms:W3CDTF">2021-07-22T06:39:00Z</dcterms:created>
  <dcterms:modified xsi:type="dcterms:W3CDTF">2021-07-22T06:39:00Z</dcterms:modified>
</cp:coreProperties>
</file>