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6EB" w:rsidRPr="00802D31" w:rsidRDefault="006956EB" w:rsidP="006956EB">
      <w:pPr>
        <w:jc w:val="right"/>
        <w:rPr>
          <w:b/>
          <w:i/>
          <w:iCs/>
        </w:rPr>
      </w:pPr>
      <w:r>
        <w:rPr>
          <w:b/>
        </w:rPr>
        <w:t xml:space="preserve">             </w:t>
      </w:r>
      <w:r w:rsidRPr="00DD5F90">
        <w:rPr>
          <w:b/>
          <w:i/>
          <w:iCs/>
        </w:rPr>
        <w:t xml:space="preserve">Załącznik nr  </w:t>
      </w:r>
      <w:r w:rsidR="00DD5F90" w:rsidRPr="00DD5F90">
        <w:rPr>
          <w:b/>
          <w:i/>
          <w:iCs/>
        </w:rPr>
        <w:t>7</w:t>
      </w:r>
      <w:r w:rsidRPr="00DD5F90">
        <w:rPr>
          <w:b/>
          <w:i/>
          <w:iCs/>
        </w:rPr>
        <w:t xml:space="preserve"> do SIWZ</w:t>
      </w:r>
    </w:p>
    <w:p w:rsidR="006956EB" w:rsidRDefault="006956EB" w:rsidP="006956EB">
      <w:pPr>
        <w:jc w:val="right"/>
        <w:rPr>
          <w:b/>
          <w:bCs/>
        </w:rPr>
      </w:pPr>
      <w:r>
        <w:rPr>
          <w:b/>
          <w:bCs/>
        </w:rPr>
        <w:t xml:space="preserve">Znak sprawy: </w:t>
      </w:r>
      <w:r w:rsidR="00E60866" w:rsidRPr="00E60866">
        <w:rPr>
          <w:b/>
          <w:bCs/>
        </w:rPr>
        <w:t>KA-2/018/2021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1"/>
      </w:tblGrid>
      <w:tr w:rsidR="001A5F64" w:rsidRPr="00624512" w:rsidTr="001A5F64">
        <w:trPr>
          <w:trHeight w:val="1007"/>
        </w:trPr>
        <w:tc>
          <w:tcPr>
            <w:tcW w:w="3321" w:type="dxa"/>
            <w:shd w:val="clear" w:color="auto" w:fill="auto"/>
          </w:tcPr>
          <w:p w:rsidR="001A5F64" w:rsidRPr="00624512" w:rsidRDefault="001A5F64" w:rsidP="00675795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1A5F64" w:rsidRPr="00624512" w:rsidRDefault="001A5F64" w:rsidP="00675795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1A5F64" w:rsidRPr="00624512" w:rsidRDefault="001A5F64" w:rsidP="00675795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6956EB" w:rsidRPr="0059552B" w:rsidRDefault="006956EB" w:rsidP="001A5F64">
      <w:pPr>
        <w:rPr>
          <w:rFonts w:ascii="Arial" w:hAnsi="Arial" w:cs="Arial"/>
          <w:i/>
          <w:sz w:val="24"/>
          <w:szCs w:val="24"/>
        </w:rPr>
      </w:pPr>
      <w:r w:rsidRPr="001A5F64">
        <w:rPr>
          <w:rFonts w:ascii="Arial" w:hAnsi="Arial" w:cs="Arial"/>
          <w:sz w:val="24"/>
          <w:szCs w:val="24"/>
        </w:rPr>
        <w:t>Wykaz osób, które będą uczestniczyć w wykonywaniu zamówienia</w:t>
      </w:r>
      <w:r w:rsidR="00DD5F90" w:rsidRPr="001A5F64">
        <w:rPr>
          <w:rFonts w:ascii="Arial" w:hAnsi="Arial" w:cs="Arial"/>
          <w:sz w:val="24"/>
          <w:szCs w:val="24"/>
        </w:rPr>
        <w:t xml:space="preserve"> </w:t>
      </w:r>
      <w:r w:rsidR="00DD5F90" w:rsidRPr="0059552B">
        <w:rPr>
          <w:rFonts w:ascii="Arial" w:hAnsi="Arial" w:cs="Arial"/>
          <w:sz w:val="24"/>
          <w:szCs w:val="24"/>
        </w:rPr>
        <w:t xml:space="preserve">na potwierdzenie warunku w pkt. 7.2 SWZ tab. </w:t>
      </w:r>
      <w:r w:rsidR="00C730B8">
        <w:rPr>
          <w:rFonts w:ascii="Arial" w:hAnsi="Arial" w:cs="Arial"/>
          <w:sz w:val="24"/>
          <w:szCs w:val="24"/>
        </w:rPr>
        <w:t>p</w:t>
      </w:r>
      <w:r w:rsidR="00DD5F90" w:rsidRPr="0059552B">
        <w:rPr>
          <w:rFonts w:ascii="Arial" w:hAnsi="Arial" w:cs="Arial"/>
          <w:sz w:val="24"/>
          <w:szCs w:val="24"/>
        </w:rPr>
        <w:t>kt.2.2</w:t>
      </w:r>
    </w:p>
    <w:p w:rsidR="006956EB" w:rsidRDefault="006956EB" w:rsidP="006956EB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2"/>
        <w:gridCol w:w="1497"/>
        <w:gridCol w:w="7004"/>
        <w:gridCol w:w="2410"/>
        <w:gridCol w:w="1668"/>
      </w:tblGrid>
      <w:tr w:rsidR="00EF17DB" w:rsidTr="00CB63FA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1D195E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b/>
                <w:sz w:val="22"/>
                <w:szCs w:val="22"/>
              </w:rPr>
            </w:pPr>
            <w:r w:rsidRPr="001D195E">
              <w:rPr>
                <w:rFonts w:ascii="Arial" w:eastAsia="MS Mincho" w:hAnsi="Arial" w:cs="Arial"/>
                <w:b/>
                <w:sz w:val="22"/>
                <w:szCs w:val="22"/>
              </w:rPr>
              <w:t>Nazwisko</w:t>
            </w:r>
          </w:p>
          <w:p w:rsidR="00EF17DB" w:rsidRPr="001D195E" w:rsidRDefault="00EF17DB" w:rsidP="006956EB">
            <w:pPr>
              <w:pStyle w:val="Zwykytekst"/>
              <w:jc w:val="center"/>
              <w:rPr>
                <w:rFonts w:eastAsia="MS Mincho"/>
                <w:b/>
                <w:sz w:val="22"/>
                <w:szCs w:val="22"/>
              </w:rPr>
            </w:pPr>
            <w:r w:rsidRPr="001D195E">
              <w:rPr>
                <w:rFonts w:ascii="Arial" w:eastAsia="MS Mincho" w:hAnsi="Arial" w:cs="Arial"/>
                <w:b/>
                <w:sz w:val="22"/>
                <w:szCs w:val="22"/>
              </w:rPr>
              <w:t>i imię</w:t>
            </w:r>
          </w:p>
          <w:p w:rsidR="00EF17DB" w:rsidRPr="001D195E" w:rsidRDefault="00EF17DB" w:rsidP="006956EB">
            <w:pPr>
              <w:pStyle w:val="Zwykytekst"/>
              <w:jc w:val="center"/>
              <w:rPr>
                <w:rFonts w:eastAsia="MS Mincho"/>
                <w:b/>
                <w:sz w:val="22"/>
                <w:szCs w:val="22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1D195E" w:rsidRDefault="00EF17DB" w:rsidP="00A66DDC">
            <w:pPr>
              <w:pStyle w:val="Zwykyteks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Funkcja</w:t>
            </w:r>
          </w:p>
        </w:tc>
        <w:tc>
          <w:tcPr>
            <w:tcW w:w="7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333" w:rsidRDefault="00EF17DB" w:rsidP="00166333">
            <w:pPr>
              <w:pStyle w:val="Zwykytek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Doświadczenie</w:t>
            </w:r>
            <w:r w:rsidR="00FF4E80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:rsidR="003C0ECC" w:rsidRDefault="00FF4E80" w:rsidP="00166333">
            <w:pPr>
              <w:pStyle w:val="Zwykytekst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eastAsia="x-none"/>
              </w:rPr>
            </w:pPr>
            <w:r w:rsidRPr="00166333">
              <w:rPr>
                <w:rFonts w:ascii="Arial" w:hAnsi="Arial" w:cs="Arial"/>
                <w:color w:val="000000"/>
                <w:sz w:val="22"/>
                <w:szCs w:val="22"/>
              </w:rPr>
              <w:t xml:space="preserve">( należy </w:t>
            </w:r>
            <w:r w:rsidR="00166333" w:rsidRPr="00166333">
              <w:rPr>
                <w:rFonts w:ascii="Arial" w:hAnsi="Arial" w:cs="Arial"/>
                <w:color w:val="000000"/>
                <w:sz w:val="22"/>
                <w:szCs w:val="22"/>
              </w:rPr>
              <w:t xml:space="preserve">opisać </w:t>
            </w:r>
            <w:r w:rsidRPr="00166333">
              <w:rPr>
                <w:rFonts w:ascii="Arial" w:hAnsi="Arial" w:cs="Arial"/>
                <w:color w:val="000000"/>
                <w:sz w:val="22"/>
                <w:szCs w:val="22"/>
              </w:rPr>
              <w:t>doświadczeni</w:t>
            </w:r>
            <w:r w:rsidR="00166333" w:rsidRPr="00166333">
              <w:rPr>
                <w:rFonts w:ascii="Arial" w:hAnsi="Arial" w:cs="Arial"/>
                <w:color w:val="000000"/>
                <w:sz w:val="22"/>
                <w:szCs w:val="22"/>
              </w:rPr>
              <w:t>e osób</w:t>
            </w:r>
            <w:r w:rsidRPr="0016633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166333" w:rsidRPr="00166333">
              <w:rPr>
                <w:rFonts w:ascii="Arial" w:hAnsi="Arial" w:cs="Arial"/>
                <w:bCs/>
                <w:iCs/>
                <w:sz w:val="22"/>
                <w:szCs w:val="22"/>
                <w:lang w:eastAsia="x-none"/>
              </w:rPr>
              <w:t>na takim poziomie szczegółowości, który pozwalać będzie na dokonanie przez Zamawiającego weryfikacji  zgodności z wymaganiami zawartymi</w:t>
            </w:r>
          </w:p>
          <w:p w:rsidR="00166333" w:rsidRPr="00166333" w:rsidRDefault="00166333" w:rsidP="00166333">
            <w:pPr>
              <w:pStyle w:val="Zwykytek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66333">
              <w:rPr>
                <w:rFonts w:ascii="Arial" w:hAnsi="Arial" w:cs="Arial"/>
                <w:bCs/>
                <w:iCs/>
                <w:sz w:val="22"/>
                <w:szCs w:val="22"/>
                <w:lang w:eastAsia="x-none"/>
              </w:rPr>
              <w:t xml:space="preserve"> w </w:t>
            </w:r>
            <w:r w:rsidRPr="00166333">
              <w:rPr>
                <w:rFonts w:ascii="Arial" w:hAnsi="Arial" w:cs="Arial"/>
                <w:sz w:val="22"/>
                <w:szCs w:val="22"/>
              </w:rPr>
              <w:t xml:space="preserve">pkt. 7.2 SWZ tab. </w:t>
            </w:r>
            <w:r w:rsidR="00483DCD">
              <w:rPr>
                <w:rFonts w:ascii="Arial" w:hAnsi="Arial" w:cs="Arial"/>
                <w:sz w:val="22"/>
                <w:szCs w:val="22"/>
              </w:rPr>
              <w:t>p</w:t>
            </w:r>
            <w:r w:rsidRPr="00166333">
              <w:rPr>
                <w:rFonts w:ascii="Arial" w:hAnsi="Arial" w:cs="Arial"/>
                <w:sz w:val="22"/>
                <w:szCs w:val="22"/>
              </w:rPr>
              <w:t>kt.2.2)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1D195E" w:rsidRDefault="00EF17DB" w:rsidP="006956EB">
            <w:pPr>
              <w:pStyle w:val="Zwykytek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Nazwa aktualnego certyfikatu </w:t>
            </w:r>
          </w:p>
        </w:tc>
        <w:tc>
          <w:tcPr>
            <w:tcW w:w="16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1D195E" w:rsidRDefault="00EF17DB" w:rsidP="006956EB">
            <w:pPr>
              <w:pStyle w:val="Zwykytek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D195E">
              <w:rPr>
                <w:rFonts w:ascii="Arial" w:hAnsi="Arial" w:cs="Arial"/>
                <w:b/>
                <w:sz w:val="22"/>
                <w:szCs w:val="22"/>
              </w:rPr>
              <w:t>Informacja o podstawie do dysponowania tymi osobami</w:t>
            </w:r>
            <w:r w:rsidRPr="001D195E">
              <w:rPr>
                <w:rStyle w:val="Odwoanieprzypisudolnego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EF17DB" w:rsidRPr="001D195E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b/>
                <w:sz w:val="22"/>
                <w:szCs w:val="22"/>
              </w:rPr>
            </w:pPr>
          </w:p>
        </w:tc>
      </w:tr>
      <w:tr w:rsidR="00EF17DB" w:rsidTr="00CB63FA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rPr>
                <w:rFonts w:eastAsia="MS Mincho"/>
                <w:sz w:val="24"/>
              </w:rPr>
            </w:pPr>
          </w:p>
          <w:p w:rsidR="00EF17DB" w:rsidRDefault="00EF17DB" w:rsidP="006956EB">
            <w:pPr>
              <w:pStyle w:val="Zwykytekst"/>
              <w:rPr>
                <w:rFonts w:eastAsia="MS Mincho"/>
                <w:sz w:val="24"/>
              </w:rPr>
            </w:pPr>
          </w:p>
          <w:p w:rsidR="00EF17DB" w:rsidRDefault="00EF17DB" w:rsidP="006956EB">
            <w:pPr>
              <w:pStyle w:val="Zwykytekst"/>
              <w:rPr>
                <w:rFonts w:eastAsia="MS Mincho"/>
                <w:sz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5E3E56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b/>
                <w:sz w:val="22"/>
                <w:szCs w:val="22"/>
              </w:rPr>
            </w:pPr>
            <w:r w:rsidRPr="005E3E56">
              <w:rPr>
                <w:rFonts w:ascii="Arial" w:eastAsia="MS Mincho" w:hAnsi="Arial" w:cs="Arial"/>
                <w:b/>
                <w:sz w:val="22"/>
                <w:szCs w:val="22"/>
              </w:rPr>
              <w:t>Kierownik projektu</w:t>
            </w:r>
          </w:p>
        </w:tc>
        <w:tc>
          <w:tcPr>
            <w:tcW w:w="7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</w:tr>
      <w:tr w:rsidR="00EF17DB" w:rsidTr="00CB63FA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rPr>
                <w:rFonts w:eastAsia="MS Mincho"/>
                <w:sz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5E3E56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b/>
                <w:sz w:val="22"/>
                <w:szCs w:val="22"/>
              </w:rPr>
            </w:pPr>
            <w:r w:rsidRPr="005E3E56">
              <w:rPr>
                <w:rFonts w:ascii="Arial" w:hAnsi="Arial" w:cs="Arial"/>
                <w:b/>
                <w:color w:val="000000"/>
                <w:sz w:val="22"/>
                <w:szCs w:val="22"/>
              </w:rPr>
              <w:t>Konsultant Główny Projektu</w:t>
            </w:r>
          </w:p>
        </w:tc>
        <w:tc>
          <w:tcPr>
            <w:tcW w:w="7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</w:tr>
      <w:tr w:rsidR="00EF17DB" w:rsidTr="00CB63FA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rPr>
                <w:rFonts w:eastAsia="MS Mincho"/>
                <w:sz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5E3E56" w:rsidRDefault="00EF17DB" w:rsidP="006956EB">
            <w:pPr>
              <w:pStyle w:val="Zwykytek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E3E56">
              <w:rPr>
                <w:rFonts w:ascii="Arial" w:hAnsi="Arial" w:cs="Arial"/>
                <w:b/>
                <w:color w:val="000000"/>
                <w:sz w:val="22"/>
                <w:szCs w:val="22"/>
              </w:rPr>
              <w:t>Architekt</w:t>
            </w:r>
          </w:p>
        </w:tc>
        <w:tc>
          <w:tcPr>
            <w:tcW w:w="7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  <w:p w:rsidR="007B7789" w:rsidRDefault="007B7789" w:rsidP="001A5F6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</w:tr>
      <w:tr w:rsidR="00EF17DB" w:rsidTr="00CB63FA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rPr>
                <w:rFonts w:eastAsia="MS Mincho"/>
                <w:sz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5E3E56" w:rsidRDefault="00EF17DB" w:rsidP="006956EB">
            <w:pPr>
              <w:pStyle w:val="Zwykytek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E3E56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Specjalista</w:t>
            </w:r>
          </w:p>
        </w:tc>
        <w:tc>
          <w:tcPr>
            <w:tcW w:w="7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  <w:p w:rsidR="00EF17DB" w:rsidRDefault="00EF17DB" w:rsidP="001A5F6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</w:tr>
      <w:tr w:rsidR="00EF17DB" w:rsidTr="00CB63FA"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rPr>
                <w:rFonts w:eastAsia="MS Mincho"/>
                <w:sz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Pr="005E3E56" w:rsidRDefault="00EF17DB" w:rsidP="006956EB">
            <w:pPr>
              <w:pStyle w:val="Zwykytekst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5E3E56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Specjalista</w:t>
            </w:r>
          </w:p>
        </w:tc>
        <w:tc>
          <w:tcPr>
            <w:tcW w:w="7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  <w:p w:rsidR="00EF17DB" w:rsidRDefault="00EF17DB" w:rsidP="001A5F64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7DB" w:rsidRDefault="00EF17DB" w:rsidP="006956EB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A66DDC" w:rsidRDefault="00A66DDC" w:rsidP="006956EB">
      <w:pPr>
        <w:pStyle w:val="Zwykytekst"/>
        <w:rPr>
          <w:rFonts w:eastAsia="MS Mincho"/>
          <w:sz w:val="24"/>
        </w:rPr>
      </w:pPr>
    </w:p>
    <w:p w:rsidR="0015721F" w:rsidRDefault="0015721F" w:rsidP="006956EB">
      <w:pPr>
        <w:spacing w:line="360" w:lineRule="auto"/>
        <w:jc w:val="both"/>
      </w:pPr>
    </w:p>
    <w:p w:rsidR="006956EB" w:rsidRDefault="006956EB" w:rsidP="006956EB">
      <w:pPr>
        <w:spacing w:line="360" w:lineRule="auto"/>
        <w:jc w:val="both"/>
      </w:pPr>
      <w:r>
        <w:t>Miejscowość, ……………………., dnia ……………………</w:t>
      </w:r>
      <w:r w:rsidR="0015721F">
        <w:t xml:space="preserve">                         </w:t>
      </w:r>
      <w:r>
        <w:t xml:space="preserve"> </w:t>
      </w:r>
      <w:r>
        <w:tab/>
        <w:t>………………………………………….</w:t>
      </w:r>
    </w:p>
    <w:p w:rsidR="006956EB" w:rsidRDefault="006956EB" w:rsidP="006956EB">
      <w:pPr>
        <w:tabs>
          <w:tab w:val="left" w:pos="5040"/>
        </w:tabs>
        <w:ind w:left="708"/>
      </w:pPr>
      <w:r>
        <w:tab/>
        <w:t xml:space="preserve">                       </w:t>
      </w:r>
      <w:r w:rsidRPr="009A01C3">
        <w:t xml:space="preserve">podpis osoby/osób upoważnionej/upoważnionych </w:t>
      </w:r>
      <w:r w:rsidRPr="009A01C3">
        <w:tab/>
        <w:t xml:space="preserve">     </w:t>
      </w:r>
      <w:r w:rsidRPr="009A01C3">
        <w:br/>
        <w:t xml:space="preserve">                                                                                         </w:t>
      </w:r>
      <w:r>
        <w:t xml:space="preserve">               </w:t>
      </w:r>
      <w:r w:rsidR="007B7789">
        <w:t xml:space="preserve">             </w:t>
      </w:r>
      <w:r>
        <w:t xml:space="preserve"> </w:t>
      </w:r>
      <w:r w:rsidRPr="009A01C3">
        <w:t xml:space="preserve"> do  reprezentowania Wykonawcy</w:t>
      </w:r>
      <w:bookmarkStart w:id="0" w:name="_GoBack"/>
      <w:bookmarkEnd w:id="0"/>
    </w:p>
    <w:p w:rsidR="00D6232F" w:rsidRDefault="00D6232F" w:rsidP="00F74766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F74766" w:rsidRPr="002C6186" w:rsidRDefault="00787E9D" w:rsidP="00F74766">
      <w:pPr>
        <w:jc w:val="both"/>
        <w:rPr>
          <w:rFonts w:ascii="Arial" w:hAnsi="Arial" w:cs="Arial"/>
          <w:b/>
          <w:color w:val="ED7D31" w:themeColor="accent2"/>
          <w:sz w:val="24"/>
          <w:szCs w:val="24"/>
        </w:rPr>
      </w:pPr>
      <w:r w:rsidRPr="002C6186">
        <w:rPr>
          <w:rFonts w:ascii="Arial" w:hAnsi="Arial" w:cs="Arial"/>
          <w:b/>
          <w:color w:val="ED7D31" w:themeColor="accent2"/>
          <w:sz w:val="24"/>
          <w:szCs w:val="24"/>
        </w:rPr>
        <w:t xml:space="preserve">UWAGA: </w:t>
      </w:r>
      <w:r w:rsidR="00F74766" w:rsidRPr="002C6186">
        <w:rPr>
          <w:rFonts w:ascii="Arial" w:hAnsi="Arial" w:cs="Arial"/>
          <w:b/>
          <w:color w:val="ED7D31" w:themeColor="accent2"/>
          <w:sz w:val="24"/>
          <w:szCs w:val="24"/>
        </w:rPr>
        <w:t>Zamawiający na etapie realizacji zamówienia będzie żądał w/w certyfikatów do wglądu.</w:t>
      </w:r>
    </w:p>
    <w:p w:rsidR="00F74766" w:rsidRPr="009A01C3" w:rsidRDefault="00F74766" w:rsidP="006956EB">
      <w:pPr>
        <w:tabs>
          <w:tab w:val="left" w:pos="5040"/>
        </w:tabs>
        <w:ind w:left="708"/>
      </w:pPr>
    </w:p>
    <w:sectPr w:rsidR="00F74766" w:rsidRPr="009A01C3" w:rsidSect="005E3E56">
      <w:footerReference w:type="even" r:id="rId7"/>
      <w:headerReference w:type="first" r:id="rId8"/>
      <w:footerReference w:type="first" r:id="rId9"/>
      <w:pgSz w:w="16838" w:h="11906" w:orient="landscape" w:code="9"/>
      <w:pgMar w:top="426" w:right="1418" w:bottom="993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A81" w:rsidRDefault="001E5A81">
      <w:r>
        <w:separator/>
      </w:r>
    </w:p>
  </w:endnote>
  <w:endnote w:type="continuationSeparator" w:id="0">
    <w:p w:rsidR="001E5A81" w:rsidRDefault="001E5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A81" w:rsidRDefault="001E5A81">
      <w:r>
        <w:separator/>
      </w:r>
    </w:p>
  </w:footnote>
  <w:footnote w:type="continuationSeparator" w:id="0">
    <w:p w:rsidR="001E5A81" w:rsidRDefault="001E5A81">
      <w:r>
        <w:continuationSeparator/>
      </w:r>
    </w:p>
  </w:footnote>
  <w:footnote w:id="1">
    <w:p w:rsidR="00EF17DB" w:rsidRPr="00D42217" w:rsidRDefault="00EF17DB" w:rsidP="006956EB">
      <w:pPr>
        <w:pStyle w:val="Tekstprzypisudolnego"/>
        <w:rPr>
          <w:rFonts w:ascii="Times New Roman" w:hAnsi="Times New Roman" w:cs="Times New Roman"/>
          <w:b/>
        </w:rPr>
      </w:pPr>
      <w:r>
        <w:rPr>
          <w:rStyle w:val="Odwoanieprzypisudolnego"/>
        </w:rPr>
        <w:footnoteRef/>
      </w:r>
      <w:r>
        <w:t xml:space="preserve"> </w:t>
      </w:r>
      <w:r w:rsidRPr="00D42217">
        <w:rPr>
          <w:rFonts w:ascii="Times New Roman" w:hAnsi="Times New Roman" w:cs="Times New Roman"/>
          <w:b/>
        </w:rPr>
        <w:t>wskazanie formy dysponowania osobą np. umowa o pracę, gdy osoba jest pracownikiem wykonawcy</w:t>
      </w:r>
      <w:r>
        <w:rPr>
          <w:rFonts w:ascii="Times New Roman" w:hAnsi="Times New Roman" w:cs="Times New Roman"/>
          <w:b/>
        </w:rPr>
        <w:t xml:space="preserve">, umowa cywilnoprawna </w:t>
      </w:r>
      <w:r w:rsidRPr="00D42217">
        <w:rPr>
          <w:rFonts w:ascii="Times New Roman" w:hAnsi="Times New Roman" w:cs="Times New Roman"/>
          <w:b/>
        </w:rPr>
        <w:t xml:space="preserve"> </w:t>
      </w:r>
    </w:p>
    <w:p w:rsidR="00EF17DB" w:rsidRPr="0027066D" w:rsidRDefault="00EF17DB" w:rsidP="006956EB">
      <w:pPr>
        <w:autoSpaceDE w:val="0"/>
        <w:autoSpaceDN w:val="0"/>
        <w:adjustRightInd w:val="0"/>
        <w:rPr>
          <w:b/>
        </w:rPr>
      </w:pPr>
      <w:r w:rsidRPr="00D42217">
        <w:rPr>
          <w:b/>
        </w:rPr>
        <w:t xml:space="preserve">W przypadku gdy wykonawca polega na osobach zdolnych do wykonania zamówienia innych podmiotów, zobowiązany jest udowodnić zamawiającemu, iż będzie </w:t>
      </w:r>
      <w:r w:rsidRPr="0027066D">
        <w:rPr>
          <w:b/>
        </w:rPr>
        <w:t>nimi dysponował , tj. musi przedstawić pisemne zobowiązanie tych podmiotów do oddania mu do dyspozycji tych osób na potrzeby wykonania przedmiotu niniejszego zamówienia.</w:t>
      </w:r>
    </w:p>
    <w:p w:rsidR="00EF17DB" w:rsidRDefault="00EF17DB" w:rsidP="0027066D">
      <w:pPr>
        <w:autoSpaceDE w:val="0"/>
        <w:autoSpaceDN w:val="0"/>
        <w:adjustRightInd w:val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A7A44"/>
    <w:multiLevelType w:val="hybridMultilevel"/>
    <w:tmpl w:val="4BBE1F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A6C6A"/>
    <w:multiLevelType w:val="hybridMultilevel"/>
    <w:tmpl w:val="E6224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A81"/>
    <w:rsid w:val="0015721F"/>
    <w:rsid w:val="00166333"/>
    <w:rsid w:val="00167DCC"/>
    <w:rsid w:val="001A5F64"/>
    <w:rsid w:val="001E5A81"/>
    <w:rsid w:val="0027066D"/>
    <w:rsid w:val="002C6186"/>
    <w:rsid w:val="00321602"/>
    <w:rsid w:val="003808B8"/>
    <w:rsid w:val="003C0ECC"/>
    <w:rsid w:val="00483DCD"/>
    <w:rsid w:val="004E03BF"/>
    <w:rsid w:val="004E070D"/>
    <w:rsid w:val="0059552B"/>
    <w:rsid w:val="005E3E56"/>
    <w:rsid w:val="0060654D"/>
    <w:rsid w:val="00693ABC"/>
    <w:rsid w:val="006956EB"/>
    <w:rsid w:val="007064BA"/>
    <w:rsid w:val="00763487"/>
    <w:rsid w:val="00787E9D"/>
    <w:rsid w:val="007B7789"/>
    <w:rsid w:val="00802D31"/>
    <w:rsid w:val="00815BDB"/>
    <w:rsid w:val="00821C80"/>
    <w:rsid w:val="00932BFF"/>
    <w:rsid w:val="00936CFB"/>
    <w:rsid w:val="009C437A"/>
    <w:rsid w:val="00A5084D"/>
    <w:rsid w:val="00A66DDC"/>
    <w:rsid w:val="00AA594F"/>
    <w:rsid w:val="00B11EA3"/>
    <w:rsid w:val="00B41A5F"/>
    <w:rsid w:val="00B46799"/>
    <w:rsid w:val="00B52289"/>
    <w:rsid w:val="00B551AF"/>
    <w:rsid w:val="00C730B8"/>
    <w:rsid w:val="00CB63FA"/>
    <w:rsid w:val="00CF187C"/>
    <w:rsid w:val="00D42217"/>
    <w:rsid w:val="00D6232F"/>
    <w:rsid w:val="00D8058B"/>
    <w:rsid w:val="00DD5F90"/>
    <w:rsid w:val="00E60866"/>
    <w:rsid w:val="00E819CF"/>
    <w:rsid w:val="00EF17DB"/>
    <w:rsid w:val="00F74766"/>
    <w:rsid w:val="00FE3F33"/>
    <w:rsid w:val="00FF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D1941-806B-44EB-AE3A-0BF482EC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Zwykytekst">
    <w:name w:val="Plain Text"/>
    <w:basedOn w:val="Normalny"/>
    <w:rsid w:val="006956EB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6956EB"/>
    <w:rPr>
      <w:rFonts w:ascii="Arial" w:hAnsi="Arial" w:cs="Arial"/>
    </w:rPr>
  </w:style>
  <w:style w:type="character" w:styleId="Odwoanieprzypisudolnego">
    <w:name w:val="footnote reference"/>
    <w:basedOn w:val="Domylnaczcionkaakapitu"/>
    <w:semiHidden/>
    <w:rsid w:val="006956E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6D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6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101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24</cp:revision>
  <cp:lastPrinted>2000-12-12T17:01:00Z</cp:lastPrinted>
  <dcterms:created xsi:type="dcterms:W3CDTF">2021-04-15T10:54:00Z</dcterms:created>
  <dcterms:modified xsi:type="dcterms:W3CDTF">2021-04-15T11:37:00Z</dcterms:modified>
</cp:coreProperties>
</file>