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D7997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A043E" w:rsidRPr="003A043E">
        <w:rPr>
          <w:rFonts w:ascii="Times New Roman" w:hAnsi="Times New Roman"/>
          <w:b/>
        </w:rPr>
        <w:t>KA-2/018/2021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043E" w:rsidRPr="003A043E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043E" w:rsidRPr="003A043E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3A043E" w:rsidRPr="003A043E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3A043E" w:rsidRPr="003A043E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043E" w:rsidRPr="003A043E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3A043E" w:rsidRPr="003A043E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A043E" w:rsidRPr="00110593" w:rsidTr="00675795">
        <w:tc>
          <w:tcPr>
            <w:tcW w:w="9212" w:type="dxa"/>
            <w:shd w:val="clear" w:color="auto" w:fill="D9D9D9"/>
          </w:tcPr>
          <w:p w:rsidR="003A043E" w:rsidRPr="00110593" w:rsidRDefault="003A043E" w:rsidP="0067579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A043E" w:rsidRPr="00110593" w:rsidRDefault="003A043E" w:rsidP="0067579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A043E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A043E" w:rsidRPr="00110593" w:rsidRDefault="003A043E" w:rsidP="0067579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A043E" w:rsidRPr="00110593" w:rsidRDefault="003A043E" w:rsidP="0067579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A043E" w:rsidRPr="00110593" w:rsidRDefault="003A043E" w:rsidP="0067579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A043E" w:rsidRPr="003A043E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A043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A043E">
        <w:rPr>
          <w:rFonts w:ascii="Times New Roman" w:hAnsi="Times New Roman"/>
          <w:b/>
        </w:rPr>
        <w:t>Zakup narzędzia rozszerzającego funkcjonalności platformy e-learningowej oraz stron www w zakresie dostępności treści dostosowanego do wytycznych WCAG2.1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3A043E" w:rsidP="003A043E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3A043E" w:rsidRPr="000247FF" w:rsidRDefault="003A043E" w:rsidP="003A043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3A043E" w:rsidRPr="000247FF" w:rsidRDefault="003A043E" w:rsidP="003A043E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87AB4" w:rsidRPr="00EB54AD" w:rsidRDefault="00287AB4" w:rsidP="00287AB4">
      <w:pPr>
        <w:spacing w:before="10" w:afterLines="10" w:after="24" w:line="276" w:lineRule="auto"/>
        <w:jc w:val="both"/>
        <w:rPr>
          <w:rFonts w:ascii="Cambria" w:hAnsi="Cambria"/>
          <w:b/>
        </w:rPr>
      </w:pPr>
      <w:bookmarkStart w:id="0" w:name="_GoBack"/>
      <w:bookmarkEnd w:id="0"/>
      <w:r w:rsidRPr="00EB54AD">
        <w:rPr>
          <w:rFonts w:ascii="Cambria" w:hAnsi="Cambria"/>
          <w:b/>
        </w:rPr>
        <w:t>Jako Wykonawca ubiegający się o udzielenie zamówienia oświadczam, że spełniam wskazane w SWZ warunki udziału w postępowaniu.</w:t>
      </w:r>
    </w:p>
    <w:p w:rsidR="00287AB4" w:rsidRDefault="00287AB4" w:rsidP="00287AB4">
      <w:pPr>
        <w:pStyle w:val="Akapitzlist"/>
        <w:numPr>
          <w:ilvl w:val="0"/>
          <w:numId w:val="12"/>
        </w:numPr>
        <w:spacing w:before="120" w:after="120" w:line="288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 Oświadczam, że w celu spełnienia wskazanych w SWZ warunków udziału w postępowaniu polegam na zasobach podmiotów:</w:t>
      </w:r>
      <w:r>
        <w:rPr>
          <w:rFonts w:ascii="Cambria" w:hAnsi="Cambria"/>
          <w:b/>
        </w:rPr>
        <w:t>*</w:t>
      </w:r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spacing w:before="120" w:after="120" w:line="288" w:lineRule="auto"/>
        <w:ind w:left="709"/>
        <w:rPr>
          <w:rFonts w:ascii="Cambria" w:hAnsi="Cambria"/>
          <w:i/>
          <w:sz w:val="20"/>
        </w:rPr>
      </w:pPr>
      <w:r>
        <w:rPr>
          <w:rFonts w:ascii="Cambria" w:hAnsi="Cambria"/>
          <w:i/>
          <w:sz w:val="20"/>
        </w:rPr>
        <w:t>(uzupełnić poprzez wskazanie nazwy/firmy adresu, w zależności od podmiotu NIP/PESEL, KRS/CEIDG)</w:t>
      </w:r>
    </w:p>
    <w:p w:rsidR="00287AB4" w:rsidRDefault="00287AB4" w:rsidP="00287AB4">
      <w:pPr>
        <w:pStyle w:val="Akapitzlist"/>
        <w:spacing w:before="120" w:after="120" w:line="288" w:lineRule="auto"/>
        <w:ind w:left="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UWAGA:</w:t>
      </w:r>
    </w:p>
    <w:p w:rsidR="00287AB4" w:rsidRPr="00EB54AD" w:rsidRDefault="00287AB4" w:rsidP="00287AB4">
      <w:pPr>
        <w:spacing w:before="120" w:after="120" w:line="288" w:lineRule="auto"/>
        <w:jc w:val="both"/>
        <w:rPr>
          <w:rFonts w:ascii="Cambria" w:hAnsi="Cambria"/>
          <w:b/>
          <w:iCs/>
        </w:rPr>
      </w:pPr>
      <w:r>
        <w:rPr>
          <w:rFonts w:ascii="Cambria" w:hAnsi="Cambria"/>
          <w:b/>
          <w:i/>
          <w:iCs/>
        </w:rPr>
        <w:t xml:space="preserve">* </w:t>
      </w:r>
      <w:r w:rsidRPr="00EB54AD">
        <w:rPr>
          <w:rFonts w:ascii="Cambria" w:hAnsi="Cambria"/>
          <w:b/>
          <w:iCs/>
        </w:rPr>
        <w:t>wypełnić, jeżeli w celu wykazania warunków udziału w postępowaniu Wykonawca składający ofertę polega na zasobach innych podmiotów</w:t>
      </w:r>
    </w:p>
    <w:p w:rsidR="00287AB4" w:rsidRPr="00D2702A" w:rsidRDefault="00287AB4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87AB4" w:rsidRDefault="00287AB4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2FC" w:rsidRDefault="00A822FC" w:rsidP="0038231F">
      <w:pPr>
        <w:spacing w:after="0" w:line="240" w:lineRule="auto"/>
      </w:pPr>
      <w:r>
        <w:separator/>
      </w:r>
    </w:p>
  </w:endnote>
  <w:endnote w:type="continuationSeparator" w:id="0">
    <w:p w:rsidR="00A822FC" w:rsidRDefault="00A822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43E" w:rsidRDefault="003A04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54A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54A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43E" w:rsidRDefault="003A04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2FC" w:rsidRDefault="00A822FC" w:rsidP="0038231F">
      <w:pPr>
        <w:spacing w:after="0" w:line="240" w:lineRule="auto"/>
      </w:pPr>
      <w:r>
        <w:separator/>
      </w:r>
    </w:p>
  </w:footnote>
  <w:footnote w:type="continuationSeparator" w:id="0">
    <w:p w:rsidR="00A822FC" w:rsidRDefault="00A822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43E" w:rsidRDefault="003A04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43E" w:rsidRDefault="003A04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43E" w:rsidRDefault="003A04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2F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93B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B4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43E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7997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7B28"/>
    <w:rsid w:val="00A15F7E"/>
    <w:rsid w:val="00A166B0"/>
    <w:rsid w:val="00A22DCF"/>
    <w:rsid w:val="00A24C2D"/>
    <w:rsid w:val="00A276E4"/>
    <w:rsid w:val="00A3062E"/>
    <w:rsid w:val="00A347DE"/>
    <w:rsid w:val="00A822F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54A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DBC3EC"/>
  <w15:docId w15:val="{A15A691F-E04A-4BB0-9204-8F66ED8FF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F9433-66C9-4FF2-914D-80245927F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458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2016-07-26T10:32:00Z</cp:lastPrinted>
  <dcterms:created xsi:type="dcterms:W3CDTF">2021-04-15T10:37:00Z</dcterms:created>
  <dcterms:modified xsi:type="dcterms:W3CDTF">2021-04-15T10:37:00Z</dcterms:modified>
</cp:coreProperties>
</file>