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CEC33" w14:textId="60224FD6" w:rsidR="00821C80" w:rsidRPr="00F83B51" w:rsidRDefault="0004271A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49BDAB" wp14:editId="62CFFCCE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D61C6D" w14:textId="77777777" w:rsidR="00821C80" w:rsidRDefault="00821C80"/>
                          <w:p w14:paraId="430D58E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217EDC1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08F78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20CDDF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AC4A77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6B162C4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E26C122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FCC3495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49BDAB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" filled="f" strokeweight=".25pt">
                <v:textbox inset="1pt,1pt,1pt,1pt">
                  <w:txbxContent>
                    <w:p w14:paraId="3AD61C6D" w14:textId="77777777" w:rsidR="00821C80" w:rsidRDefault="00821C80"/>
                    <w:p w14:paraId="430D58E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217EDC1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B08F78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20CDDF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2AC4A77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6B162C4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E26C122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FCC3495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E8E2277" w14:textId="77777777" w:rsidR="00821C80" w:rsidRDefault="00821C80">
      <w:pPr>
        <w:rPr>
          <w:sz w:val="22"/>
        </w:rPr>
      </w:pPr>
    </w:p>
    <w:p w14:paraId="4DCD0313" w14:textId="77777777" w:rsidR="00821C80" w:rsidRDefault="00821C80">
      <w:pPr>
        <w:rPr>
          <w:sz w:val="22"/>
        </w:rPr>
      </w:pPr>
    </w:p>
    <w:p w14:paraId="4CFBD38E" w14:textId="77777777" w:rsidR="00821C80" w:rsidRDefault="00821C80">
      <w:pPr>
        <w:rPr>
          <w:sz w:val="22"/>
        </w:rPr>
      </w:pPr>
    </w:p>
    <w:p w14:paraId="73EFDEC0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0508E" w:rsidRPr="0010508E">
        <w:rPr>
          <w:sz w:val="24"/>
          <w:szCs w:val="24"/>
        </w:rPr>
        <w:t>ZP 271.8.2021</w:t>
      </w:r>
    </w:p>
    <w:p w14:paraId="544168BB" w14:textId="77777777" w:rsidR="00821C80" w:rsidRDefault="00821C80">
      <w:pPr>
        <w:spacing w:line="360" w:lineRule="auto"/>
        <w:rPr>
          <w:sz w:val="22"/>
        </w:rPr>
      </w:pPr>
    </w:p>
    <w:p w14:paraId="6C5BA6DF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31DAA28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74157ECB" w14:textId="77777777" w:rsidR="00150D7E" w:rsidRDefault="00150D7E" w:rsidP="0060654D">
      <w:pPr>
        <w:pStyle w:val="Tekstpodstawowy2"/>
      </w:pPr>
    </w:p>
    <w:p w14:paraId="77AE2FC6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0508E" w:rsidRPr="0010508E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706BACD9" w14:textId="77777777" w:rsidR="00150D7E" w:rsidRPr="00901871" w:rsidRDefault="0010508E" w:rsidP="00150D7E">
      <w:pPr>
        <w:jc w:val="both"/>
        <w:rPr>
          <w:sz w:val="24"/>
          <w:szCs w:val="24"/>
        </w:rPr>
      </w:pPr>
      <w:r w:rsidRPr="0010508E">
        <w:rPr>
          <w:b/>
          <w:sz w:val="24"/>
          <w:szCs w:val="24"/>
        </w:rPr>
        <w:t>Przebudowa drogi polnej Woźniki - Lubsza przez Sulów</w:t>
      </w:r>
    </w:p>
    <w:p w14:paraId="6DD2ECA7" w14:textId="77777777" w:rsidR="00150D7E" w:rsidRDefault="00150D7E" w:rsidP="00150D7E">
      <w:pPr>
        <w:jc w:val="both"/>
        <w:rPr>
          <w:sz w:val="24"/>
        </w:rPr>
      </w:pPr>
    </w:p>
    <w:p w14:paraId="4FCDAB31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202D5FA1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542F4300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07BA5B63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1350ABC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8DA975C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14ED626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71E4521E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5F2F4727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3C97F8E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6F80B6D0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342A3DB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38EE38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BBBC5E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DA30AA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2DD62B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22003F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14497C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EF3B6E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37F248D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4E2378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57814F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AC873E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7129B7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FE3E3F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04ACBD85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46AFAE3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01C7D9E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B0059B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77FEFE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22215C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0A95B7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C27A41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7CF3D2F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17277C88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60E12B5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02F2D" w14:textId="77777777" w:rsidR="00F13FCA" w:rsidRDefault="00F13FCA">
      <w:r>
        <w:separator/>
      </w:r>
    </w:p>
  </w:endnote>
  <w:endnote w:type="continuationSeparator" w:id="0">
    <w:p w14:paraId="28FB65A9" w14:textId="77777777" w:rsidR="00F13FCA" w:rsidRDefault="00F1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2B6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0D7413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D7AA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87EF40" w14:textId="77777777" w:rsidR="00821C80" w:rsidRDefault="00821C80">
    <w:pPr>
      <w:pStyle w:val="Stopka"/>
      <w:tabs>
        <w:tab w:val="clear" w:pos="4536"/>
      </w:tabs>
      <w:jc w:val="center"/>
    </w:pPr>
  </w:p>
  <w:p w14:paraId="1DF25121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1D8E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6A3363" w14:textId="77777777" w:rsidR="00821C80" w:rsidRDefault="00821C80">
    <w:pPr>
      <w:pStyle w:val="Stopka"/>
      <w:tabs>
        <w:tab w:val="clear" w:pos="4536"/>
      </w:tabs>
      <w:jc w:val="center"/>
    </w:pPr>
  </w:p>
  <w:p w14:paraId="14423C47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54C67" w14:textId="77777777" w:rsidR="00F13FCA" w:rsidRDefault="00F13FCA">
      <w:r>
        <w:separator/>
      </w:r>
    </w:p>
  </w:footnote>
  <w:footnote w:type="continuationSeparator" w:id="0">
    <w:p w14:paraId="3575F522" w14:textId="77777777" w:rsidR="00F13FCA" w:rsidRDefault="00F13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FFC32" w14:textId="77777777" w:rsidR="0010508E" w:rsidRDefault="001050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7283A" w14:textId="77777777" w:rsidR="0010508E" w:rsidRDefault="001050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D6C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CA"/>
    <w:rsid w:val="000317FE"/>
    <w:rsid w:val="0004271A"/>
    <w:rsid w:val="0010508E"/>
    <w:rsid w:val="00150D7E"/>
    <w:rsid w:val="00167DCC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13FCA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C5DA3C"/>
  <w15:chartTrackingRefBased/>
  <w15:docId w15:val="{CBC6DCC8-FC2C-4D90-93E9-1EE57F5D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2000-12-12T17:01:00Z</cp:lastPrinted>
  <dcterms:created xsi:type="dcterms:W3CDTF">2021-07-21T06:52:00Z</dcterms:created>
  <dcterms:modified xsi:type="dcterms:W3CDTF">2021-07-21T06:52:00Z</dcterms:modified>
</cp:coreProperties>
</file>