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712FC" w14:textId="77777777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6A1A2A" w:rsidRPr="006A1A2A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36D019D3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7B8A0B" w14:textId="7777777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6A1A2A" w:rsidRPr="006A1A2A">
        <w:rPr>
          <w:b/>
          <w:sz w:val="22"/>
          <w:szCs w:val="22"/>
        </w:rPr>
        <w:t>ZP 271.8.2021</w:t>
      </w:r>
    </w:p>
    <w:p w14:paraId="666BB264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4CA7A3D5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564505BC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30F9D198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7AEA74F4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0F95B273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7CEB985A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7540A5D6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4C26E75F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6A1A2A" w:rsidRPr="00110593" w14:paraId="69C010D7" w14:textId="77777777" w:rsidTr="00C10F9B">
        <w:tc>
          <w:tcPr>
            <w:tcW w:w="9104" w:type="dxa"/>
            <w:shd w:val="clear" w:color="auto" w:fill="D9D9D9"/>
          </w:tcPr>
          <w:p w14:paraId="0B86FF42" w14:textId="77777777" w:rsidR="006A1A2A" w:rsidRPr="00110593" w:rsidRDefault="006A1A2A" w:rsidP="00C10F9B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54FB2EFD" w14:textId="77777777" w:rsidR="006A1A2A" w:rsidRPr="00110593" w:rsidRDefault="006A1A2A" w:rsidP="00C10F9B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6A1A2A">
              <w:t>(Dz.U. poz. 2019 ze zm.)</w:t>
            </w:r>
            <w:r w:rsidRPr="00110593">
              <w:t xml:space="preserve"> (dalej jako: ustawa Pzp), dotyczące:</w:t>
            </w:r>
          </w:p>
          <w:p w14:paraId="43467999" w14:textId="77777777" w:rsidR="006A1A2A" w:rsidRPr="0043102D" w:rsidRDefault="006A1A2A" w:rsidP="00C10F9B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01B3CCAF" w14:textId="77777777" w:rsidR="006A1A2A" w:rsidRPr="00110593" w:rsidRDefault="006A1A2A" w:rsidP="00C10F9B">
            <w:pPr>
              <w:jc w:val="center"/>
              <w:rPr>
                <w:sz w:val="21"/>
                <w:szCs w:val="21"/>
              </w:rPr>
            </w:pPr>
          </w:p>
        </w:tc>
      </w:tr>
    </w:tbl>
    <w:p w14:paraId="0852FBF3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2985CB6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5A299E3D" w14:textId="77777777" w:rsidR="006E0FAA" w:rsidRPr="005E622E" w:rsidRDefault="006A1A2A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6A1A2A">
        <w:rPr>
          <w:b/>
          <w:sz w:val="22"/>
          <w:szCs w:val="22"/>
        </w:rPr>
        <w:t>Przebudowa drogi polnej Woźniki - Lubsza przez Sulów</w:t>
      </w:r>
    </w:p>
    <w:p w14:paraId="09A86833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1CB21E6F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78463ABF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3948BAF5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36390F5D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DA3ED1B" w14:textId="77777777" w:rsidTr="00C37CD2">
        <w:trPr>
          <w:trHeight w:val="321"/>
        </w:trPr>
        <w:tc>
          <w:tcPr>
            <w:tcW w:w="516" w:type="dxa"/>
          </w:tcPr>
          <w:p w14:paraId="460F2BC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4F0ED4E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070A351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441E8AD5" w14:textId="77777777" w:rsidTr="009A4CD3">
        <w:tc>
          <w:tcPr>
            <w:tcW w:w="516" w:type="dxa"/>
          </w:tcPr>
          <w:p w14:paraId="04CBE34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CDBC72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675111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5E7BE18" w14:textId="77777777" w:rsidTr="009A4CD3">
        <w:tc>
          <w:tcPr>
            <w:tcW w:w="516" w:type="dxa"/>
          </w:tcPr>
          <w:p w14:paraId="62C0EC8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1E3F37D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7A4DCE1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767456B0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682E9213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5DA6D1B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3C8727B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BDCD571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01F51417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32106723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3A5166B6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E5B29C" w14:textId="77777777" w:rsidR="001B35C3" w:rsidRDefault="001B35C3">
      <w:r>
        <w:separator/>
      </w:r>
    </w:p>
  </w:endnote>
  <w:endnote w:type="continuationSeparator" w:id="0">
    <w:p w14:paraId="3076E6EE" w14:textId="77777777" w:rsidR="001B35C3" w:rsidRDefault="001B35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B380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3504C24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B994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B8523F9" w14:textId="4444E3A8" w:rsidR="009A4CD3" w:rsidRDefault="00344D21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FEFCAC8" wp14:editId="086C7804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BEEB2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2DC1CABE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597AE" w14:textId="77777777" w:rsidR="006A1A2A" w:rsidRDefault="006A1A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882A15" w14:textId="77777777" w:rsidR="001B35C3" w:rsidRDefault="001B35C3">
      <w:r>
        <w:separator/>
      </w:r>
    </w:p>
  </w:footnote>
  <w:footnote w:type="continuationSeparator" w:id="0">
    <w:p w14:paraId="477AF1E9" w14:textId="77777777" w:rsidR="001B35C3" w:rsidRDefault="001B35C3">
      <w:r>
        <w:continuationSeparator/>
      </w:r>
    </w:p>
  </w:footnote>
  <w:footnote w:id="1">
    <w:p w14:paraId="2D43641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C5CDA" w14:textId="77777777" w:rsidR="006A1A2A" w:rsidRDefault="006A1A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D40CE4" w14:textId="77777777" w:rsidR="006A1A2A" w:rsidRDefault="006A1A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4D0C75" w14:textId="77777777" w:rsidR="006A1A2A" w:rsidRDefault="006A1A2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5C3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1B35C3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44D21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56E99"/>
    <w:rsid w:val="00664D2F"/>
    <w:rsid w:val="00686C95"/>
    <w:rsid w:val="00697D36"/>
    <w:rsid w:val="006A1A2A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D053E9D"/>
  <w15:chartTrackingRefBased/>
  <w15:docId w15:val="{E9E5C194-F2AD-4372-B6CF-783FC5A10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cp:lastModifiedBy>Katarzyna Nokielska</cp:lastModifiedBy>
  <cp:revision>2</cp:revision>
  <cp:lastPrinted>2010-01-07T09:39:00Z</cp:lastPrinted>
  <dcterms:created xsi:type="dcterms:W3CDTF">2021-07-21T06:50:00Z</dcterms:created>
  <dcterms:modified xsi:type="dcterms:W3CDTF">2021-07-21T06:50:00Z</dcterms:modified>
</cp:coreProperties>
</file>