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89E87" w14:textId="77777777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D0890" w:rsidRPr="009D0890">
        <w:rPr>
          <w:b/>
        </w:rPr>
        <w:t>3</w:t>
      </w:r>
    </w:p>
    <w:p w14:paraId="5C96775C" w14:textId="242EFA44" w:rsidR="00025386" w:rsidRDefault="00BC7F18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1DA2ED4" wp14:editId="6367E7A8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4C6F14" w14:textId="77777777" w:rsidR="00025386" w:rsidRDefault="00025386" w:rsidP="00025386"/>
                          <w:p w14:paraId="184E138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65003E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6B270EF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A36D9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6B13CB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872E4B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BC14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C6091D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DA2ED4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1D4C6F14" w14:textId="77777777" w:rsidR="00025386" w:rsidRDefault="00025386" w:rsidP="00025386"/>
                    <w:p w14:paraId="184E138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65003E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6B270EF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A36D9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6B13CB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872E4B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BC14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C6091D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136DE7DB" w14:textId="77777777" w:rsidR="00025386" w:rsidRPr="00025386" w:rsidRDefault="00025386" w:rsidP="00025386"/>
    <w:p w14:paraId="7A647174" w14:textId="77777777" w:rsidR="00025386" w:rsidRPr="00025386" w:rsidRDefault="00025386" w:rsidP="00025386"/>
    <w:p w14:paraId="7A61787B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085804F1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3C24793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F40AAD1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D0890" w:rsidRPr="009D0890">
        <w:rPr>
          <w:rFonts w:ascii="Times New Roman" w:eastAsia="Times New Roman" w:hAnsi="Times New Roman"/>
          <w:b/>
          <w:sz w:val="24"/>
          <w:szCs w:val="20"/>
          <w:lang w:eastAsia="pl-PL"/>
        </w:rPr>
        <w:t>ZP 271.8.2021</w:t>
      </w:r>
    </w:p>
    <w:p w14:paraId="2EE5FAA7" w14:textId="77777777" w:rsidR="00025386" w:rsidRPr="00025386" w:rsidRDefault="00025386" w:rsidP="00025386"/>
    <w:p w14:paraId="47CDB3A1" w14:textId="77777777" w:rsidR="00025386" w:rsidRDefault="00025386" w:rsidP="00025386"/>
    <w:p w14:paraId="397114F6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23DE34E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5B45FB2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6C1F75E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D0890" w:rsidRPr="009D0890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7A3B9AF3" w14:textId="77777777" w:rsidR="00A56A6F" w:rsidRPr="00A56A6F" w:rsidRDefault="009D089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D0890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polnej Woźniki - Lubsza przez Sulów</w:t>
      </w:r>
    </w:p>
    <w:p w14:paraId="5BB45942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0D111EB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5FA92F26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882A948" w14:textId="56F9BB81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BC7F18">
        <w:rPr>
          <w:rFonts w:ascii="Times New Roman" w:hAnsi="Times New Roman"/>
          <w:color w:val="000000"/>
          <w:sz w:val="24"/>
          <w:szCs w:val="24"/>
        </w:rPr>
        <w:t>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r. poz. </w:t>
      </w:r>
      <w:r w:rsidR="00BC7F18">
        <w:rPr>
          <w:rFonts w:ascii="Times New Roman" w:hAnsi="Times New Roman"/>
          <w:color w:val="000000"/>
          <w:sz w:val="24"/>
          <w:szCs w:val="24"/>
        </w:rPr>
        <w:t>1320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47A51F40" w14:textId="1468D2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24ACA9E7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EFEB99E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D23ACCD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CA91C79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EB62C4B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DCE0705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13F0397D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8281B" w14:textId="77777777" w:rsidR="009B4865" w:rsidRDefault="009B4865" w:rsidP="00025386">
      <w:pPr>
        <w:spacing w:after="0" w:line="240" w:lineRule="auto"/>
      </w:pPr>
      <w:r>
        <w:separator/>
      </w:r>
    </w:p>
  </w:endnote>
  <w:endnote w:type="continuationSeparator" w:id="0">
    <w:p w14:paraId="5BAC0050" w14:textId="77777777" w:rsidR="009B4865" w:rsidRDefault="009B48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441FD" w14:textId="77777777" w:rsidR="009D0890" w:rsidRDefault="009D08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D5116" w14:textId="2B1B387E" w:rsidR="00025386" w:rsidRDefault="00BC7F1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6B5FF0" wp14:editId="79862A8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A5618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B1C884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0A4794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77664" w14:textId="77777777" w:rsidR="009D0890" w:rsidRDefault="009D08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EB524" w14:textId="77777777" w:rsidR="009B4865" w:rsidRDefault="009B4865" w:rsidP="00025386">
      <w:pPr>
        <w:spacing w:after="0" w:line="240" w:lineRule="auto"/>
      </w:pPr>
      <w:r>
        <w:separator/>
      </w:r>
    </w:p>
  </w:footnote>
  <w:footnote w:type="continuationSeparator" w:id="0">
    <w:p w14:paraId="68E93C44" w14:textId="77777777" w:rsidR="009B4865" w:rsidRDefault="009B48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E5E63" w14:textId="77777777" w:rsidR="009D0890" w:rsidRDefault="009D08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01FFD" w14:textId="77777777" w:rsidR="009D0890" w:rsidRDefault="009D08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9552D" w14:textId="77777777" w:rsidR="009D0890" w:rsidRDefault="009D08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65"/>
    <w:rsid w:val="00025386"/>
    <w:rsid w:val="001C2314"/>
    <w:rsid w:val="004202B7"/>
    <w:rsid w:val="005624D8"/>
    <w:rsid w:val="007A69F8"/>
    <w:rsid w:val="00833E3D"/>
    <w:rsid w:val="008F2498"/>
    <w:rsid w:val="009B4865"/>
    <w:rsid w:val="009D0890"/>
    <w:rsid w:val="00A56A6F"/>
    <w:rsid w:val="00AE62F2"/>
    <w:rsid w:val="00BC7F18"/>
    <w:rsid w:val="00C904C8"/>
    <w:rsid w:val="00CD751B"/>
    <w:rsid w:val="00D55FC4"/>
    <w:rsid w:val="00E10D5B"/>
    <w:rsid w:val="00EE46AD"/>
    <w:rsid w:val="00F46FC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E2F5430"/>
  <w15:chartTrackingRefBased/>
  <w15:docId w15:val="{B42A72B0-3BB3-4E71-8088-1E0E3ABC1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2021-07-21T06:49:00Z</dcterms:created>
  <dcterms:modified xsi:type="dcterms:W3CDTF">2021-07-21T06:49:00Z</dcterms:modified>
</cp:coreProperties>
</file>