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1F04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434CF" w:rsidRPr="00E434CF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4B021A7F" w14:textId="77777777" w:rsidTr="00AF7375">
        <w:tc>
          <w:tcPr>
            <w:tcW w:w="9104" w:type="dxa"/>
            <w:shd w:val="clear" w:color="auto" w:fill="auto"/>
          </w:tcPr>
          <w:p w14:paraId="79BC61D5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ABF51BB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434CF" w:rsidRPr="00E434CF">
        <w:rPr>
          <w:rFonts w:ascii="Times New Roman" w:eastAsia="Times New Roman" w:hAnsi="Times New Roman"/>
          <w:b/>
          <w:lang w:eastAsia="pl-PL"/>
        </w:rPr>
        <w:t>ZP 271.8.2021</w:t>
      </w:r>
    </w:p>
    <w:p w14:paraId="08AF3360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4452A571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1A1C967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6B836BB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4187443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30D707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1B5F33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C4096B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4E2CF7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C3E9C30" w14:textId="5E79FEEF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434CF" w:rsidRPr="00E434CF">
        <w:rPr>
          <w:rFonts w:ascii="Times New Roman" w:hAnsi="Times New Roman"/>
        </w:rPr>
        <w:t xml:space="preserve">(Dz.U. </w:t>
      </w:r>
      <w:r w:rsidR="0032279E">
        <w:rPr>
          <w:rFonts w:ascii="Times New Roman" w:hAnsi="Times New Roman"/>
        </w:rPr>
        <w:t>2021</w:t>
      </w:r>
      <w:r w:rsidR="00E434CF" w:rsidRPr="00E434CF">
        <w:rPr>
          <w:rFonts w:ascii="Times New Roman" w:hAnsi="Times New Roman"/>
        </w:rPr>
        <w:t>poz.</w:t>
      </w:r>
      <w:r w:rsidR="0032279E">
        <w:rPr>
          <w:rFonts w:ascii="Times New Roman" w:hAnsi="Times New Roman"/>
        </w:rPr>
        <w:t>1129</w:t>
      </w:r>
      <w:r w:rsidR="00E434CF" w:rsidRPr="00E434CF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8FADCF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AFBCF9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956AD5D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D45B1C3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5C14BA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80EA6A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3ADB1AE" w14:textId="77777777" w:rsidR="00E27ABB" w:rsidRDefault="00E434C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434CF">
        <w:rPr>
          <w:rFonts w:ascii="Times New Roman" w:eastAsia="Times New Roman" w:hAnsi="Times New Roman"/>
          <w:b/>
          <w:lang w:eastAsia="pl-PL"/>
        </w:rPr>
        <w:t>Przebudowa drogi polnej Woźniki - Lubsza przez Sulów</w:t>
      </w:r>
    </w:p>
    <w:p w14:paraId="698663DC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63B1CE4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74468F1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67AC0E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E46AE6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89DEC34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7B5C9C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09C9E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381CEB6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5E3FC1A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64B3F12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FBF7645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F29220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0AAB21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C53C2E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4687D9E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6D4C9" w14:textId="77777777" w:rsidR="005410CD" w:rsidRDefault="005410CD" w:rsidP="00025386">
      <w:pPr>
        <w:spacing w:after="0" w:line="240" w:lineRule="auto"/>
      </w:pPr>
      <w:r>
        <w:separator/>
      </w:r>
    </w:p>
  </w:endnote>
  <w:endnote w:type="continuationSeparator" w:id="0">
    <w:p w14:paraId="180124CD" w14:textId="77777777" w:rsidR="005410CD" w:rsidRDefault="005410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6FC9D" w14:textId="77777777" w:rsidR="00E434CF" w:rsidRDefault="00E434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07538" w14:textId="5C8C7DC6" w:rsidR="00025386" w:rsidRDefault="0032279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C92852D" wp14:editId="4E06237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B9814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C6DCD3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65C79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15705" w14:textId="77777777" w:rsidR="00E434CF" w:rsidRDefault="00E434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F75AB" w14:textId="77777777" w:rsidR="005410CD" w:rsidRDefault="005410CD" w:rsidP="00025386">
      <w:pPr>
        <w:spacing w:after="0" w:line="240" w:lineRule="auto"/>
      </w:pPr>
      <w:r>
        <w:separator/>
      </w:r>
    </w:p>
  </w:footnote>
  <w:footnote w:type="continuationSeparator" w:id="0">
    <w:p w14:paraId="6AAEBE23" w14:textId="77777777" w:rsidR="005410CD" w:rsidRDefault="005410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4B1E2" w14:textId="77777777" w:rsidR="00E434CF" w:rsidRDefault="00E434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E17C6" w14:textId="77777777" w:rsidR="00E434CF" w:rsidRDefault="00E434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A4570" w14:textId="77777777" w:rsidR="00E434CF" w:rsidRDefault="00E434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0CD"/>
    <w:rsid w:val="00025386"/>
    <w:rsid w:val="000423B9"/>
    <w:rsid w:val="00084786"/>
    <w:rsid w:val="0016158F"/>
    <w:rsid w:val="001C2314"/>
    <w:rsid w:val="00213980"/>
    <w:rsid w:val="0032279E"/>
    <w:rsid w:val="004374F2"/>
    <w:rsid w:val="00460705"/>
    <w:rsid w:val="00485239"/>
    <w:rsid w:val="004E27D7"/>
    <w:rsid w:val="005410CD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34CF"/>
    <w:rsid w:val="00E67109"/>
    <w:rsid w:val="00E86D3B"/>
    <w:rsid w:val="00EA6476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18A5657"/>
  <w15:chartTrackingRefBased/>
  <w15:docId w15:val="{0CB0D8E2-9389-4B16-99F7-F4378EC73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2021-07-20T12:51:00Z</dcterms:created>
  <dcterms:modified xsi:type="dcterms:W3CDTF">2021-07-20T12:51:00Z</dcterms:modified>
</cp:coreProperties>
</file>