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C56A1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53CA6" w:rsidRPr="00553CA6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FC4261F" w14:textId="77777777" w:rsidR="005103B9" w:rsidRDefault="005103B9" w:rsidP="005103B9">
      <w:pPr>
        <w:spacing w:after="0" w:line="480" w:lineRule="auto"/>
        <w:rPr>
          <w:b/>
        </w:rPr>
      </w:pPr>
    </w:p>
    <w:p w14:paraId="12F73F9E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53CA6" w:rsidRPr="00553CA6">
        <w:rPr>
          <w:rFonts w:ascii="Times New Roman" w:hAnsi="Times New Roman"/>
          <w:b/>
        </w:rPr>
        <w:t>ZP 271.8.2021</w:t>
      </w:r>
    </w:p>
    <w:p w14:paraId="32504766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CCFD3F8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3CA6" w:rsidRPr="00553CA6">
        <w:rPr>
          <w:sz w:val="22"/>
          <w:szCs w:val="22"/>
        </w:rPr>
        <w:t>Gmina Woźniki</w:t>
      </w:r>
    </w:p>
    <w:p w14:paraId="5C03A89C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3CA6" w:rsidRPr="00553CA6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553CA6" w:rsidRPr="00553CA6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13684882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3CA6" w:rsidRPr="00553CA6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553CA6" w:rsidRPr="00553CA6">
        <w:rPr>
          <w:sz w:val="22"/>
          <w:szCs w:val="22"/>
        </w:rPr>
        <w:t>Woźniki</w:t>
      </w:r>
    </w:p>
    <w:p w14:paraId="22B262EB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08993FC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8FEF062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7589E2A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DB8A4CB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F970365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F6A1913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3450D082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5BE69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FA90C4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553CA6" w:rsidRPr="00110593" w14:paraId="438AD482" w14:textId="77777777" w:rsidTr="00C36B6D">
        <w:tc>
          <w:tcPr>
            <w:tcW w:w="9212" w:type="dxa"/>
            <w:shd w:val="clear" w:color="auto" w:fill="D9D9D9"/>
          </w:tcPr>
          <w:p w14:paraId="03483A0A" w14:textId="77777777" w:rsidR="00553CA6" w:rsidRPr="00110593" w:rsidRDefault="00553CA6" w:rsidP="00C36B6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04E740FE" w14:textId="77777777" w:rsidR="00553CA6" w:rsidRPr="00110593" w:rsidRDefault="00553CA6" w:rsidP="00C36B6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553CA6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36B4FBF6" w14:textId="77777777" w:rsidR="00553CA6" w:rsidRPr="00110593" w:rsidRDefault="00553CA6" w:rsidP="00C36B6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5832D2DD" w14:textId="77777777" w:rsidR="00553CA6" w:rsidRPr="00110593" w:rsidRDefault="00553CA6" w:rsidP="00C36B6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0D05648" w14:textId="77777777" w:rsidR="00553CA6" w:rsidRPr="00110593" w:rsidRDefault="00553CA6" w:rsidP="00C36B6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0075C96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7577CCC4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FF77916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53CA6" w:rsidRPr="00553CA6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3ECFA77" w14:textId="77777777" w:rsidR="005434B3" w:rsidRDefault="00553CA6" w:rsidP="005434B3">
      <w:pPr>
        <w:spacing w:after="240" w:line="276" w:lineRule="auto"/>
        <w:jc w:val="center"/>
        <w:rPr>
          <w:rFonts w:ascii="Times New Roman" w:hAnsi="Times New Roman"/>
        </w:rPr>
      </w:pPr>
      <w:r w:rsidRPr="00553CA6">
        <w:rPr>
          <w:rFonts w:ascii="Times New Roman" w:hAnsi="Times New Roman"/>
          <w:b/>
        </w:rPr>
        <w:t>Przebudowa drogi polnej Woźniki - Lubsza przez Sulów</w:t>
      </w:r>
    </w:p>
    <w:p w14:paraId="555166E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2EE62E59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4F8CD22A" w14:textId="77777777" w:rsidR="00553CA6" w:rsidRPr="00997D0F" w:rsidRDefault="00553CA6" w:rsidP="00553CA6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68677A2F" w14:textId="77777777" w:rsidR="002426FF" w:rsidRPr="00232DF0" w:rsidRDefault="00553CA6" w:rsidP="00553CA6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64C7509D" w14:textId="77777777" w:rsidR="00553CA6" w:rsidRPr="00997D0F" w:rsidRDefault="00553CA6" w:rsidP="00553CA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D6C7452" w14:textId="77777777" w:rsidR="00553CA6" w:rsidRPr="000247FF" w:rsidRDefault="00553CA6" w:rsidP="00553CA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54B74D19" w14:textId="77777777" w:rsidR="00553CA6" w:rsidRPr="000247FF" w:rsidRDefault="00553CA6" w:rsidP="00553CA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171593B9" w14:textId="77777777" w:rsidR="00553CA6" w:rsidRPr="00292198" w:rsidRDefault="00553CA6" w:rsidP="00553CA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1D0D94E" w14:textId="77777777" w:rsidR="00553CA6" w:rsidRPr="000247FF" w:rsidRDefault="00553CA6" w:rsidP="00553CA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342D488C" w14:textId="77777777" w:rsidR="00553CA6" w:rsidRPr="000247FF" w:rsidRDefault="00553CA6" w:rsidP="00553CA6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4844FA13" w14:textId="77777777" w:rsidR="00710937" w:rsidRPr="00292198" w:rsidRDefault="00710937" w:rsidP="005E24AA">
      <w:pPr>
        <w:rPr>
          <w:rFonts w:ascii="Times New Roman" w:hAnsi="Times New Roman"/>
        </w:rPr>
      </w:pPr>
    </w:p>
    <w:p w14:paraId="193A953A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77BA23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D0C0BFF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2352FF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D7F14D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F504A36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63BD0FC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FCD2571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C224E5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B246E3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FA4410A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B600469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6D95F99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A5690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4568B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8D9C1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105117D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50584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156FE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03633767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120BD657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B2A9587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BB758A6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3D0B4D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8B68276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2CB7A0FD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A7E5A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320EB3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0EB75E3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18469" w14:textId="77777777" w:rsidR="008C6AA5" w:rsidRDefault="008C6AA5" w:rsidP="0038231F">
      <w:pPr>
        <w:spacing w:after="0" w:line="240" w:lineRule="auto"/>
      </w:pPr>
      <w:r>
        <w:separator/>
      </w:r>
    </w:p>
  </w:endnote>
  <w:endnote w:type="continuationSeparator" w:id="0">
    <w:p w14:paraId="551D606D" w14:textId="77777777" w:rsidR="008C6AA5" w:rsidRDefault="008C6A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B40A8" w14:textId="77777777" w:rsidR="00553CA6" w:rsidRDefault="00553C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AD54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CF4A9C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023E3" w14:textId="77777777" w:rsidR="00553CA6" w:rsidRDefault="00553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CBF68" w14:textId="77777777" w:rsidR="008C6AA5" w:rsidRDefault="008C6AA5" w:rsidP="0038231F">
      <w:pPr>
        <w:spacing w:after="0" w:line="240" w:lineRule="auto"/>
      </w:pPr>
      <w:r>
        <w:separator/>
      </w:r>
    </w:p>
  </w:footnote>
  <w:footnote w:type="continuationSeparator" w:id="0">
    <w:p w14:paraId="55E5DEB6" w14:textId="77777777" w:rsidR="008C6AA5" w:rsidRDefault="008C6A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6C3C9" w14:textId="77777777" w:rsidR="00553CA6" w:rsidRDefault="00553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937DE" w14:textId="77777777" w:rsidR="00553CA6" w:rsidRDefault="00553C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95726" w14:textId="77777777" w:rsidR="00553CA6" w:rsidRDefault="00553C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AA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53CA6"/>
    <w:rsid w:val="005641F0"/>
    <w:rsid w:val="005747DC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AA5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57390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017835"/>
  <w15:docId w15:val="{97A7E39C-8028-47CF-A16E-DCD3DE3B8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2021-07-20T12:50:00Z</dcterms:created>
  <dcterms:modified xsi:type="dcterms:W3CDTF">2021-07-20T12:50:00Z</dcterms:modified>
</cp:coreProperties>
</file>