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F632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75767" w:rsidRPr="00A75767">
        <w:rPr>
          <w:b/>
        </w:rPr>
        <w:t>CRZP/</w:t>
      </w:r>
      <w:r w:rsidR="007E0858">
        <w:rPr>
          <w:b/>
        </w:rPr>
        <w:t>8</w:t>
      </w:r>
      <w:r w:rsidR="00740F47">
        <w:rPr>
          <w:b/>
        </w:rPr>
        <w:t>9</w:t>
      </w:r>
      <w:r w:rsidR="00A75767" w:rsidRPr="00A75767">
        <w:rPr>
          <w:b/>
        </w:rPr>
        <w:t>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A75767" w:rsidRPr="004A5DB6" w:rsidTr="00982B25">
        <w:tc>
          <w:tcPr>
            <w:tcW w:w="9212" w:type="dxa"/>
            <w:shd w:val="clear" w:color="auto" w:fill="auto"/>
          </w:tcPr>
          <w:p w:rsidR="00A75767" w:rsidRPr="004A5DB6" w:rsidRDefault="00A75767" w:rsidP="00982B2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75767" w:rsidRPr="004A5DB6" w:rsidRDefault="00A75767" w:rsidP="00982B2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75767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75767" w:rsidRPr="004A5DB6" w:rsidRDefault="00A75767" w:rsidP="00982B2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75767" w:rsidRPr="004A5DB6" w:rsidRDefault="00A75767" w:rsidP="00982B2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75767" w:rsidRPr="004A5DB6" w:rsidRDefault="00A75767" w:rsidP="00982B2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75767" w:rsidRPr="00A7576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75767" w:rsidP="005434B3">
      <w:pPr>
        <w:spacing w:after="240" w:line="276" w:lineRule="auto"/>
        <w:jc w:val="center"/>
      </w:pPr>
      <w:r w:rsidRPr="00A75767">
        <w:rPr>
          <w:b/>
        </w:rPr>
        <w:t xml:space="preserve">Przeprowadzenie szkolenia z zastosowania </w:t>
      </w:r>
      <w:proofErr w:type="spellStart"/>
      <w:r w:rsidRPr="00A75767">
        <w:rPr>
          <w:b/>
        </w:rPr>
        <w:t>Ansys</w:t>
      </w:r>
      <w:proofErr w:type="spellEnd"/>
      <w:r w:rsidRPr="00A75767">
        <w:rPr>
          <w:b/>
        </w:rPr>
        <w:t xml:space="preserve"> </w:t>
      </w:r>
      <w:proofErr w:type="spellStart"/>
      <w:r w:rsidRPr="00A75767">
        <w:rPr>
          <w:b/>
        </w:rPr>
        <w:t>Simplorer'a</w:t>
      </w:r>
      <w:proofErr w:type="spellEnd"/>
      <w:r w:rsidRPr="00A75767">
        <w:rPr>
          <w:b/>
        </w:rPr>
        <w:t xml:space="preserve"> i </w:t>
      </w:r>
      <w:proofErr w:type="spellStart"/>
      <w:r w:rsidRPr="00A75767">
        <w:rPr>
          <w:b/>
        </w:rPr>
        <w:t>solverów</w:t>
      </w:r>
      <w:proofErr w:type="spellEnd"/>
      <w:r w:rsidRPr="00A75767">
        <w:rPr>
          <w:b/>
        </w:rPr>
        <w:t xml:space="preserve"> z grupy: </w:t>
      </w:r>
      <w:proofErr w:type="spellStart"/>
      <w:r w:rsidRPr="00A75767">
        <w:rPr>
          <w:b/>
        </w:rPr>
        <w:t>Magnetic</w:t>
      </w:r>
      <w:proofErr w:type="spellEnd"/>
      <w:r w:rsidRPr="00A75767">
        <w:rPr>
          <w:b/>
        </w:rPr>
        <w:t xml:space="preserve">, </w:t>
      </w:r>
      <w:proofErr w:type="spellStart"/>
      <w:r w:rsidRPr="00A75767">
        <w:rPr>
          <w:b/>
        </w:rPr>
        <w:t>Electrostatic</w:t>
      </w:r>
      <w:proofErr w:type="spellEnd"/>
      <w:r w:rsidRPr="00A75767">
        <w:rPr>
          <w:b/>
        </w:rPr>
        <w:t xml:space="preserve">, DC </w:t>
      </w:r>
      <w:proofErr w:type="spellStart"/>
      <w:r w:rsidRPr="00A75767">
        <w:rPr>
          <w:b/>
        </w:rPr>
        <w:t>Conduction</w:t>
      </w:r>
      <w:proofErr w:type="spellEnd"/>
      <w:r w:rsidRPr="00A75767">
        <w:rPr>
          <w:b/>
        </w:rPr>
        <w:t xml:space="preserve"> do modelowania zjawisk elektromagnetycznych oraz termicznych w programie </w:t>
      </w:r>
      <w:proofErr w:type="spellStart"/>
      <w:r w:rsidRPr="00A75767">
        <w:rPr>
          <w:b/>
        </w:rPr>
        <w:t>Ansys</w:t>
      </w:r>
      <w:proofErr w:type="spellEnd"/>
      <w:r w:rsidRPr="00A75767">
        <w:rPr>
          <w:b/>
        </w:rPr>
        <w:t xml:space="preserve"> Maxwell 2D/3D</w:t>
      </w:r>
      <w:r w:rsidR="007E0858">
        <w:rPr>
          <w:b/>
        </w:rPr>
        <w:t xml:space="preserve"> - </w:t>
      </w:r>
      <w:r w:rsidR="00740F47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D5502" w:rsidRDefault="004F23F7" w:rsidP="000857C0">
      <w:pPr>
        <w:spacing w:after="120" w:line="276" w:lineRule="auto"/>
        <w:jc w:val="both"/>
      </w:pPr>
      <w:r w:rsidRPr="006D5502">
        <w:t>Oświadczam,</w:t>
      </w:r>
      <w:r w:rsidR="00313417" w:rsidRPr="006D5502">
        <w:t xml:space="preserve"> że spełniam</w:t>
      </w:r>
      <w:r w:rsidR="004541F9" w:rsidRPr="006D5502">
        <w:t>, określone przez Zamawiającego,</w:t>
      </w:r>
      <w:r w:rsidR="00313417" w:rsidRPr="006D5502">
        <w:t xml:space="preserve"> warunki udziału </w:t>
      </w:r>
      <w:r w:rsidR="004541F9" w:rsidRPr="006D550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</w:tblGrid>
      <w:tr w:rsidR="00D2702A" w:rsidRPr="006D5502" w:rsidTr="006D55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550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D5502">
              <w:rPr>
                <w:b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D5502" w:rsidRDefault="00D2702A" w:rsidP="00D2702A">
            <w:pPr>
              <w:spacing w:before="60" w:after="120"/>
            </w:pPr>
            <w:r w:rsidRPr="006D5502">
              <w:rPr>
                <w:b/>
              </w:rPr>
              <w:t>Warunki udziału w postępowaniu</w:t>
            </w:r>
          </w:p>
        </w:tc>
      </w:tr>
      <w:tr w:rsidR="00D2702A" w:rsidRPr="006D5502" w:rsidTr="006D55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D5502" w:rsidRDefault="006D5502" w:rsidP="00D2702A">
            <w:pPr>
              <w:spacing w:before="60" w:after="120"/>
              <w:jc w:val="both"/>
            </w:pPr>
            <w:r w:rsidRPr="006D5502"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C05A7" w:rsidRDefault="006D5502" w:rsidP="00BC05A7">
            <w:pPr>
              <w:spacing w:before="120" w:line="276" w:lineRule="auto"/>
              <w:jc w:val="both"/>
            </w:pPr>
            <w:r w:rsidRPr="006D5502">
              <w:t>Wykonawca powinien posiadać Certyfikat świadczący o Standardzie Usługi Szkoleniowo- Rozwojowej Polskiej Izby Firm Szkoleniowych (SUS 2.0).</w:t>
            </w:r>
          </w:p>
          <w:p w:rsidR="00D2702A" w:rsidRPr="006D550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6D550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D550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D5502">
        <w:rPr>
          <w:sz w:val="20"/>
          <w:szCs w:val="20"/>
        </w:rPr>
        <w:t xml:space="preserve">…………….……. </w:t>
      </w:r>
      <w:r w:rsidRPr="006D5502">
        <w:rPr>
          <w:i/>
          <w:sz w:val="16"/>
          <w:szCs w:val="16"/>
        </w:rPr>
        <w:t>(miejscowość),</w:t>
      </w:r>
      <w:r w:rsidRPr="006D5502">
        <w:rPr>
          <w:i/>
          <w:sz w:val="18"/>
          <w:szCs w:val="18"/>
        </w:rPr>
        <w:t xml:space="preserve"> </w:t>
      </w:r>
      <w:r w:rsidRPr="006D5502">
        <w:rPr>
          <w:sz w:val="20"/>
          <w:szCs w:val="20"/>
        </w:rPr>
        <w:t xml:space="preserve">dnia ………….……. r. </w:t>
      </w:r>
    </w:p>
    <w:p w:rsidR="00025C8D" w:rsidRPr="006D550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</w:r>
      <w:r w:rsidRPr="006D550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D550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9A9" w:rsidRDefault="00F169A9" w:rsidP="0038231F">
      <w:pPr>
        <w:spacing w:after="0" w:line="240" w:lineRule="auto"/>
      </w:pPr>
      <w:r>
        <w:separator/>
      </w:r>
    </w:p>
  </w:endnote>
  <w:endnote w:type="continuationSeparator" w:id="0">
    <w:p w:rsidR="00F169A9" w:rsidRDefault="00F169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502" w:rsidRDefault="006D5502" w:rsidP="006D5502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6D5502" w:rsidRDefault="006D5502" w:rsidP="006D5502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</w:t>
    </w:r>
  </w:p>
  <w:p w:rsidR="006D5502" w:rsidRDefault="006D5502" w:rsidP="006D5502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9A9" w:rsidRDefault="00F169A9" w:rsidP="0038231F">
      <w:pPr>
        <w:spacing w:after="0" w:line="240" w:lineRule="auto"/>
      </w:pPr>
      <w:r>
        <w:separator/>
      </w:r>
    </w:p>
  </w:footnote>
  <w:footnote w:type="continuationSeparator" w:id="0">
    <w:p w:rsidR="00F169A9" w:rsidRDefault="00F169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767" w:rsidRDefault="00A75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82F26"/>
    <w:multiLevelType w:val="hybridMultilevel"/>
    <w:tmpl w:val="05EED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00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6328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5502"/>
    <w:rsid w:val="006F0034"/>
    <w:rsid w:val="006F3D32"/>
    <w:rsid w:val="00710937"/>
    <w:rsid w:val="007118F0"/>
    <w:rsid w:val="0072560B"/>
    <w:rsid w:val="00740F47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858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4003"/>
    <w:rsid w:val="009C7756"/>
    <w:rsid w:val="00A15F7E"/>
    <w:rsid w:val="00A166B0"/>
    <w:rsid w:val="00A22DCF"/>
    <w:rsid w:val="00A24C2D"/>
    <w:rsid w:val="00A276E4"/>
    <w:rsid w:val="00A3062E"/>
    <w:rsid w:val="00A347DE"/>
    <w:rsid w:val="00A7576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05A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69A9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E25B39"/>
  <w15:chartTrackingRefBased/>
  <w15:docId w15:val="{613BEBFB-F610-4299-8348-B6CD482C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00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D1214-82D7-40AD-B73D-7F91C341D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2021-06-17T07:32:00Z</cp:lastPrinted>
  <dcterms:created xsi:type="dcterms:W3CDTF">2021-07-20T08:09:00Z</dcterms:created>
  <dcterms:modified xsi:type="dcterms:W3CDTF">2021-07-20T08:09:00Z</dcterms:modified>
</cp:coreProperties>
</file>