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F0867" w14:textId="77777777" w:rsidR="00DA604F" w:rsidRPr="00E874DC" w:rsidRDefault="00DA604F" w:rsidP="00DA604F">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9822B57" w14:textId="77777777" w:rsidR="00DA604F" w:rsidRDefault="00DA604F" w:rsidP="00DA604F">
      <w:pPr>
        <w:spacing w:before="48" w:line="240" w:lineRule="atLeast"/>
        <w:jc w:val="right"/>
        <w:rPr>
          <w:b/>
          <w:sz w:val="24"/>
          <w:szCs w:val="24"/>
          <w:lang w:val="pl-PL"/>
        </w:rPr>
      </w:pPr>
    </w:p>
    <w:p w14:paraId="01C56CDF" w14:textId="77777777" w:rsidR="00DA604F" w:rsidRDefault="00DA604F" w:rsidP="00DA604F">
      <w:pPr>
        <w:spacing w:before="48" w:line="240" w:lineRule="atLeast"/>
        <w:jc w:val="center"/>
        <w:rPr>
          <w:b/>
          <w:sz w:val="24"/>
          <w:szCs w:val="24"/>
          <w:lang w:val="pl-PL"/>
        </w:rPr>
      </w:pPr>
      <w:r>
        <w:rPr>
          <w:b/>
          <w:sz w:val="24"/>
          <w:szCs w:val="24"/>
          <w:lang w:val="pl-PL"/>
        </w:rPr>
        <w:t>WZÓR UMOWY</w:t>
      </w:r>
    </w:p>
    <w:p w14:paraId="0DEE4656" w14:textId="77777777" w:rsidR="00DA604F" w:rsidRDefault="00DA604F" w:rsidP="00DA604F">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090D01E0" w14:textId="77777777" w:rsidR="00DA604F" w:rsidRDefault="00DA604F" w:rsidP="00DA604F">
      <w:pPr>
        <w:spacing w:before="48" w:line="240" w:lineRule="atLeast"/>
        <w:jc w:val="center"/>
        <w:rPr>
          <w:b/>
          <w:sz w:val="28"/>
          <w:lang w:val="pl-PL"/>
        </w:rPr>
      </w:pPr>
    </w:p>
    <w:p w14:paraId="530DB46F" w14:textId="5C09AC84" w:rsidR="00DA604F" w:rsidRPr="00AA2A22" w:rsidRDefault="00DA604F" w:rsidP="00DA604F">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w:t>
      </w:r>
      <w:r>
        <w:rPr>
          <w:rFonts w:ascii="Times New Roman" w:hAnsi="Times New Roman"/>
        </w:rPr>
        <w:t>31</w:t>
      </w:r>
      <w:r>
        <w:rPr>
          <w:rFonts w:ascii="Times New Roman" w:hAnsi="Times New Roman"/>
        </w:rPr>
        <w:t>9/21</w:t>
      </w:r>
      <w:r w:rsidRPr="00AA2A22">
        <w:rPr>
          <w:rFonts w:ascii="Times New Roman" w:hAnsi="Times New Roman"/>
        </w:rPr>
        <w:t xml:space="preserve"> </w:t>
      </w:r>
    </w:p>
    <w:p w14:paraId="4FCFD9CB" w14:textId="77777777" w:rsidR="00DA604F" w:rsidRDefault="00DA604F" w:rsidP="00DA604F">
      <w:pPr>
        <w:pStyle w:val="Tekstpodstawowy"/>
        <w:ind w:right="-47"/>
        <w:jc w:val="both"/>
        <w:rPr>
          <w:rFonts w:ascii="Times New Roman" w:hAnsi="Times New Roman"/>
        </w:rPr>
      </w:pPr>
      <w:r w:rsidRPr="00AA2A22">
        <w:rPr>
          <w:rFonts w:ascii="Times New Roman" w:hAnsi="Times New Roman"/>
        </w:rPr>
        <w:t>pomiędzy</w:t>
      </w:r>
    </w:p>
    <w:p w14:paraId="73E327EB" w14:textId="77777777" w:rsidR="00DA604F" w:rsidRDefault="00DA604F" w:rsidP="00DA604F">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C7F6724" w14:textId="77777777" w:rsidR="00DA604F" w:rsidRDefault="00DA604F" w:rsidP="00DA604F">
      <w:pPr>
        <w:pStyle w:val="Tekstpodstawowy"/>
        <w:ind w:right="-47"/>
        <w:jc w:val="both"/>
        <w:rPr>
          <w:rFonts w:ascii="Times New Roman" w:hAnsi="Times New Roman"/>
        </w:rPr>
      </w:pPr>
      <w:r>
        <w:rPr>
          <w:rFonts w:ascii="Times New Roman" w:hAnsi="Times New Roman"/>
        </w:rPr>
        <w:t>reprezentowana przez:</w:t>
      </w:r>
    </w:p>
    <w:p w14:paraId="6EA4CB2F" w14:textId="77777777" w:rsidR="00DA604F" w:rsidRDefault="00DA604F" w:rsidP="00DA604F">
      <w:pPr>
        <w:pStyle w:val="Tekstpodstawowy"/>
        <w:ind w:right="-47"/>
        <w:jc w:val="both"/>
        <w:rPr>
          <w:rFonts w:ascii="Times New Roman" w:hAnsi="Times New Roman"/>
        </w:rPr>
      </w:pPr>
      <w:r>
        <w:rPr>
          <w:rFonts w:ascii="Times New Roman" w:hAnsi="Times New Roman"/>
        </w:rPr>
        <w:t xml:space="preserve">1.Dziekana Wydziału /Kierownika Jednostki/............................................................................. </w:t>
      </w:r>
    </w:p>
    <w:p w14:paraId="4313B4B3" w14:textId="77777777" w:rsidR="00DA604F" w:rsidRDefault="00DA604F" w:rsidP="00DA604F">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607FCC9" w14:textId="77777777" w:rsidR="00DA604F" w:rsidRDefault="00DA604F" w:rsidP="00DA604F">
      <w:pPr>
        <w:pStyle w:val="Tekstpodstawowy"/>
        <w:ind w:right="-47"/>
        <w:jc w:val="both"/>
        <w:rPr>
          <w:rFonts w:ascii="Times New Roman" w:hAnsi="Times New Roman"/>
        </w:rPr>
      </w:pPr>
      <w:r>
        <w:rPr>
          <w:rFonts w:ascii="Times New Roman" w:hAnsi="Times New Roman"/>
        </w:rPr>
        <w:t>zwaną dalej KUPUJĄCYM</w:t>
      </w:r>
    </w:p>
    <w:p w14:paraId="5B7988FA" w14:textId="77777777" w:rsidR="00DA604F" w:rsidRDefault="00DA604F" w:rsidP="00DA604F">
      <w:pPr>
        <w:pStyle w:val="Tekstpodstawowy"/>
        <w:ind w:right="-47"/>
        <w:jc w:val="both"/>
        <w:rPr>
          <w:rFonts w:ascii="Times New Roman" w:hAnsi="Times New Roman"/>
        </w:rPr>
      </w:pPr>
      <w:r>
        <w:rPr>
          <w:rFonts w:ascii="Times New Roman" w:hAnsi="Times New Roman"/>
        </w:rPr>
        <w:t xml:space="preserve">a </w:t>
      </w:r>
    </w:p>
    <w:p w14:paraId="6088D67B" w14:textId="77777777" w:rsidR="00DA604F" w:rsidRDefault="00DA604F" w:rsidP="00DA604F">
      <w:pPr>
        <w:pStyle w:val="Tekstpodstawowy"/>
        <w:ind w:right="-47"/>
        <w:jc w:val="both"/>
        <w:rPr>
          <w:rFonts w:ascii="Times New Roman" w:hAnsi="Times New Roman"/>
        </w:rPr>
      </w:pPr>
      <w:r>
        <w:rPr>
          <w:rFonts w:ascii="Times New Roman" w:hAnsi="Times New Roman"/>
        </w:rPr>
        <w:t>......................................................................................................................................................</w:t>
      </w:r>
    </w:p>
    <w:p w14:paraId="7C990997" w14:textId="77777777" w:rsidR="00DA604F" w:rsidRDefault="00DA604F" w:rsidP="00DA604F">
      <w:pPr>
        <w:pStyle w:val="Tekstpodstawowy"/>
        <w:ind w:right="-47"/>
        <w:jc w:val="both"/>
        <w:rPr>
          <w:rFonts w:ascii="Times New Roman" w:hAnsi="Times New Roman"/>
        </w:rPr>
      </w:pPr>
      <w:r>
        <w:rPr>
          <w:rFonts w:ascii="Times New Roman" w:hAnsi="Times New Roman"/>
        </w:rPr>
        <w:t>......................................................................................................................................................</w:t>
      </w:r>
    </w:p>
    <w:p w14:paraId="1611EF0D" w14:textId="77777777" w:rsidR="00DA604F" w:rsidRDefault="00DA604F" w:rsidP="00DA604F">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90C8FAD" w14:textId="77777777" w:rsidR="00DA604F" w:rsidRDefault="00DA604F" w:rsidP="00DA604F">
      <w:pPr>
        <w:pStyle w:val="Tekstpodstawowy"/>
        <w:ind w:right="-47"/>
        <w:jc w:val="both"/>
        <w:rPr>
          <w:rFonts w:ascii="Times New Roman" w:hAnsi="Times New Roman"/>
        </w:rPr>
      </w:pPr>
      <w:r>
        <w:rPr>
          <w:rFonts w:ascii="Times New Roman" w:hAnsi="Times New Roman"/>
        </w:rPr>
        <w:t>reprezentowanym przez:</w:t>
      </w:r>
    </w:p>
    <w:p w14:paraId="01F0C468" w14:textId="77777777" w:rsidR="00DA604F" w:rsidRDefault="00DA604F" w:rsidP="00DA604F">
      <w:pPr>
        <w:pStyle w:val="Tekstpodstawowy"/>
        <w:ind w:right="-47"/>
        <w:jc w:val="both"/>
        <w:rPr>
          <w:rFonts w:ascii="Times New Roman" w:hAnsi="Times New Roman"/>
        </w:rPr>
      </w:pPr>
      <w:r>
        <w:rPr>
          <w:rFonts w:ascii="Times New Roman" w:hAnsi="Times New Roman"/>
        </w:rPr>
        <w:t>1...................................................................................................................................................</w:t>
      </w:r>
    </w:p>
    <w:p w14:paraId="0CAB741F" w14:textId="77777777" w:rsidR="00DA604F" w:rsidRDefault="00DA604F" w:rsidP="00DA604F">
      <w:pPr>
        <w:pStyle w:val="Tekstpodstawowy"/>
        <w:ind w:right="-47"/>
        <w:jc w:val="both"/>
        <w:rPr>
          <w:rFonts w:ascii="Times New Roman" w:hAnsi="Times New Roman"/>
        </w:rPr>
      </w:pPr>
      <w:r>
        <w:rPr>
          <w:rFonts w:ascii="Times New Roman" w:hAnsi="Times New Roman"/>
        </w:rPr>
        <w:t xml:space="preserve">2................................................................................................................................................... </w:t>
      </w:r>
    </w:p>
    <w:p w14:paraId="28926E6E" w14:textId="77777777" w:rsidR="00DA604F" w:rsidRDefault="00DA604F" w:rsidP="00DA604F">
      <w:pPr>
        <w:pStyle w:val="Tekstpodstawowy"/>
        <w:ind w:right="-47"/>
        <w:jc w:val="both"/>
        <w:rPr>
          <w:rFonts w:ascii="Times New Roman" w:hAnsi="Times New Roman"/>
        </w:rPr>
      </w:pPr>
      <w:r>
        <w:rPr>
          <w:rFonts w:ascii="Times New Roman" w:hAnsi="Times New Roman"/>
        </w:rPr>
        <w:t>zwanym dalej SPRZEDAWCĄ</w:t>
      </w:r>
    </w:p>
    <w:p w14:paraId="14A34008" w14:textId="77777777" w:rsidR="00DA604F" w:rsidRDefault="00DA604F" w:rsidP="00DA604F">
      <w:pPr>
        <w:pStyle w:val="Tekstpodstawowy"/>
        <w:ind w:right="-47"/>
        <w:jc w:val="center"/>
        <w:rPr>
          <w:rFonts w:ascii="Times New Roman" w:hAnsi="Times New Roman"/>
        </w:rPr>
      </w:pPr>
    </w:p>
    <w:p w14:paraId="55DC2179"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1</w:t>
      </w:r>
    </w:p>
    <w:p w14:paraId="78FD07BE" w14:textId="00CE69E3" w:rsidR="00DA604F" w:rsidRDefault="00DA604F" w:rsidP="00DA604F">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Pr>
          <w:rFonts w:ascii="Times New Roman" w:hAnsi="Times New Roman"/>
          <w:b/>
        </w:rPr>
        <w:t>d</w:t>
      </w:r>
      <w:r w:rsidRPr="00E93CD7">
        <w:rPr>
          <w:rFonts w:ascii="Times New Roman" w:hAnsi="Times New Roman"/>
          <w:b/>
        </w:rPr>
        <w:t xml:space="preserve">ostawa </w:t>
      </w:r>
      <w:r>
        <w:rPr>
          <w:rFonts w:ascii="Times New Roman" w:hAnsi="Times New Roman"/>
          <w:b/>
        </w:rPr>
        <w:t xml:space="preserve">1 szt. stacjonarnego </w:t>
      </w:r>
      <w:r w:rsidRPr="00E93CD7">
        <w:rPr>
          <w:rFonts w:ascii="Times New Roman" w:hAnsi="Times New Roman"/>
          <w:b/>
        </w:rPr>
        <w:t>zestaw</w:t>
      </w:r>
      <w:r>
        <w:rPr>
          <w:rFonts w:ascii="Times New Roman" w:hAnsi="Times New Roman"/>
          <w:b/>
        </w:rPr>
        <w:t>u</w:t>
      </w:r>
      <w:r w:rsidRPr="00E93CD7">
        <w:rPr>
          <w:rFonts w:ascii="Times New Roman" w:hAnsi="Times New Roman"/>
          <w:b/>
        </w:rPr>
        <w:t xml:space="preserve"> komputerow</w:t>
      </w:r>
      <w:r>
        <w:rPr>
          <w:rFonts w:ascii="Times New Roman" w:hAnsi="Times New Roman"/>
          <w:b/>
        </w:rPr>
        <w:t>ego</w:t>
      </w:r>
      <w:r w:rsidRPr="00E93CD7">
        <w:rPr>
          <w:rFonts w:ascii="Times New Roman" w:hAnsi="Times New Roman"/>
          <w:b/>
        </w:rPr>
        <w:t xml:space="preserve"> dla </w:t>
      </w:r>
      <w:proofErr w:type="spellStart"/>
      <w:r w:rsidRPr="00E93CD7">
        <w:rPr>
          <w:rFonts w:ascii="Times New Roman" w:hAnsi="Times New Roman"/>
          <w:b/>
        </w:rPr>
        <w:t>W</w:t>
      </w:r>
      <w:r>
        <w:rPr>
          <w:rFonts w:ascii="Times New Roman" w:hAnsi="Times New Roman"/>
          <w:b/>
        </w:rPr>
        <w:t>IM</w:t>
      </w:r>
      <w:r w:rsidRPr="00E93CD7">
        <w:rPr>
          <w:rFonts w:ascii="Times New Roman" w:hAnsi="Times New Roman"/>
          <w:b/>
        </w:rPr>
        <w:t>i</w:t>
      </w:r>
      <w:r>
        <w:rPr>
          <w:rFonts w:ascii="Times New Roman" w:hAnsi="Times New Roman"/>
          <w:b/>
        </w:rPr>
        <w:t>IP</w:t>
      </w:r>
      <w:proofErr w:type="spellEnd"/>
      <w:r>
        <w:rPr>
          <w:rFonts w:ascii="Times New Roman" w:hAnsi="Times New Roman"/>
          <w:b/>
        </w:rPr>
        <w:t>.</w:t>
      </w:r>
    </w:p>
    <w:p w14:paraId="1E1EF205" w14:textId="77777777" w:rsidR="00DA604F" w:rsidRPr="0043435F" w:rsidRDefault="00DA604F" w:rsidP="00DA604F">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2437762C" w14:textId="77777777" w:rsidR="00DA604F" w:rsidRPr="0043435F" w:rsidRDefault="00DA604F" w:rsidP="00DA604F">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EBD2CFA" w14:textId="77777777" w:rsidR="00DA604F" w:rsidRDefault="00DA604F" w:rsidP="00DA604F">
      <w:pPr>
        <w:pStyle w:val="Tekstpodstawowy"/>
        <w:ind w:right="-47"/>
        <w:jc w:val="both"/>
        <w:rPr>
          <w:rFonts w:ascii="Times New Roman" w:hAnsi="Times New Roman"/>
        </w:rPr>
      </w:pPr>
    </w:p>
    <w:p w14:paraId="3A737F76"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2</w:t>
      </w:r>
    </w:p>
    <w:p w14:paraId="7BEDA974" w14:textId="77777777" w:rsidR="00DA604F" w:rsidRPr="0043435F" w:rsidRDefault="00DA604F" w:rsidP="00DA604F">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dostarczyć sprzęt, o którym mowa w § 1 w terminie do ……. dni od daty otrzymania zamówienia potwierdzonego przez </w:t>
      </w:r>
      <w:proofErr w:type="spellStart"/>
      <w:r w:rsidRPr="0043435F">
        <w:rPr>
          <w:rFonts w:ascii="Times New Roman" w:hAnsi="Times New Roman"/>
          <w:szCs w:val="24"/>
        </w:rPr>
        <w:t>M</w:t>
      </w:r>
      <w:r>
        <w:rPr>
          <w:rFonts w:ascii="Times New Roman" w:hAnsi="Times New Roman"/>
          <w:szCs w:val="24"/>
        </w:rPr>
        <w:t>EiN</w:t>
      </w:r>
      <w:proofErr w:type="spellEnd"/>
      <w:r w:rsidRPr="0043435F">
        <w:rPr>
          <w:rFonts w:ascii="Times New Roman" w:hAnsi="Times New Roman"/>
          <w:szCs w:val="24"/>
        </w:rPr>
        <w:t xml:space="preserve"> do siedziby Kupującego.</w:t>
      </w:r>
    </w:p>
    <w:p w14:paraId="678AD44E" w14:textId="77777777" w:rsidR="00DA604F" w:rsidRPr="0043435F" w:rsidRDefault="00DA604F" w:rsidP="00DA604F">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53FF9644" w14:textId="77777777" w:rsidR="00DA604F" w:rsidRPr="0043435F" w:rsidRDefault="00DA604F" w:rsidP="00DA604F">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0F34980E" w14:textId="77777777" w:rsidR="00DA604F" w:rsidRDefault="00DA604F" w:rsidP="00DA604F">
      <w:pPr>
        <w:pStyle w:val="Tekstpodstawowy"/>
        <w:ind w:right="-47"/>
        <w:jc w:val="both"/>
        <w:rPr>
          <w:rFonts w:ascii="Times New Roman" w:hAnsi="Times New Roman"/>
        </w:rPr>
      </w:pPr>
    </w:p>
    <w:p w14:paraId="6FBA1365"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3</w:t>
      </w:r>
    </w:p>
    <w:p w14:paraId="50870061" w14:textId="77777777" w:rsidR="00DA604F" w:rsidRPr="0043435F" w:rsidRDefault="00DA604F" w:rsidP="00DA604F">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66265849" w14:textId="77777777" w:rsidR="00DA604F" w:rsidRPr="0043435F" w:rsidRDefault="00DA604F" w:rsidP="00DA604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6815DA8F" w14:textId="77777777" w:rsidR="00DA604F" w:rsidRPr="0043435F" w:rsidRDefault="00DA604F" w:rsidP="00DA604F">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296E8B53" w14:textId="7CC3E119" w:rsidR="00DA604F" w:rsidRPr="0043435F" w:rsidRDefault="00DA604F" w:rsidP="00DA604F">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 xml:space="preserve">stacjonarny </w:t>
      </w:r>
      <w:r w:rsidRPr="0043435F">
        <w:rPr>
          <w:rFonts w:eastAsia="Calibri"/>
          <w:b/>
          <w:sz w:val="24"/>
          <w:szCs w:val="24"/>
          <w:lang w:val="pl-PL" w:eastAsia="en-US"/>
        </w:rPr>
        <w:t>zestaw komputerow</w:t>
      </w:r>
      <w:r>
        <w:rPr>
          <w:rFonts w:eastAsia="Calibri"/>
          <w:b/>
          <w:sz w:val="24"/>
          <w:szCs w:val="24"/>
          <w:lang w:val="pl-PL" w:eastAsia="en-US"/>
        </w:rPr>
        <w:t xml:space="preserve">y </w:t>
      </w:r>
      <w:r w:rsidRPr="0043435F">
        <w:rPr>
          <w:rFonts w:eastAsia="Calibri"/>
          <w:b/>
          <w:sz w:val="24"/>
          <w:szCs w:val="24"/>
          <w:lang w:val="pl-PL" w:eastAsia="en-US"/>
        </w:rPr>
        <w:t xml:space="preserve"> </w:t>
      </w:r>
      <w:r>
        <w:rPr>
          <w:rFonts w:eastAsia="Calibri"/>
          <w:sz w:val="24"/>
          <w:szCs w:val="24"/>
          <w:lang w:val="pl-PL" w:eastAsia="en-US"/>
        </w:rPr>
        <w:t>wchodzący</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10E3ADCC" w14:textId="77777777" w:rsidR="00DA604F" w:rsidRPr="0043435F" w:rsidRDefault="00DA604F" w:rsidP="00DA604F">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098F18E5" w14:textId="77777777" w:rsidR="00DA604F" w:rsidRPr="0043435F" w:rsidRDefault="00DA604F" w:rsidP="00DA604F">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1BABBFE" w14:textId="77777777" w:rsidR="00DA604F" w:rsidRDefault="00DA604F" w:rsidP="00DA604F">
      <w:pPr>
        <w:pStyle w:val="Tekstpodstawowy"/>
        <w:ind w:right="-47"/>
        <w:jc w:val="both"/>
        <w:rPr>
          <w:rFonts w:ascii="Times New Roman" w:hAnsi="Times New Roman"/>
        </w:rPr>
      </w:pPr>
    </w:p>
    <w:p w14:paraId="03CADEF6"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4</w:t>
      </w:r>
    </w:p>
    <w:p w14:paraId="18D8351F" w14:textId="77777777" w:rsidR="00DA604F" w:rsidRDefault="00DA604F" w:rsidP="00DA604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97AB11E" w14:textId="77777777" w:rsidR="00DA604F" w:rsidRDefault="00DA604F" w:rsidP="00DA604F">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2E990FC" w14:textId="77777777" w:rsidR="00DA604F" w:rsidRDefault="00DA604F" w:rsidP="00DA604F">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56BD928" w14:textId="77777777" w:rsidR="00DA604F" w:rsidRPr="00593CEB" w:rsidRDefault="00DA604F" w:rsidP="00DA604F">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576A38E" w14:textId="77777777" w:rsidR="00DA604F" w:rsidRDefault="00DA604F" w:rsidP="00DA604F">
      <w:pPr>
        <w:pStyle w:val="Tekstpodstawowy"/>
        <w:ind w:right="-47"/>
        <w:jc w:val="center"/>
        <w:rPr>
          <w:rFonts w:ascii="Times New Roman" w:hAnsi="Times New Roman"/>
        </w:rPr>
      </w:pPr>
    </w:p>
    <w:p w14:paraId="436D5820"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5</w:t>
      </w:r>
    </w:p>
    <w:p w14:paraId="54DA9FC9" w14:textId="77777777" w:rsidR="00DA604F" w:rsidRPr="00C53B52" w:rsidRDefault="00DA604F" w:rsidP="00DA604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6230CBE4" w14:textId="77777777" w:rsidR="00DA604F" w:rsidRPr="00C53B52" w:rsidRDefault="00DA604F" w:rsidP="00DA604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050ADCEC" w14:textId="77777777" w:rsidR="00DA604F" w:rsidRPr="00C53B52" w:rsidRDefault="00DA604F" w:rsidP="00DA604F">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CC9FD37" w14:textId="77777777" w:rsidR="00DA604F" w:rsidRPr="00C53B52" w:rsidRDefault="00DA604F" w:rsidP="00DA604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3C03D24A" w14:textId="77777777" w:rsidR="00DA604F" w:rsidRPr="00C53B52" w:rsidRDefault="00DA604F" w:rsidP="00DA604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79A73A45" w14:textId="77777777" w:rsidR="00DA604F" w:rsidRPr="00C53B52" w:rsidRDefault="00DA604F" w:rsidP="00DA604F">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1F735DA8" w14:textId="77777777" w:rsidR="00DA604F" w:rsidRPr="00C53B52" w:rsidRDefault="00DA604F" w:rsidP="00DA604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27DCC1C9" w14:textId="77777777" w:rsidR="00DA604F" w:rsidRPr="00C53B52" w:rsidRDefault="00DA604F" w:rsidP="00DA604F">
      <w:pPr>
        <w:pStyle w:val="Tekstpodstawowy"/>
        <w:numPr>
          <w:ilvl w:val="0"/>
          <w:numId w:val="26"/>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5B0307FF" w14:textId="77777777" w:rsidR="00DA604F" w:rsidRPr="00C53B52" w:rsidRDefault="00DA604F" w:rsidP="00DA604F">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z tytułu odstąpienia od umowy w części przez którąkolwiek ze stron z przyczyn występujących po stronie Kupującego, w wysokości 10% wartości netto części przedmiotu umowy, której dotyczy odstąpienie</w:t>
      </w:r>
    </w:p>
    <w:p w14:paraId="1E56A285" w14:textId="77777777" w:rsidR="00DA604F" w:rsidRPr="00041CB5" w:rsidRDefault="00DA604F" w:rsidP="00DA604F">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7CA59CD5" w14:textId="77777777" w:rsidR="00DA604F" w:rsidRDefault="00DA604F" w:rsidP="00DA604F">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787E9362" w14:textId="77777777" w:rsidR="00DA604F" w:rsidRDefault="00DA604F" w:rsidP="00DA604F">
      <w:pPr>
        <w:pStyle w:val="Tekstpodstawowy"/>
        <w:ind w:right="-47"/>
        <w:jc w:val="center"/>
        <w:rPr>
          <w:rFonts w:ascii="Times New Roman" w:hAnsi="Times New Roman"/>
          <w:b/>
        </w:rPr>
      </w:pPr>
    </w:p>
    <w:p w14:paraId="2AE9081F" w14:textId="77777777" w:rsidR="00DA604F" w:rsidRDefault="00DA604F" w:rsidP="00DA604F">
      <w:pPr>
        <w:pStyle w:val="Tekstpodstawowy"/>
        <w:ind w:right="-47"/>
        <w:jc w:val="center"/>
        <w:rPr>
          <w:rFonts w:ascii="Times New Roman" w:hAnsi="Times New Roman"/>
          <w:b/>
        </w:rPr>
      </w:pPr>
      <w:r w:rsidRPr="00877B92">
        <w:rPr>
          <w:rFonts w:ascii="Times New Roman" w:hAnsi="Times New Roman"/>
          <w:b/>
        </w:rPr>
        <w:t>§ 6</w:t>
      </w:r>
    </w:p>
    <w:p w14:paraId="48E947EE" w14:textId="77777777" w:rsidR="00DA604F" w:rsidRDefault="00DA604F" w:rsidP="00DA604F">
      <w:pPr>
        <w:numPr>
          <w:ilvl w:val="0"/>
          <w:numId w:val="28"/>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387957EB" w14:textId="77777777" w:rsidR="00DA604F" w:rsidRDefault="00DA604F" w:rsidP="00DA604F">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22E9FC6" w14:textId="77777777" w:rsidR="00DA604F" w:rsidRDefault="00DA604F" w:rsidP="00DA604F">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71B43AC1" w14:textId="77777777" w:rsidR="00DA604F" w:rsidRDefault="00DA604F" w:rsidP="00DA604F">
      <w:pPr>
        <w:numPr>
          <w:ilvl w:val="0"/>
          <w:numId w:val="28"/>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A3EF76D" w14:textId="77777777" w:rsidR="00DA604F" w:rsidRDefault="00DA604F" w:rsidP="00DA604F">
      <w:pPr>
        <w:numPr>
          <w:ilvl w:val="0"/>
          <w:numId w:val="28"/>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CA6C712"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52FD967" w14:textId="77777777" w:rsidR="00DA604F" w:rsidRPr="003F1749" w:rsidRDefault="00DA604F" w:rsidP="00DA604F">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7B4126C" w14:textId="77777777" w:rsidR="00DA604F" w:rsidRDefault="00DA604F" w:rsidP="00DA604F">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2337016" w14:textId="77777777" w:rsidR="00DA604F" w:rsidRDefault="00DA604F" w:rsidP="00DA604F">
      <w:pPr>
        <w:pStyle w:val="Tekstpodstawowy"/>
        <w:ind w:right="-47"/>
        <w:jc w:val="center"/>
        <w:rPr>
          <w:rFonts w:ascii="Times New Roman" w:hAnsi="Times New Roman"/>
        </w:rPr>
      </w:pPr>
    </w:p>
    <w:p w14:paraId="2A5FADF9"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3A1E2DA" w14:textId="77777777" w:rsidR="00DA604F" w:rsidRPr="0043435F" w:rsidRDefault="00DA604F" w:rsidP="00DA604F">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6488A447" w14:textId="77777777" w:rsidR="00DA604F" w:rsidRPr="0043435F" w:rsidRDefault="00DA604F" w:rsidP="00DA604F">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91324E3" w14:textId="77777777" w:rsidR="00DA604F" w:rsidRPr="0043435F" w:rsidRDefault="00DA604F" w:rsidP="00DA604F">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E7B044A" w14:textId="77777777" w:rsidR="00DA604F" w:rsidRPr="0043435F" w:rsidRDefault="00DA604F" w:rsidP="00DA604F">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0604CF8" w14:textId="77777777" w:rsidR="00DA604F" w:rsidRPr="0043435F" w:rsidRDefault="00DA604F" w:rsidP="00DA604F">
      <w:pPr>
        <w:numPr>
          <w:ilvl w:val="0"/>
          <w:numId w:val="20"/>
        </w:numPr>
        <w:ind w:left="284"/>
        <w:jc w:val="both"/>
        <w:rPr>
          <w:bCs/>
          <w:sz w:val="24"/>
          <w:szCs w:val="24"/>
          <w:lang w:val="pl-PL" w:eastAsia="en-US"/>
        </w:rPr>
      </w:pPr>
      <w:r w:rsidRPr="0043435F">
        <w:rPr>
          <w:bCs/>
          <w:sz w:val="24"/>
          <w:szCs w:val="24"/>
          <w:lang w:val="pl-PL" w:eastAsia="en-US"/>
        </w:rPr>
        <w:lastRenderedPageBreak/>
        <w:t xml:space="preserve">Czas reakcji na zgłoszenie usterki nie może być dłuższy niż </w:t>
      </w:r>
      <w:r>
        <w:rPr>
          <w:bCs/>
          <w:sz w:val="24"/>
          <w:szCs w:val="24"/>
          <w:lang w:val="pl-PL" w:eastAsia="en-US"/>
        </w:rPr>
        <w:t>1 dzień</w:t>
      </w:r>
      <w:r w:rsidRPr="0043435F">
        <w:rPr>
          <w:bCs/>
          <w:sz w:val="24"/>
          <w:szCs w:val="24"/>
          <w:lang w:val="pl-PL" w:eastAsia="en-US"/>
        </w:rPr>
        <w:t xml:space="preserve"> roboczy od momentu zgłoszenia. Za godziny robocze uważa się godziny w dni robocze od poniedziałku do piątku, w godzinach 7:30-15:30, za wyjątkiem dni ustawowo wolnych od pracy. </w:t>
      </w:r>
    </w:p>
    <w:p w14:paraId="3975A7E0" w14:textId="77777777" w:rsidR="00DA604F" w:rsidRPr="0043435F" w:rsidRDefault="00DA604F" w:rsidP="00DA604F">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71B617DC" w14:textId="77777777" w:rsidR="00DA604F" w:rsidRDefault="00DA604F" w:rsidP="00DA604F">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71BE4ACE" w14:textId="77777777" w:rsidR="00DA604F" w:rsidRPr="00144BE6" w:rsidRDefault="00DA604F" w:rsidP="00DA604F">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2C48B2A7" w14:textId="77777777" w:rsidR="00DA604F" w:rsidRPr="0043435F" w:rsidRDefault="00DA604F" w:rsidP="00DA604F">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7BFA8735" w14:textId="77777777" w:rsidR="00DA604F" w:rsidRPr="0043435F" w:rsidRDefault="00DA604F" w:rsidP="00DA604F">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5521F496" w14:textId="77777777" w:rsidR="00DA604F" w:rsidRPr="0043435F" w:rsidRDefault="00DA604F" w:rsidP="00DA604F">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2B113E8" w14:textId="77777777" w:rsidR="00DA604F" w:rsidRPr="0043435F" w:rsidRDefault="00DA604F" w:rsidP="00DA604F">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E5576F6" w14:textId="77777777" w:rsidR="00DA604F" w:rsidRPr="0043435F" w:rsidRDefault="00DA604F" w:rsidP="00DA604F">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FC18061" w14:textId="77777777" w:rsidR="00DA604F" w:rsidRPr="0043435F" w:rsidRDefault="00DA604F" w:rsidP="00DA604F">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D66C7E0" w14:textId="77777777" w:rsidR="00DA604F" w:rsidRDefault="00DA604F" w:rsidP="00DA604F">
      <w:pPr>
        <w:pStyle w:val="Tekstpodstawowy"/>
        <w:ind w:left="284" w:right="-47"/>
        <w:jc w:val="both"/>
        <w:rPr>
          <w:rFonts w:ascii="Times New Roman" w:hAnsi="Times New Roman"/>
        </w:rPr>
      </w:pPr>
    </w:p>
    <w:p w14:paraId="4B0ED6E2"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13567545" w14:textId="77777777" w:rsidR="00DA604F" w:rsidRDefault="00DA604F" w:rsidP="00DA604F">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6DD9162"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10</w:t>
      </w:r>
    </w:p>
    <w:p w14:paraId="2D1F5B15" w14:textId="77777777" w:rsidR="00DA604F" w:rsidRPr="009E7877" w:rsidRDefault="00DA604F" w:rsidP="00DA604F">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26F5FF7C" w14:textId="77777777" w:rsidR="00DA604F" w:rsidRPr="001E60D1" w:rsidRDefault="00DA604F" w:rsidP="00DA604F">
      <w:pPr>
        <w:numPr>
          <w:ilvl w:val="0"/>
          <w:numId w:val="2"/>
        </w:numPr>
        <w:tabs>
          <w:tab w:val="clear" w:pos="720"/>
          <w:tab w:val="left" w:pos="360"/>
        </w:tabs>
        <w:suppressAutoHyphens/>
        <w:ind w:left="360"/>
        <w:jc w:val="both"/>
        <w:rPr>
          <w:color w:val="000000"/>
          <w:kern w:val="2"/>
          <w:sz w:val="24"/>
          <w:szCs w:val="24"/>
          <w:lang w:val="pl-PL"/>
        </w:rPr>
      </w:pPr>
      <w:r w:rsidRPr="001E60D1">
        <w:rPr>
          <w:color w:val="000000"/>
          <w:kern w:val="2"/>
          <w:sz w:val="24"/>
          <w:szCs w:val="24"/>
          <w:lang w:val="pl-PL"/>
        </w:rPr>
        <w:t xml:space="preserve">Zmiany umowy, o których mowa w ust. 1 muszą być dokonywane z zachowaniem przepisu art. 454 oraz art. 455 ustawy Prawo zamówień publicznych.  </w:t>
      </w:r>
    </w:p>
    <w:p w14:paraId="4656FD21" w14:textId="77777777" w:rsidR="00DA604F" w:rsidRDefault="00DA604F" w:rsidP="00DA604F">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lastRenderedPageBreak/>
        <w:t xml:space="preserve">Dopuszcza się możliwość zmiany ustaleń niniejszej umowy w stosunku do treści oferty Wykonawcy w następującym zakresie: </w:t>
      </w:r>
    </w:p>
    <w:p w14:paraId="1239C6F7" w14:textId="77777777" w:rsidR="00DA604F" w:rsidRDefault="00DA604F" w:rsidP="00DA604F">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4D929B64" w14:textId="77777777" w:rsidR="00DA604F" w:rsidRPr="00267340" w:rsidRDefault="00DA604F" w:rsidP="00DA604F">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0C6024DF" w14:textId="77777777" w:rsidR="00DA604F" w:rsidRPr="00267340" w:rsidRDefault="00DA604F" w:rsidP="00DA604F">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5F7334CF" w14:textId="77777777" w:rsidR="00DA604F" w:rsidRPr="00267340" w:rsidRDefault="00DA604F" w:rsidP="00DA604F">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61BDD312" w14:textId="77777777" w:rsidR="00DA604F" w:rsidRDefault="00DA604F" w:rsidP="00DA604F">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4A574CA1" w14:textId="77777777" w:rsidR="00DA604F" w:rsidRPr="009E7877" w:rsidRDefault="00DA604F" w:rsidP="00DA604F">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12239655" w14:textId="77777777" w:rsidR="00DA604F" w:rsidRPr="009E7877" w:rsidRDefault="00DA604F" w:rsidP="00DA604F">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7A4AE62F" w14:textId="77777777" w:rsidR="00DA604F" w:rsidRDefault="00DA604F" w:rsidP="00DA604F">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266D98D4" w14:textId="77777777" w:rsidR="00DA604F" w:rsidRPr="009E7877" w:rsidRDefault="00DA604F" w:rsidP="00DA604F">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58CCB51" w14:textId="77777777" w:rsidR="00DA604F" w:rsidRDefault="00DA604F" w:rsidP="00DA604F">
      <w:pPr>
        <w:pStyle w:val="Tekstpodstawowy"/>
        <w:ind w:right="-47"/>
        <w:rPr>
          <w:rFonts w:ascii="Times New Roman" w:hAnsi="Times New Roman"/>
        </w:rPr>
      </w:pPr>
    </w:p>
    <w:p w14:paraId="1560B526"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3A123AA9" w14:textId="77777777" w:rsidR="00DA604F" w:rsidRDefault="00DA604F" w:rsidP="00DA604F">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686146A6" w14:textId="77777777" w:rsidR="00DA604F" w:rsidRDefault="00DA604F" w:rsidP="00DA604F">
      <w:pPr>
        <w:pStyle w:val="Tekstpodstawowy"/>
        <w:ind w:right="-47"/>
        <w:jc w:val="center"/>
        <w:rPr>
          <w:rFonts w:ascii="Times New Roman" w:hAnsi="Times New Roman"/>
        </w:rPr>
      </w:pPr>
    </w:p>
    <w:p w14:paraId="76E045AA" w14:textId="77777777" w:rsidR="00DA604F" w:rsidRDefault="00DA604F" w:rsidP="00DA604F">
      <w:pPr>
        <w:pStyle w:val="Tekstpodstawowy"/>
        <w:ind w:right="-47"/>
        <w:jc w:val="center"/>
        <w:rPr>
          <w:rFonts w:ascii="Times New Roman" w:hAnsi="Times New Roman"/>
        </w:rPr>
      </w:pPr>
    </w:p>
    <w:p w14:paraId="14DD7229" w14:textId="77777777" w:rsidR="00DA604F" w:rsidRPr="00877B92" w:rsidRDefault="00DA604F" w:rsidP="00DA604F">
      <w:pPr>
        <w:pStyle w:val="Tekstpodstawowy"/>
        <w:ind w:right="-47"/>
        <w:jc w:val="center"/>
        <w:rPr>
          <w:b/>
        </w:rPr>
      </w:pPr>
      <w:r w:rsidRPr="00877B92">
        <w:rPr>
          <w:rFonts w:ascii="Times New Roman" w:hAnsi="Times New Roman"/>
          <w:b/>
        </w:rPr>
        <w:t>§1</w:t>
      </w:r>
      <w:r>
        <w:rPr>
          <w:rFonts w:ascii="Times New Roman" w:hAnsi="Times New Roman"/>
          <w:b/>
        </w:rPr>
        <w:t>2</w:t>
      </w:r>
    </w:p>
    <w:p w14:paraId="0E715BD9" w14:textId="77777777" w:rsidR="00DA604F" w:rsidRDefault="00DA604F" w:rsidP="00DA604F">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2DDD5C37" w14:textId="77777777" w:rsidR="00DA604F" w:rsidRDefault="00DA604F" w:rsidP="00DA604F">
      <w:pPr>
        <w:pStyle w:val="NormalnyWeb"/>
        <w:jc w:val="both"/>
      </w:pPr>
      <w:r>
        <w:t xml:space="preserve">2. W razie wątpliwości, czy określona informacja stanowi tajemnicę Wykonawca zobowiązany jest zwrócić się w formie pisemnej do Zamawiającego o wyjaśnienie takiej wątpliwości. </w:t>
      </w:r>
    </w:p>
    <w:p w14:paraId="20276F4B" w14:textId="77777777" w:rsidR="00DA604F" w:rsidRDefault="00DA604F" w:rsidP="00DA604F">
      <w:pPr>
        <w:pStyle w:val="NormalnyWeb"/>
        <w:jc w:val="both"/>
      </w:pPr>
      <w:r>
        <w:t xml:space="preserve">3. Wykonawca zobowiązuje się do wykorzystania uzyskanych, powyższych informacji jedynie w celu wykonania przedmiotu umowy. </w:t>
      </w:r>
    </w:p>
    <w:p w14:paraId="23E54466" w14:textId="77777777" w:rsidR="00DA604F" w:rsidRDefault="00DA604F" w:rsidP="00DA604F">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2D7DC0B7" w14:textId="77777777" w:rsidR="00DA604F" w:rsidRDefault="00DA604F" w:rsidP="00DA604F">
      <w:pPr>
        <w:pStyle w:val="NormalnyWeb"/>
        <w:jc w:val="both"/>
      </w:pPr>
      <w:r>
        <w:t>5. Powyższe przepisy nie będą miały zastosowania wobec informacji powszechnie znanych lub opublikowanych oraz w przypadku żądania ich ujawnienia przez uprawniony organ.</w:t>
      </w:r>
    </w:p>
    <w:p w14:paraId="4C570725" w14:textId="77777777" w:rsidR="00DA604F" w:rsidRDefault="00DA604F" w:rsidP="00DA604F">
      <w:pPr>
        <w:pStyle w:val="Tekstpodstawowy"/>
        <w:ind w:right="-47"/>
        <w:jc w:val="both"/>
        <w:rPr>
          <w:rFonts w:ascii="Times New Roman" w:hAnsi="Times New Roman"/>
        </w:rPr>
      </w:pPr>
    </w:p>
    <w:p w14:paraId="41B9E80A"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4079A0F" w14:textId="77777777" w:rsidR="00DA604F" w:rsidRDefault="00DA604F" w:rsidP="00DA604F">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2ADDD70" w14:textId="77777777" w:rsidR="00DA604F" w:rsidRDefault="00DA604F" w:rsidP="00DA604F">
      <w:pPr>
        <w:pStyle w:val="Tekstpodstawowy"/>
        <w:ind w:right="-47"/>
        <w:jc w:val="both"/>
        <w:rPr>
          <w:rFonts w:ascii="Times New Roman" w:hAnsi="Times New Roman"/>
        </w:rPr>
      </w:pPr>
    </w:p>
    <w:p w14:paraId="6314B6B3"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2CB1E6E5" w14:textId="77777777" w:rsidR="00DA604F" w:rsidRDefault="00DA604F" w:rsidP="00DA604F">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FF39EF5" w14:textId="77777777" w:rsidR="00DA604F" w:rsidRDefault="00DA604F" w:rsidP="00DA604F">
      <w:pPr>
        <w:pStyle w:val="Tekstpodstawowy"/>
        <w:ind w:right="-47"/>
        <w:jc w:val="both"/>
        <w:rPr>
          <w:rFonts w:ascii="Times New Roman" w:hAnsi="Times New Roman"/>
        </w:rPr>
      </w:pPr>
    </w:p>
    <w:p w14:paraId="0025E696" w14:textId="77777777" w:rsidR="00DA604F" w:rsidRPr="00877B92" w:rsidRDefault="00DA604F" w:rsidP="00DA604F">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490BCA34" w14:textId="77777777" w:rsidR="00DA604F" w:rsidRPr="004F0507" w:rsidRDefault="00DA604F" w:rsidP="00DA604F">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64591231" w14:textId="77777777" w:rsidR="00DA604F" w:rsidRDefault="00DA604F" w:rsidP="00DA604F">
      <w:pPr>
        <w:pStyle w:val="Tekstpodstawowy2"/>
        <w:spacing w:line="240" w:lineRule="auto"/>
        <w:ind w:right="-47"/>
      </w:pPr>
    </w:p>
    <w:p w14:paraId="481BE034" w14:textId="77777777" w:rsidR="00DA604F" w:rsidRPr="004F0507" w:rsidRDefault="00DA604F" w:rsidP="00DA604F">
      <w:pPr>
        <w:pStyle w:val="Tekstpodstawowy2"/>
        <w:spacing w:line="240" w:lineRule="auto"/>
        <w:ind w:right="-47"/>
        <w:rPr>
          <w:b/>
          <w:sz w:val="24"/>
        </w:rPr>
      </w:pPr>
      <w:r>
        <w:rPr>
          <w:b/>
          <w:sz w:val="24"/>
        </w:rPr>
        <w:t xml:space="preserve">      </w:t>
      </w:r>
      <w:r w:rsidRPr="004F0507">
        <w:rPr>
          <w:b/>
          <w:sz w:val="24"/>
        </w:rPr>
        <w:t>Za Sprzedawcę                                                                                   Za Kupującego</w:t>
      </w:r>
    </w:p>
    <w:p w14:paraId="70751523" w14:textId="77777777" w:rsidR="00DA604F" w:rsidRPr="000936CA" w:rsidRDefault="00DA604F" w:rsidP="00DA604F">
      <w:pPr>
        <w:rPr>
          <w:lang w:val="pl-PL"/>
        </w:rPr>
      </w:pPr>
    </w:p>
    <w:p w14:paraId="56B8CF48" w14:textId="77777777" w:rsidR="00DA604F" w:rsidRDefault="00DA604F" w:rsidP="00DA604F">
      <w:pPr>
        <w:pStyle w:val="Zwykytekst"/>
        <w:rPr>
          <w:lang w:val="pl-PL"/>
        </w:rPr>
      </w:pPr>
    </w:p>
    <w:p w14:paraId="0AF4E8D5" w14:textId="77777777" w:rsidR="00DA604F" w:rsidRDefault="00DA604F" w:rsidP="00DA604F">
      <w:pPr>
        <w:pStyle w:val="Zwykytekst"/>
        <w:rPr>
          <w:lang w:val="pl-PL"/>
        </w:rPr>
      </w:pPr>
    </w:p>
    <w:p w14:paraId="7094E787" w14:textId="77777777" w:rsidR="00DA604F" w:rsidRDefault="00DA604F" w:rsidP="00DA604F">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B831012" w14:textId="77777777" w:rsidR="00DA604F" w:rsidRPr="00496551" w:rsidRDefault="00DA604F" w:rsidP="00DA604F">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0E0C36EB" w14:textId="77777777" w:rsidR="00DA604F" w:rsidRPr="00496551" w:rsidRDefault="00DA604F" w:rsidP="00DA604F">
      <w:pPr>
        <w:pStyle w:val="Zwykytekst"/>
        <w:rPr>
          <w:rFonts w:ascii="Times New Roman" w:hAnsi="Times New Roman" w:cs="Times New Roman"/>
          <w:sz w:val="16"/>
          <w:szCs w:val="16"/>
          <w:lang w:val="pl-PL"/>
        </w:rPr>
      </w:pPr>
    </w:p>
    <w:p w14:paraId="05A38794" w14:textId="77777777" w:rsidR="00DA604F" w:rsidRPr="00496551" w:rsidRDefault="00DA604F" w:rsidP="00DA604F">
      <w:pPr>
        <w:pStyle w:val="Zwykytekst"/>
        <w:rPr>
          <w:sz w:val="16"/>
          <w:szCs w:val="16"/>
          <w:lang w:val="pl-PL"/>
        </w:rPr>
      </w:pPr>
    </w:p>
    <w:p w14:paraId="6D94E0B3" w14:textId="77777777" w:rsidR="00DA604F" w:rsidRPr="00877B92" w:rsidRDefault="00DA604F" w:rsidP="00DA604F">
      <w:pPr>
        <w:rPr>
          <w:lang w:val="pl-PL"/>
        </w:rPr>
      </w:pPr>
    </w:p>
    <w:p w14:paraId="037D2C1E" w14:textId="77777777" w:rsidR="00DA604F" w:rsidRPr="009F4C3D" w:rsidRDefault="00DA604F" w:rsidP="00DA604F">
      <w:pPr>
        <w:rPr>
          <w:lang w:val="pl-PL"/>
        </w:rPr>
      </w:pPr>
    </w:p>
    <w:p w14:paraId="74121C63" w14:textId="77777777" w:rsidR="00DA604F" w:rsidRPr="00577100" w:rsidRDefault="00DA604F" w:rsidP="00DA604F">
      <w:pPr>
        <w:rPr>
          <w:lang w:val="pl-PL"/>
        </w:rPr>
      </w:pPr>
    </w:p>
    <w:p w14:paraId="75D80995" w14:textId="77777777" w:rsidR="00DA604F" w:rsidRPr="00037806" w:rsidRDefault="00DA604F" w:rsidP="00DA604F">
      <w:pPr>
        <w:rPr>
          <w:lang w:val="pl-PL"/>
        </w:rPr>
      </w:pPr>
    </w:p>
    <w:p w14:paraId="7BF490A3" w14:textId="77777777" w:rsidR="00DA604F" w:rsidRPr="00037806" w:rsidRDefault="00DA604F" w:rsidP="00DA604F">
      <w:pPr>
        <w:rPr>
          <w:lang w:val="pl-PL"/>
        </w:rPr>
      </w:pPr>
    </w:p>
    <w:p w14:paraId="705DB2A0" w14:textId="77777777" w:rsidR="00DA604F" w:rsidRPr="008A5575" w:rsidRDefault="00DA604F" w:rsidP="00DA604F">
      <w:pPr>
        <w:rPr>
          <w:lang w:val="pl-PL"/>
        </w:rPr>
      </w:pPr>
    </w:p>
    <w:p w14:paraId="02F65AA8" w14:textId="77777777" w:rsidR="00496551" w:rsidRPr="00DA604F" w:rsidRDefault="00496551" w:rsidP="00391365">
      <w:pPr>
        <w:rPr>
          <w:lang w:val="pl-PL"/>
        </w:rPr>
      </w:pPr>
    </w:p>
    <w:sectPr w:rsidR="00496551" w:rsidRPr="00DA604F">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ED447" w14:textId="77777777" w:rsidR="0058635D" w:rsidRDefault="0058635D">
      <w:r>
        <w:separator/>
      </w:r>
    </w:p>
  </w:endnote>
  <w:endnote w:type="continuationSeparator" w:id="0">
    <w:p w14:paraId="06CAA5D2" w14:textId="77777777" w:rsidR="0058635D" w:rsidRDefault="005863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B17BF" w14:textId="77777777" w:rsidR="00DA604F" w:rsidRDefault="00DA604F">
    <w:pPr>
      <w:pStyle w:val="Stopka"/>
      <w:jc w:val="right"/>
    </w:pPr>
    <w:r>
      <w:fldChar w:fldCharType="begin"/>
    </w:r>
    <w:r>
      <w:instrText>PAGE   \* MERGEFORMAT</w:instrText>
    </w:r>
    <w:r>
      <w:fldChar w:fldCharType="separate"/>
    </w:r>
    <w:r>
      <w:rPr>
        <w:lang w:val="pl-PL"/>
      </w:rPr>
      <w:t>2</w:t>
    </w:r>
    <w:r>
      <w:fldChar w:fldCharType="end"/>
    </w:r>
  </w:p>
  <w:p w14:paraId="1E628E1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0B969" w14:textId="77777777" w:rsidR="0058635D" w:rsidRDefault="0058635D">
      <w:r>
        <w:separator/>
      </w:r>
    </w:p>
  </w:footnote>
  <w:footnote w:type="continuationSeparator" w:id="0">
    <w:p w14:paraId="55358EAA" w14:textId="77777777" w:rsidR="0058635D" w:rsidRDefault="005863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96EB6"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19"/>
  </w:num>
  <w:num w:numId="6">
    <w:abstractNumId w:val="21"/>
  </w:num>
  <w:num w:numId="7">
    <w:abstractNumId w:val="22"/>
  </w:num>
  <w:num w:numId="8">
    <w:abstractNumId w:val="14"/>
  </w:num>
  <w:num w:numId="9">
    <w:abstractNumId w:val="25"/>
  </w:num>
  <w:num w:numId="10">
    <w:abstractNumId w:val="16"/>
  </w:num>
  <w:num w:numId="11">
    <w:abstractNumId w:val="3"/>
  </w:num>
  <w:num w:numId="12">
    <w:abstractNumId w:val="5"/>
  </w:num>
  <w:num w:numId="13">
    <w:abstractNumId w:val="8"/>
  </w:num>
  <w:num w:numId="14">
    <w:abstractNumId w:val="26"/>
  </w:num>
  <w:num w:numId="15">
    <w:abstractNumId w:val="7"/>
  </w:num>
  <w:num w:numId="16">
    <w:abstractNumId w:val="4"/>
  </w:num>
  <w:num w:numId="17">
    <w:abstractNumId w:val="23"/>
  </w:num>
  <w:num w:numId="18">
    <w:abstractNumId w:val="17"/>
  </w:num>
  <w:num w:numId="19">
    <w:abstractNumId w:val="13"/>
  </w:num>
  <w:num w:numId="20">
    <w:abstractNumId w:val="15"/>
  </w:num>
  <w:num w:numId="21">
    <w:abstractNumId w:val="12"/>
  </w:num>
  <w:num w:numId="22">
    <w:abstractNumId w:val="0"/>
  </w:num>
  <w:num w:numId="23">
    <w:abstractNumId w:val="24"/>
  </w:num>
  <w:num w:numId="24">
    <w:abstractNumId w:val="10"/>
  </w:num>
  <w:num w:numId="25">
    <w:abstractNumId w:val="2"/>
  </w:num>
  <w:num w:numId="26">
    <w:abstractNumId w:val="20"/>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635D"/>
    <w:rsid w:val="000033EA"/>
    <w:rsid w:val="0002467C"/>
    <w:rsid w:val="00040A7A"/>
    <w:rsid w:val="000936CA"/>
    <w:rsid w:val="00097182"/>
    <w:rsid w:val="000B1A00"/>
    <w:rsid w:val="000C0F66"/>
    <w:rsid w:val="001764D4"/>
    <w:rsid w:val="001F341B"/>
    <w:rsid w:val="002430FD"/>
    <w:rsid w:val="00267340"/>
    <w:rsid w:val="00275C59"/>
    <w:rsid w:val="00337165"/>
    <w:rsid w:val="00391365"/>
    <w:rsid w:val="003974EB"/>
    <w:rsid w:val="003C6167"/>
    <w:rsid w:val="003F1749"/>
    <w:rsid w:val="00496551"/>
    <w:rsid w:val="004C4EC3"/>
    <w:rsid w:val="00512FD2"/>
    <w:rsid w:val="00523F87"/>
    <w:rsid w:val="0058635D"/>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604F"/>
    <w:rsid w:val="00DD0EDB"/>
    <w:rsid w:val="00DE2464"/>
    <w:rsid w:val="00E13592"/>
    <w:rsid w:val="00E256BD"/>
    <w:rsid w:val="00E27575"/>
    <w:rsid w:val="00E3334C"/>
    <w:rsid w:val="00E379C5"/>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DA407E"/>
  <w15:chartTrackingRefBased/>
  <w15:docId w15:val="{298173E2-B0E4-4BC4-BF30-1381C3107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A604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DA604F"/>
    <w:rPr>
      <w:rFonts w:ascii="Courier New" w:hAnsi="Courier New" w:cs="Courier New"/>
      <w:lang w:val="en-US"/>
    </w:rPr>
  </w:style>
  <w:style w:type="character" w:customStyle="1" w:styleId="Tekstpodstawowy2Znak">
    <w:name w:val="Tekst podstawowy 2 Znak"/>
    <w:basedOn w:val="Domylnaczcionkaakapitu"/>
    <w:link w:val="Tekstpodstawowy2"/>
    <w:rsid w:val="00DA604F"/>
  </w:style>
  <w:style w:type="character" w:customStyle="1" w:styleId="StopkaZnak">
    <w:name w:val="Stopka Znak"/>
    <w:link w:val="Stopka"/>
    <w:uiPriority w:val="99"/>
    <w:rsid w:val="00DA604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2107</Words>
  <Characters>12643</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2021-07-06T11:25:00Z</cp:lastPrinted>
  <dcterms:created xsi:type="dcterms:W3CDTF">2021-07-06T11:26:00Z</dcterms:created>
  <dcterms:modified xsi:type="dcterms:W3CDTF">2021-07-06T11:26:00Z</dcterms:modified>
</cp:coreProperties>
</file>