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8CE15" w14:textId="77777777" w:rsidR="00EB3C6D" w:rsidRPr="002A16E2" w:rsidRDefault="008A2B7D" w:rsidP="00EB3C6D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92DDBDE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EB3C6D" w:rsidRPr="002A16E2">
        <w:rPr>
          <w:rFonts w:ascii="Times New Roman" w:hAnsi="Times New Roman"/>
          <w:b w:val="0"/>
          <w:sz w:val="22"/>
          <w:szCs w:val="22"/>
        </w:rPr>
        <w:tab/>
      </w:r>
      <w:r w:rsidR="00EB3C6D" w:rsidRPr="002A16E2">
        <w:rPr>
          <w:rFonts w:ascii="Times New Roman" w:hAnsi="Times New Roman"/>
          <w:b w:val="0"/>
          <w:sz w:val="22"/>
          <w:szCs w:val="22"/>
        </w:rPr>
        <w:tab/>
      </w:r>
      <w:r w:rsidR="00EB3C6D" w:rsidRPr="002A16E2">
        <w:rPr>
          <w:rFonts w:ascii="Times New Roman" w:hAnsi="Times New Roman"/>
          <w:b w:val="0"/>
          <w:sz w:val="22"/>
          <w:szCs w:val="22"/>
        </w:rPr>
        <w:tab/>
      </w:r>
      <w:r w:rsidR="00EB3C6D" w:rsidRPr="002A16E2">
        <w:rPr>
          <w:rFonts w:ascii="Times New Roman" w:hAnsi="Times New Roman"/>
          <w:b w:val="0"/>
          <w:sz w:val="22"/>
          <w:szCs w:val="22"/>
        </w:rPr>
        <w:tab/>
      </w:r>
      <w:r w:rsidR="00EB3C6D" w:rsidRPr="002A16E2">
        <w:rPr>
          <w:rFonts w:ascii="Times New Roman" w:hAnsi="Times New Roman"/>
          <w:b w:val="0"/>
          <w:sz w:val="22"/>
          <w:szCs w:val="22"/>
        </w:rPr>
        <w:tab/>
      </w:r>
      <w:r w:rsidR="00EB3C6D" w:rsidRPr="002A16E2">
        <w:rPr>
          <w:rFonts w:ascii="Times New Roman" w:hAnsi="Times New Roman"/>
          <w:b w:val="0"/>
          <w:sz w:val="22"/>
          <w:szCs w:val="22"/>
        </w:rPr>
        <w:tab/>
      </w:r>
      <w:r w:rsidR="00EB3C6D" w:rsidRPr="002A16E2">
        <w:rPr>
          <w:rFonts w:ascii="Times New Roman" w:hAnsi="Times New Roman"/>
          <w:b w:val="0"/>
          <w:sz w:val="22"/>
          <w:szCs w:val="22"/>
        </w:rPr>
        <w:tab/>
      </w:r>
      <w:r w:rsidR="00EB3C6D" w:rsidRPr="002A16E2">
        <w:rPr>
          <w:rFonts w:ascii="Times New Roman" w:hAnsi="Times New Roman"/>
          <w:sz w:val="22"/>
          <w:szCs w:val="22"/>
        </w:rPr>
        <w:t>Załącznik nr 1</w:t>
      </w:r>
    </w:p>
    <w:p w14:paraId="2CE6CDD4" w14:textId="77777777" w:rsidR="00EB3C6D" w:rsidRPr="002A16E2" w:rsidRDefault="00EB3C6D" w:rsidP="00EB3C6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D72FB75" w14:textId="77777777" w:rsidR="00EB3C6D" w:rsidRPr="002A16E2" w:rsidRDefault="00EB3C6D" w:rsidP="00EB3C6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F258F3F" w14:textId="77777777" w:rsidR="00EB3C6D" w:rsidRPr="002A16E2" w:rsidRDefault="00EB3C6D" w:rsidP="00EB3C6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EF53243" w14:textId="77777777" w:rsidR="00EB3C6D" w:rsidRPr="002A16E2" w:rsidRDefault="00EB3C6D" w:rsidP="00EB3C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F960E08" w14:textId="77777777" w:rsidR="00EB3C6D" w:rsidRPr="00FA50AF" w:rsidRDefault="00EB3C6D" w:rsidP="00EB3C6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AA50CA5" w14:textId="77777777" w:rsidR="00EB3C6D" w:rsidRPr="002A16E2" w:rsidRDefault="00EB3C6D" w:rsidP="00EB3C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8E2D136" w14:textId="77777777" w:rsidR="00EB3C6D" w:rsidRPr="002A16E2" w:rsidRDefault="00EB3C6D" w:rsidP="00EB3C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080D218" w14:textId="77777777" w:rsidR="00EB3C6D" w:rsidRPr="002A16E2" w:rsidRDefault="00EB3C6D" w:rsidP="00EB3C6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908B583" w14:textId="77777777" w:rsidR="00EB3C6D" w:rsidRPr="002A16E2" w:rsidRDefault="00EB3C6D" w:rsidP="00EB3C6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E2857C7" w14:textId="77777777" w:rsidR="00EB3C6D" w:rsidRPr="002A16E2" w:rsidRDefault="00EB3C6D" w:rsidP="00EB3C6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CBC4A6E" w14:textId="77777777" w:rsidR="00EB3C6D" w:rsidRPr="002A16E2" w:rsidRDefault="00EB3C6D" w:rsidP="00EB3C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E802F55" w14:textId="77777777" w:rsidR="00EB3C6D" w:rsidRPr="002A16E2" w:rsidRDefault="00EB3C6D" w:rsidP="00EB3C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6A4B3C2" w14:textId="77777777" w:rsidR="00EB3C6D" w:rsidRPr="002A16E2" w:rsidRDefault="00EB3C6D" w:rsidP="00EB3C6D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790F843" w14:textId="77777777" w:rsidR="00EB3C6D" w:rsidRPr="002A16E2" w:rsidRDefault="00EB3C6D" w:rsidP="00EB3C6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F90F390" w14:textId="77777777" w:rsidR="00EB3C6D" w:rsidRPr="002A16E2" w:rsidRDefault="00EB3C6D" w:rsidP="00EB3C6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6DCB142" w14:textId="77777777" w:rsidR="00EB3C6D" w:rsidRPr="002A16E2" w:rsidRDefault="00EB3C6D" w:rsidP="00EB3C6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B88F190" w14:textId="77777777" w:rsidR="00EB3C6D" w:rsidRPr="002A16E2" w:rsidRDefault="00EB3C6D" w:rsidP="00EB3C6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FA8112F" w14:textId="77777777" w:rsidR="00EB3C6D" w:rsidRPr="002A16E2" w:rsidRDefault="00EB3C6D" w:rsidP="00EB3C6D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DA7F2D1" w14:textId="77777777" w:rsidR="00EB3C6D" w:rsidRPr="002A16E2" w:rsidRDefault="00EB3C6D" w:rsidP="00EB3C6D">
      <w:pPr>
        <w:ind w:firstLine="3969"/>
        <w:rPr>
          <w:b/>
          <w:sz w:val="22"/>
          <w:szCs w:val="22"/>
        </w:rPr>
      </w:pPr>
    </w:p>
    <w:p w14:paraId="0F1B255A" w14:textId="7AACCEBF" w:rsidR="00EB3C6D" w:rsidRPr="002A16E2" w:rsidRDefault="00EB3C6D" w:rsidP="00EB3C6D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C428BA" w:rsidRPr="00C428BA">
        <w:rPr>
          <w:b/>
          <w:sz w:val="22"/>
          <w:szCs w:val="22"/>
        </w:rPr>
        <w:t xml:space="preserve">Dostawa 1 szt. stacjonarnego zestawu komputerowego dla </w:t>
      </w:r>
      <w:proofErr w:type="spellStart"/>
      <w:r w:rsidR="00C428BA" w:rsidRPr="00C428BA">
        <w:rPr>
          <w:b/>
          <w:sz w:val="22"/>
          <w:szCs w:val="22"/>
        </w:rPr>
        <w:t>WIMiIP</w:t>
      </w:r>
      <w:proofErr w:type="spellEnd"/>
      <w:r w:rsidRPr="002A16E2">
        <w:rPr>
          <w:b/>
          <w:sz w:val="22"/>
          <w:szCs w:val="22"/>
        </w:rPr>
        <w:t>- KC-zp.272-</w:t>
      </w:r>
      <w:r w:rsidR="00C428BA">
        <w:rPr>
          <w:b/>
          <w:sz w:val="22"/>
          <w:szCs w:val="22"/>
        </w:rPr>
        <w:t>319/</w:t>
      </w:r>
      <w:r w:rsidRPr="002A16E2">
        <w:rPr>
          <w:b/>
          <w:sz w:val="22"/>
          <w:szCs w:val="22"/>
        </w:rPr>
        <w:t xml:space="preserve">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B3C6D" w:rsidRPr="002A16E2" w14:paraId="00903CF3" w14:textId="77777777" w:rsidTr="008A2B7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74B6FA" w14:textId="77777777" w:rsidR="00EB3C6D" w:rsidRPr="002A16E2" w:rsidRDefault="00EB3C6D" w:rsidP="0097488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9C6105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942F29B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61EC77" w14:textId="71CDC4DE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B96800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6D78884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9CF27E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0F8AA3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C467844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809582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DF456AC" w14:textId="7F70A40B" w:rsidR="00EB3C6D" w:rsidRPr="008A2B7D" w:rsidRDefault="008A2B7D" w:rsidP="009748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="00EB3C6D" w:rsidRPr="008A2B7D">
              <w:rPr>
                <w:sz w:val="20"/>
                <w:szCs w:val="20"/>
              </w:rPr>
              <w:t>[%]</w:t>
            </w:r>
          </w:p>
          <w:p w14:paraId="11ADD20A" w14:textId="77777777" w:rsidR="00EB3C6D" w:rsidRPr="008A2B7D" w:rsidRDefault="00EB3C6D" w:rsidP="00974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5F7D08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E4C8CF8" w14:textId="77777777" w:rsidR="00EB3C6D" w:rsidRPr="008A2B7D" w:rsidRDefault="00EB3C6D" w:rsidP="00974882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9C909F9" w14:textId="77777777" w:rsidR="00EB3C6D" w:rsidRPr="008A2B7D" w:rsidRDefault="00EB3C6D" w:rsidP="0097488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B3C6D" w:rsidRPr="002A16E2" w14:paraId="1AD227DA" w14:textId="77777777" w:rsidTr="008A2B7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7EDF30" w14:textId="77777777" w:rsidR="00EB3C6D" w:rsidRPr="002A16E2" w:rsidRDefault="00EB3C6D" w:rsidP="0097488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451505" w14:textId="77777777" w:rsidR="00EB3C6D" w:rsidRPr="002A16E2" w:rsidRDefault="00EB3C6D" w:rsidP="0097488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444B4A" w14:textId="77777777" w:rsidR="00EB3C6D" w:rsidRPr="002A16E2" w:rsidRDefault="00EB3C6D" w:rsidP="0097488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93410" w14:textId="77777777" w:rsidR="00EB3C6D" w:rsidRPr="002A16E2" w:rsidRDefault="00EB3C6D" w:rsidP="0097488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1F5661" w14:textId="77777777" w:rsidR="00EB3C6D" w:rsidRPr="002A16E2" w:rsidRDefault="00EB3C6D" w:rsidP="0097488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4197C9" w14:textId="77777777" w:rsidR="00EB3C6D" w:rsidRPr="002A16E2" w:rsidRDefault="00EB3C6D" w:rsidP="0097488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68DDF9" w14:textId="77777777" w:rsidR="00EB3C6D" w:rsidRPr="002A16E2" w:rsidRDefault="00EB3C6D" w:rsidP="0097488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4187F22" w14:textId="77777777" w:rsidR="00EB3C6D" w:rsidRPr="002A16E2" w:rsidRDefault="00EB3C6D" w:rsidP="0097488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B3C6D" w:rsidRPr="002A16E2" w14:paraId="38FA00A3" w14:textId="77777777" w:rsidTr="008A2B7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4F8A46" w14:textId="77777777" w:rsidR="00EB3C6D" w:rsidRPr="002A16E2" w:rsidRDefault="00EB3C6D" w:rsidP="009748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5C20" w14:textId="4CB8D64E" w:rsidR="00EB3C6D" w:rsidRPr="00A47B30" w:rsidRDefault="00C428BA" w:rsidP="00974882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Stacjonarny zestaw </w:t>
            </w:r>
            <w:r w:rsidR="008A2B7D">
              <w:rPr>
                <w:b/>
                <w:bCs/>
                <w:color w:val="000000"/>
                <w:sz w:val="16"/>
                <w:szCs w:val="16"/>
              </w:rPr>
              <w:t>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F00B" w14:textId="77777777" w:rsidR="00EB3C6D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Procesor: ………………--</w:t>
            </w:r>
          </w:p>
          <w:p w14:paraId="556FCD95" w14:textId="5B43C49D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C428BA">
              <w:rPr>
                <w:b/>
                <w:sz w:val="16"/>
                <w:szCs w:val="16"/>
                <w:lang w:eastAsia="zh-CN"/>
              </w:rPr>
              <w:t>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D2EA312" w14:textId="77777777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132D07E" w14:textId="77777777" w:rsidR="00EB3C6D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55753B47" w14:textId="77777777" w:rsidR="00EB3C6D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03F51178" w14:textId="77777777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BABCE6E" w14:textId="77777777" w:rsidR="00EB3C6D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91B47C0" w14:textId="2642CF1E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B8713D">
              <w:rPr>
                <w:b/>
                <w:sz w:val="16"/>
                <w:szCs w:val="16"/>
                <w:lang w:eastAsia="zh-CN"/>
              </w:rPr>
              <w:t>Dysk S</w:t>
            </w:r>
            <w:r w:rsidR="004D592E">
              <w:rPr>
                <w:b/>
                <w:sz w:val="16"/>
                <w:szCs w:val="16"/>
                <w:lang w:eastAsia="zh-CN"/>
              </w:rPr>
              <w:t>S</w:t>
            </w:r>
            <w:r w:rsidR="00B8713D">
              <w:rPr>
                <w:b/>
                <w:sz w:val="16"/>
                <w:szCs w:val="16"/>
                <w:lang w:eastAsia="zh-CN"/>
              </w:rPr>
              <w:t>D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69C58E7" w14:textId="77777777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170B930D" w14:textId="4B797B74" w:rsidR="00EB3C6D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 w:rsidR="00B8713D">
              <w:rPr>
                <w:b/>
                <w:sz w:val="16"/>
                <w:szCs w:val="16"/>
                <w:lang w:eastAsia="zh-CN"/>
              </w:rPr>
              <w:t>Napęd optyczny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2151A3D" w14:textId="77777777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6E9C58B2" w14:textId="77777777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F0389E3" w14:textId="6B023168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="00B8713D" w:rsidRPr="00A47B30">
              <w:rPr>
                <w:b/>
                <w:sz w:val="16"/>
                <w:szCs w:val="16"/>
                <w:lang w:eastAsia="zh-CN"/>
              </w:rPr>
              <w:t>-Zasilacz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5CDD8F4" w14:textId="77777777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lastRenderedPageBreak/>
              <w:t>……………….</w:t>
            </w:r>
          </w:p>
          <w:p w14:paraId="0508DC7D" w14:textId="17392864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B8713D">
              <w:rPr>
                <w:b/>
                <w:sz w:val="16"/>
                <w:szCs w:val="16"/>
                <w:lang w:eastAsia="zh-CN"/>
              </w:rPr>
              <w:t>Obudowa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FFF64B4" w14:textId="77777777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3C71732" w14:textId="77777777" w:rsidR="00EB3C6D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7D1AFC8" w14:textId="77777777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 </w:t>
            </w:r>
          </w:p>
          <w:p w14:paraId="52516498" w14:textId="77777777" w:rsidR="00EB3C6D" w:rsidRPr="00A47B30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>Mysz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570CC677" w14:textId="77777777" w:rsidR="00EB3C6D" w:rsidRDefault="00EB3C6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…….</w:t>
            </w:r>
          </w:p>
          <w:p w14:paraId="033C7A89" w14:textId="77777777" w:rsidR="00B8713D" w:rsidRDefault="00B8713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DA283F9" w14:textId="77777777" w:rsidR="00B8713D" w:rsidRDefault="00B8713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Monitor:</w:t>
            </w:r>
          </w:p>
          <w:p w14:paraId="178D0C5D" w14:textId="100C6214" w:rsidR="00B8713D" w:rsidRPr="00A47B30" w:rsidRDefault="00B8713D" w:rsidP="009748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09E7" w14:textId="77777777" w:rsidR="00EB3C6D" w:rsidRPr="002A16E2" w:rsidRDefault="00EB3C6D" w:rsidP="0097488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ACA5" w14:textId="77777777" w:rsidR="00EB3C6D" w:rsidRPr="002A16E2" w:rsidRDefault="00EB3C6D" w:rsidP="0097488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2BF5" w14:textId="77777777" w:rsidR="00EB3C6D" w:rsidRPr="002A16E2" w:rsidRDefault="00EB3C6D" w:rsidP="0097488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C70CC7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41FFAB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</w:tc>
      </w:tr>
      <w:tr w:rsidR="00EB3C6D" w:rsidRPr="002A16E2" w14:paraId="2F218A44" w14:textId="77777777" w:rsidTr="0097488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C73511" w14:textId="77777777" w:rsidR="00EB3C6D" w:rsidRDefault="00EB3C6D" w:rsidP="00974882">
            <w:pPr>
              <w:ind w:right="425"/>
              <w:rPr>
                <w:sz w:val="22"/>
                <w:szCs w:val="22"/>
              </w:rPr>
            </w:pPr>
          </w:p>
          <w:p w14:paraId="224B93FC" w14:textId="77777777" w:rsidR="00EB3C6D" w:rsidRDefault="00EB3C6D" w:rsidP="00974882">
            <w:pPr>
              <w:ind w:right="425"/>
              <w:rPr>
                <w:sz w:val="22"/>
                <w:szCs w:val="22"/>
              </w:rPr>
            </w:pPr>
          </w:p>
          <w:p w14:paraId="4878F6F9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  <w:p w14:paraId="63A792C9" w14:textId="77777777" w:rsidR="00EB3C6D" w:rsidRDefault="00EB3C6D" w:rsidP="0097488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EB70B2D" w14:textId="77777777" w:rsidR="00EB3C6D" w:rsidRPr="002A16E2" w:rsidRDefault="00EB3C6D" w:rsidP="0097488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953D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4E2178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66F067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</w:tc>
      </w:tr>
      <w:tr w:rsidR="00EB3C6D" w:rsidRPr="002A16E2" w14:paraId="7F02C4CC" w14:textId="77777777" w:rsidTr="0097488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C22D4B" w14:textId="77777777" w:rsidR="00EB3C6D" w:rsidRPr="002A16E2" w:rsidRDefault="00EB3C6D" w:rsidP="0097488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85060E1" w14:textId="77777777" w:rsidR="00EB3C6D" w:rsidRPr="002A16E2" w:rsidRDefault="00EB3C6D" w:rsidP="00974882">
            <w:pPr>
              <w:rPr>
                <w:sz w:val="22"/>
                <w:szCs w:val="22"/>
              </w:rPr>
            </w:pPr>
          </w:p>
          <w:p w14:paraId="5EA147EA" w14:textId="77777777" w:rsidR="00EB3C6D" w:rsidRPr="002A16E2" w:rsidRDefault="00EB3C6D" w:rsidP="0097488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C50D457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02DE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4DE2D4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03B34F" w14:textId="77777777" w:rsidR="00EB3C6D" w:rsidRPr="002A16E2" w:rsidRDefault="00EB3C6D" w:rsidP="0097488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844C3EA" w14:textId="30A348B2" w:rsidR="00EB3C6D" w:rsidRPr="002A16E2" w:rsidRDefault="00EB3C6D" w:rsidP="00EB3C6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="00B8713D"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 w:rsidR="00B8713D"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 w:rsidR="00B8713D"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 w:rsidR="00B8713D"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11CC0F2" w14:textId="77777777" w:rsidR="00EB3C6D" w:rsidRPr="002A16E2" w:rsidRDefault="00EB3C6D" w:rsidP="00EB3C6D">
      <w:pPr>
        <w:tabs>
          <w:tab w:val="right" w:pos="9000"/>
        </w:tabs>
        <w:rPr>
          <w:sz w:val="22"/>
          <w:szCs w:val="22"/>
        </w:rPr>
      </w:pPr>
    </w:p>
    <w:p w14:paraId="4579926A" w14:textId="77777777" w:rsidR="00C428BA" w:rsidRPr="002A16E2" w:rsidRDefault="00EB3C6D" w:rsidP="00C428B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C428BA"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 w:rsidR="00C428BA">
        <w:rPr>
          <w:b/>
          <w:bCs/>
          <w:sz w:val="22"/>
          <w:szCs w:val="22"/>
        </w:rPr>
        <w:t xml:space="preserve"> </w:t>
      </w:r>
      <w:r w:rsidR="00C428BA" w:rsidRPr="00F47191">
        <w:rPr>
          <w:sz w:val="22"/>
          <w:szCs w:val="22"/>
          <w:highlight w:val="yellow"/>
        </w:rPr>
        <w:t>(</w:t>
      </w:r>
      <w:r w:rsidR="00C428BA" w:rsidRPr="00F47191">
        <w:rPr>
          <w:i/>
          <w:sz w:val="22"/>
          <w:szCs w:val="22"/>
          <w:highlight w:val="yellow"/>
        </w:rPr>
        <w:t xml:space="preserve">kryterium </w:t>
      </w:r>
      <w:r w:rsidR="00C428BA" w:rsidRPr="002A16E2">
        <w:rPr>
          <w:i/>
          <w:sz w:val="22"/>
          <w:szCs w:val="22"/>
          <w:highlight w:val="yellow"/>
        </w:rPr>
        <w:t>oceny ofert)</w:t>
      </w:r>
    </w:p>
    <w:p w14:paraId="131FFEB8" w14:textId="77777777" w:rsidR="00EB3C6D" w:rsidRPr="002A16E2" w:rsidRDefault="00EB3C6D" w:rsidP="00EB3C6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D7B8A39" w14:textId="77777777" w:rsidR="00EB3C6D" w:rsidRPr="002A16E2" w:rsidRDefault="00EB3C6D" w:rsidP="00EB3C6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7727B16" w14:textId="77777777" w:rsidR="00EB3C6D" w:rsidRPr="002A16E2" w:rsidRDefault="00EB3C6D" w:rsidP="00EB3C6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DE8AE52" w14:textId="77777777" w:rsidR="00EB3C6D" w:rsidRPr="002A16E2" w:rsidRDefault="00EB3C6D" w:rsidP="00EB3C6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2744387" w14:textId="77777777" w:rsidR="00EB3C6D" w:rsidRPr="002A16E2" w:rsidRDefault="00EB3C6D" w:rsidP="00EB3C6D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14F4D50" w14:textId="77777777" w:rsidR="00EB3C6D" w:rsidRPr="002A16E2" w:rsidRDefault="00EB3C6D" w:rsidP="00EB3C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1A55C38B" w14:textId="77777777" w:rsidR="00EB3C6D" w:rsidRDefault="00EB3C6D" w:rsidP="00EB3C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73B6EEE" w14:textId="7E219657" w:rsidR="00EB3C6D" w:rsidRPr="002A16E2" w:rsidRDefault="00EB3C6D" w:rsidP="00EB3C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C428BA">
        <w:rPr>
          <w:b/>
          <w:color w:val="000000"/>
          <w:sz w:val="22"/>
          <w:szCs w:val="22"/>
          <w:lang w:eastAsia="ar-SA"/>
        </w:rPr>
        <w:t xml:space="preserve">stacjonarny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6E1B8C94" w14:textId="6DB7CE4B" w:rsidR="00EB3C6D" w:rsidRPr="002A16E2" w:rsidRDefault="00EB3C6D" w:rsidP="00EB3C6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C428BA" w:rsidRPr="00C428BA">
        <w:rPr>
          <w:b/>
          <w:bCs/>
          <w:color w:val="000000"/>
          <w:sz w:val="22"/>
          <w:szCs w:val="22"/>
          <w:lang w:eastAsia="ar-SA"/>
        </w:rPr>
        <w:t>stacjonarny</w:t>
      </w:r>
      <w:r w:rsidR="00C428BA">
        <w:rPr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="00C428BA"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="00C428BA" w:rsidRPr="00C428BA">
        <w:rPr>
          <w:bCs/>
          <w:i/>
          <w:iCs/>
          <w:sz w:val="22"/>
          <w:szCs w:val="22"/>
        </w:rPr>
        <w:t>stawą</w:t>
      </w:r>
      <w:r w:rsidR="00C428BA"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1ED0E17" w14:textId="77777777" w:rsidR="00EB3C6D" w:rsidRPr="002A16E2" w:rsidRDefault="00EB3C6D" w:rsidP="00EB3C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4259CD" w14:textId="77777777" w:rsidR="00EB3C6D" w:rsidRPr="002A16E2" w:rsidRDefault="00EB3C6D" w:rsidP="00EB3C6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7BF853" w14:textId="77777777" w:rsidR="00EB3C6D" w:rsidRPr="002A16E2" w:rsidRDefault="00EB3C6D" w:rsidP="00EB3C6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F23C86" w14:textId="77777777" w:rsidR="00EB3C6D" w:rsidRPr="002A16E2" w:rsidRDefault="00EB3C6D" w:rsidP="00EB3C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B3C6D" w:rsidRPr="002A16E2" w14:paraId="2B24B655" w14:textId="77777777" w:rsidTr="0097488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8DF9D" w14:textId="77777777" w:rsidR="00EB3C6D" w:rsidRPr="002A16E2" w:rsidRDefault="00EB3C6D" w:rsidP="009748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748F9" w14:textId="77777777" w:rsidR="00EB3C6D" w:rsidRPr="002A16E2" w:rsidRDefault="00EB3C6D" w:rsidP="009748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E376879" w14:textId="77777777" w:rsidR="00EB3C6D" w:rsidRPr="002A16E2" w:rsidRDefault="00EB3C6D" w:rsidP="009748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FD901" w14:textId="77777777" w:rsidR="00EB3C6D" w:rsidRPr="002A16E2" w:rsidRDefault="00EB3C6D" w:rsidP="009748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B3C6D" w:rsidRPr="002A16E2" w14:paraId="20D3AE21" w14:textId="77777777" w:rsidTr="009748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3B2D8" w14:textId="77777777" w:rsidR="00EB3C6D" w:rsidRPr="002A16E2" w:rsidRDefault="00EB3C6D" w:rsidP="0097488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0EBC1" w14:textId="77777777" w:rsidR="00EB3C6D" w:rsidRPr="002A16E2" w:rsidRDefault="00EB3C6D" w:rsidP="0097488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0F213" w14:textId="77777777" w:rsidR="00EB3C6D" w:rsidRPr="002A16E2" w:rsidRDefault="00EB3C6D" w:rsidP="0097488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B3C6D" w:rsidRPr="002A16E2" w14:paraId="59ADC55E" w14:textId="77777777" w:rsidTr="0097488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BD8B0" w14:textId="77777777" w:rsidR="00EB3C6D" w:rsidRPr="002A16E2" w:rsidRDefault="00EB3C6D" w:rsidP="0097488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4DAAF" w14:textId="77777777" w:rsidR="00EB3C6D" w:rsidRPr="002A16E2" w:rsidRDefault="00EB3C6D" w:rsidP="0097488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66A6D" w14:textId="77777777" w:rsidR="00EB3C6D" w:rsidRPr="002A16E2" w:rsidRDefault="00EB3C6D" w:rsidP="0097488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7984F5" w14:textId="77777777" w:rsidR="00EB3C6D" w:rsidRPr="002A16E2" w:rsidRDefault="00EB3C6D" w:rsidP="00EB3C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2EE94BB" w14:textId="77777777" w:rsidR="00EB3C6D" w:rsidRPr="002A16E2" w:rsidRDefault="00EB3C6D" w:rsidP="00EB3C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5CC88CD" w14:textId="77777777" w:rsidR="00EB3C6D" w:rsidRPr="002A16E2" w:rsidRDefault="00EB3C6D" w:rsidP="00EB3C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2A8E32A" w14:textId="77777777" w:rsidR="00EB3C6D" w:rsidRPr="002A16E2" w:rsidRDefault="00EB3C6D" w:rsidP="00EB3C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41F68B3" w14:textId="77777777" w:rsidR="00EB3C6D" w:rsidRPr="002A16E2" w:rsidRDefault="00EB3C6D" w:rsidP="00EB3C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4005579" w14:textId="77777777" w:rsidR="00EB3C6D" w:rsidRPr="002A16E2" w:rsidRDefault="00EB3C6D" w:rsidP="00EB3C6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DBE782" w14:textId="77777777" w:rsidR="00EB3C6D" w:rsidRPr="002A16E2" w:rsidRDefault="00EB3C6D" w:rsidP="00EB3C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E4D5D4A" w14:textId="77777777" w:rsidR="00EB3C6D" w:rsidRPr="002A16E2" w:rsidRDefault="00EB3C6D" w:rsidP="00EB3C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900AB7C" w14:textId="77777777" w:rsidR="00EB3C6D" w:rsidRPr="002A16E2" w:rsidRDefault="00EB3C6D" w:rsidP="00EB3C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9BF9873" w14:textId="77777777" w:rsidR="00EB3C6D" w:rsidRPr="00F47191" w:rsidRDefault="00EB3C6D" w:rsidP="00EB3C6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6485CE6" w14:textId="77777777" w:rsidR="00EB3C6D" w:rsidRPr="000A160D" w:rsidRDefault="00EB3C6D" w:rsidP="00EB3C6D"/>
    <w:p w14:paraId="5120DDB0" w14:textId="77777777" w:rsidR="00EB3C6D" w:rsidRPr="006862CC" w:rsidRDefault="00EB3C6D" w:rsidP="00EB3C6D"/>
    <w:p w14:paraId="7E96BB0E" w14:textId="77777777" w:rsidR="00FE545C" w:rsidRPr="006325D8" w:rsidRDefault="00FE545C" w:rsidP="006325D8"/>
    <w:sectPr w:rsidR="00FE545C" w:rsidRPr="006325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8CFDCD" w14:textId="77777777" w:rsidR="00913FAC" w:rsidRDefault="00913FAC">
      <w:r>
        <w:separator/>
      </w:r>
    </w:p>
  </w:endnote>
  <w:endnote w:type="continuationSeparator" w:id="0">
    <w:p w14:paraId="1F7769E9" w14:textId="77777777" w:rsidR="00913FAC" w:rsidRDefault="00913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C1F43" w14:textId="77777777" w:rsidR="00EA4DE2" w:rsidRDefault="00EA4D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F996B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8E307" w14:textId="77777777" w:rsidR="00EA4DE2" w:rsidRDefault="00EA4D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E5DE25" w14:textId="77777777" w:rsidR="00913FAC" w:rsidRDefault="00913FAC">
      <w:r>
        <w:separator/>
      </w:r>
    </w:p>
  </w:footnote>
  <w:footnote w:type="continuationSeparator" w:id="0">
    <w:p w14:paraId="794027B3" w14:textId="77777777" w:rsidR="00913FAC" w:rsidRDefault="00913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969CBC" w14:textId="77777777" w:rsidR="00EA4DE2" w:rsidRDefault="00EA4D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1EE2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AC3E0B" w14:textId="77777777" w:rsidR="00EA4DE2" w:rsidRDefault="00EA4D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FA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592E"/>
    <w:rsid w:val="00595C87"/>
    <w:rsid w:val="005D2C65"/>
    <w:rsid w:val="005E6D94"/>
    <w:rsid w:val="006325D8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A2B7D"/>
    <w:rsid w:val="008B2F0C"/>
    <w:rsid w:val="008B4928"/>
    <w:rsid w:val="008D2AB8"/>
    <w:rsid w:val="008F1C66"/>
    <w:rsid w:val="00913FAC"/>
    <w:rsid w:val="00970FE4"/>
    <w:rsid w:val="00A0022B"/>
    <w:rsid w:val="00A346FE"/>
    <w:rsid w:val="00A47B4D"/>
    <w:rsid w:val="00A83018"/>
    <w:rsid w:val="00B774DC"/>
    <w:rsid w:val="00B8713D"/>
    <w:rsid w:val="00C428B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4DE2"/>
    <w:rsid w:val="00EB3C6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EB874BE"/>
  <w15:chartTrackingRefBased/>
  <w15:docId w15:val="{6FEE70FA-8726-447D-88E7-0B8F4E3B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3C6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751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2021-07-14T08:29:00Z</cp:lastPrinted>
  <dcterms:created xsi:type="dcterms:W3CDTF">2021-07-06T11:27:00Z</dcterms:created>
  <dcterms:modified xsi:type="dcterms:W3CDTF">2021-07-14T08:35:00Z</dcterms:modified>
</cp:coreProperties>
</file>