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F45CF0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2F9E4E09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67248A01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7FCF474A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4DEED68C" w14:textId="363B0236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352CD6" w:rsidRPr="00352CD6">
        <w:rPr>
          <w:rFonts w:ascii="Verdana" w:hAnsi="Verdana"/>
          <w:sz w:val="20"/>
          <w:szCs w:val="20"/>
        </w:rPr>
        <w:t>przetarg</w:t>
      </w:r>
      <w:r w:rsidR="0025132B">
        <w:rPr>
          <w:rFonts w:ascii="Verdana" w:hAnsi="Verdana"/>
          <w:sz w:val="20"/>
          <w:szCs w:val="20"/>
        </w:rPr>
        <w:t>u</w:t>
      </w:r>
      <w:r w:rsidR="00352CD6" w:rsidRPr="00352CD6">
        <w:rPr>
          <w:rFonts w:ascii="Verdana" w:hAnsi="Verdana"/>
          <w:sz w:val="20"/>
          <w:szCs w:val="20"/>
        </w:rPr>
        <w:t xml:space="preserve"> nieograniczon</w:t>
      </w:r>
      <w:r w:rsidR="0025132B">
        <w:rPr>
          <w:rFonts w:ascii="Verdana" w:hAnsi="Verdana"/>
          <w:sz w:val="20"/>
          <w:szCs w:val="20"/>
        </w:rPr>
        <w:t>ego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5EA98BA7" w14:textId="77777777" w:rsidR="00237270" w:rsidRPr="0093180B" w:rsidRDefault="00352CD6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52CD6">
        <w:rPr>
          <w:rFonts w:ascii="Verdana" w:eastAsia="Times New Roman" w:hAnsi="Verdana"/>
          <w:b/>
          <w:sz w:val="20"/>
          <w:szCs w:val="20"/>
          <w:lang w:eastAsia="pl-PL"/>
        </w:rPr>
        <w:t>Dostawa laserowego wibrometru skanującego pracującego w zakresie bliskiej podczerwieni z pasmem pomiarowym do 25MHz - KC-zp.272-359/21</w:t>
      </w:r>
    </w:p>
    <w:p w14:paraId="295F7ADC" w14:textId="77777777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4EF900B2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419C7E09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2B9C0327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B31A784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AF43D35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66DCF451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4595AE01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14:paraId="1A412964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50DDB0AD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63CFC466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1A6338EA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57F2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09F0E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2A225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33696E1E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B29D2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3BB3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16C5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650A03E3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2339C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E926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2BD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4326FD2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4166C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09D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90C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357499F8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8AE5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44E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3113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55438081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19A5C4A9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07763B2C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5DC8CE2A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7B9A1086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6078DAC4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176D753C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388154" w14:textId="77777777" w:rsidR="003754DB" w:rsidRDefault="003754DB">
      <w:pPr>
        <w:spacing w:after="0" w:line="240" w:lineRule="auto"/>
      </w:pPr>
      <w:r>
        <w:separator/>
      </w:r>
    </w:p>
  </w:endnote>
  <w:endnote w:type="continuationSeparator" w:id="0">
    <w:p w14:paraId="795C52B7" w14:textId="77777777" w:rsidR="003754DB" w:rsidRDefault="00375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B1423C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46BB75" w14:textId="77777777" w:rsidR="00336EEB" w:rsidRDefault="0025132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670D38" w14:textId="77777777" w:rsidR="00336EEB" w:rsidRDefault="0025132B" w:rsidP="004704CB">
    <w:pPr>
      <w:pStyle w:val="Stopka"/>
      <w:framePr w:wrap="around" w:vAnchor="text" w:hAnchor="margin" w:xAlign="right" w:y="1"/>
      <w:rPr>
        <w:rStyle w:val="Numerstrony"/>
      </w:rPr>
    </w:pPr>
  </w:p>
  <w:p w14:paraId="1072EFC5" w14:textId="77777777" w:rsidR="00336EEB" w:rsidRDefault="0025132B" w:rsidP="00336EEB">
    <w:pPr>
      <w:pStyle w:val="Stopka"/>
      <w:tabs>
        <w:tab w:val="clear" w:pos="4536"/>
      </w:tabs>
      <w:jc w:val="center"/>
    </w:pPr>
    <w:r>
      <w:rPr>
        <w:noProof/>
      </w:rPr>
      <w:pict w14:anchorId="7B57C2D0">
        <v:line id="_x0000_s2049" style="position:absolute;left:0;text-align:left;z-index:251659264" from="-3.85pt,8.7pt" to="455.15pt,8.7pt"/>
      </w:pict>
    </w:r>
  </w:p>
  <w:p w14:paraId="2465048D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B76FC7" w14:textId="77777777" w:rsidR="00903726" w:rsidRDefault="002513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61F8A4" w14:textId="77777777" w:rsidR="003754DB" w:rsidRDefault="003754DB">
      <w:pPr>
        <w:spacing w:after="0" w:line="240" w:lineRule="auto"/>
      </w:pPr>
      <w:r>
        <w:separator/>
      </w:r>
    </w:p>
  </w:footnote>
  <w:footnote w:type="continuationSeparator" w:id="0">
    <w:p w14:paraId="3B0C89DD" w14:textId="77777777" w:rsidR="003754DB" w:rsidRDefault="003754DB">
      <w:pPr>
        <w:spacing w:after="0" w:line="240" w:lineRule="auto"/>
      </w:pPr>
      <w:r>
        <w:continuationSeparator/>
      </w:r>
    </w:p>
  </w:footnote>
  <w:footnote w:id="1">
    <w:p w14:paraId="70D98F35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557E8F3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3B3C77" w14:textId="77777777" w:rsidR="00903726" w:rsidRDefault="00251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A210E6" w14:textId="77777777" w:rsidR="00903726" w:rsidRDefault="002513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C2C372" w14:textId="77777777" w:rsidR="00903726" w:rsidRDefault="002513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754DB"/>
    <w:rsid w:val="000563B7"/>
    <w:rsid w:val="000E6C60"/>
    <w:rsid w:val="001F4E82"/>
    <w:rsid w:val="00237270"/>
    <w:rsid w:val="0025132B"/>
    <w:rsid w:val="00285E58"/>
    <w:rsid w:val="00352CD6"/>
    <w:rsid w:val="003754DB"/>
    <w:rsid w:val="003D1274"/>
    <w:rsid w:val="00430A9F"/>
    <w:rsid w:val="005E5BD1"/>
    <w:rsid w:val="00623F70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7F85017"/>
  <w15:docId w15:val="{4DF4459B-9D35-438F-8EE0-C44882DC2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AF5-F32B-40EA-BF08-6F70F7CF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2021-07-12T12:00:00Z</dcterms:created>
  <dcterms:modified xsi:type="dcterms:W3CDTF">2021-07-12T12:00:00Z</dcterms:modified>
</cp:coreProperties>
</file>