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779E6" w14:textId="3ADC37D2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4AC583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2C183A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4E4B50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07159B3" w14:textId="77777777" w:rsidR="003B0023" w:rsidRDefault="003B0023" w:rsidP="003B002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78AE0BF" w14:textId="77777777" w:rsidR="003B0023" w:rsidRDefault="003B0023" w:rsidP="003B0023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5DCEC7B" w14:textId="77777777" w:rsidR="003B0023" w:rsidRDefault="003B0023" w:rsidP="003B002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17691682" w14:textId="77777777" w:rsidR="003B0023" w:rsidRDefault="003B0023" w:rsidP="003B002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5913B50" w14:textId="77777777" w:rsidR="003B0023" w:rsidRDefault="003B0023" w:rsidP="003B002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F9D4DD9" w14:textId="77777777" w:rsidR="003B0023" w:rsidRDefault="003B0023" w:rsidP="003B002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70C032E1" w14:textId="77777777" w:rsidR="003B0023" w:rsidRDefault="003B0023" w:rsidP="003B002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86CD2A8" w14:textId="77777777" w:rsidR="003B0023" w:rsidRDefault="003B0023" w:rsidP="003B002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1DA46AF" w14:textId="77777777" w:rsidR="003B0023" w:rsidRDefault="003B0023" w:rsidP="003B002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DD65E45" w14:textId="77777777" w:rsidR="003B0023" w:rsidRDefault="003B0023" w:rsidP="003B0023">
      <w:pPr>
        <w:spacing w:line="360" w:lineRule="auto"/>
      </w:pPr>
      <w:r>
        <w:t>Do: Nazwa i siedziba Zamawiającego:</w:t>
      </w:r>
    </w:p>
    <w:p w14:paraId="23ED559E" w14:textId="77777777" w:rsidR="00795B8B" w:rsidRPr="00795B8B" w:rsidRDefault="00795B8B" w:rsidP="008D2AB8">
      <w:pPr>
        <w:ind w:right="-110"/>
        <w:rPr>
          <w:b/>
        </w:rPr>
      </w:pPr>
      <w:r w:rsidRPr="00795B8B">
        <w:rPr>
          <w:b/>
        </w:rPr>
        <w:t>Akademia Górniczo - Hutnicza</w:t>
      </w:r>
    </w:p>
    <w:p w14:paraId="62FA53C8" w14:textId="77777777" w:rsidR="00795B8B" w:rsidRPr="00795B8B" w:rsidRDefault="00795B8B" w:rsidP="008D2AB8">
      <w:pPr>
        <w:ind w:right="-110"/>
        <w:rPr>
          <w:b/>
        </w:rPr>
      </w:pPr>
      <w:r w:rsidRPr="00795B8B">
        <w:rPr>
          <w:b/>
        </w:rPr>
        <w:t>im. Stanisława Staszica w Krakowie</w:t>
      </w:r>
    </w:p>
    <w:p w14:paraId="386D0124" w14:textId="77777777" w:rsidR="008D2AB8" w:rsidRDefault="00795B8B" w:rsidP="008D2AB8">
      <w:pPr>
        <w:ind w:right="-110"/>
        <w:rPr>
          <w:b/>
        </w:rPr>
      </w:pPr>
      <w:r w:rsidRPr="00795B8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8D1819E" w14:textId="77777777" w:rsidR="008D2AB8" w:rsidRDefault="00795B8B" w:rsidP="008D2AB8">
      <w:pPr>
        <w:ind w:right="-110"/>
        <w:rPr>
          <w:b/>
        </w:rPr>
      </w:pPr>
      <w:r w:rsidRPr="00795B8B">
        <w:rPr>
          <w:b/>
        </w:rPr>
        <w:t>Al. Mickiewicza</w:t>
      </w:r>
      <w:r w:rsidR="008D2AB8">
        <w:rPr>
          <w:b/>
        </w:rPr>
        <w:t xml:space="preserve"> </w:t>
      </w:r>
      <w:r w:rsidRPr="00795B8B">
        <w:rPr>
          <w:b/>
        </w:rPr>
        <w:t>30</w:t>
      </w:r>
      <w:r w:rsidR="008D2AB8">
        <w:rPr>
          <w:b/>
        </w:rPr>
        <w:t xml:space="preserve"> </w:t>
      </w:r>
    </w:p>
    <w:p w14:paraId="28666570" w14:textId="77777777" w:rsidR="008D2AB8" w:rsidRDefault="00795B8B" w:rsidP="008D2AB8">
      <w:pPr>
        <w:rPr>
          <w:b/>
        </w:rPr>
      </w:pPr>
      <w:r w:rsidRPr="00795B8B">
        <w:rPr>
          <w:b/>
        </w:rPr>
        <w:t>30-059</w:t>
      </w:r>
      <w:r w:rsidR="008D2AB8">
        <w:rPr>
          <w:b/>
        </w:rPr>
        <w:t xml:space="preserve"> </w:t>
      </w:r>
      <w:r w:rsidRPr="00795B8B">
        <w:rPr>
          <w:b/>
        </w:rPr>
        <w:t>Kraków</w:t>
      </w:r>
      <w:r w:rsidR="008D2AB8">
        <w:rPr>
          <w:b/>
        </w:rPr>
        <w:t xml:space="preserve">,  </w:t>
      </w:r>
    </w:p>
    <w:p w14:paraId="7B4E47C2" w14:textId="77777777" w:rsidR="008D2AB8" w:rsidRDefault="008D2AB8" w:rsidP="008D2AB8">
      <w:pPr>
        <w:ind w:firstLine="3969"/>
        <w:rPr>
          <w:b/>
        </w:rPr>
      </w:pPr>
    </w:p>
    <w:p w14:paraId="0523E806" w14:textId="455D914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95B8B" w:rsidRPr="00795B8B">
        <w:rPr>
          <w:b/>
        </w:rPr>
        <w:t>Dostawa laserowego wibrometru skanującego pracującego w zakresie bliskiej podczerwieni z pasmem pomiarowym do 25MHz - KC-zp.272-359/21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4D88DC1C" w14:textId="77777777" w:rsidR="008D2AB8" w:rsidRDefault="008D2AB8" w:rsidP="008D2AB8">
      <w:pPr>
        <w:tabs>
          <w:tab w:val="right" w:pos="9000"/>
        </w:tabs>
      </w:pPr>
    </w:p>
    <w:p w14:paraId="16710547" w14:textId="744DFEA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AB207E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F82C93">
        <w:rPr>
          <w:b/>
        </w:rPr>
        <w:t xml:space="preserve"> </w:t>
      </w:r>
      <w:r>
        <w:rPr>
          <w:b/>
        </w:rPr>
        <w:t>PLN</w:t>
      </w:r>
    </w:p>
    <w:p w14:paraId="08E425E0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338DB4E1" w14:textId="6F30616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AB207E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F82C93">
        <w:rPr>
          <w:b/>
        </w:rPr>
        <w:t xml:space="preserve"> </w:t>
      </w:r>
      <w:r>
        <w:rPr>
          <w:b/>
        </w:rPr>
        <w:t>PLN</w:t>
      </w:r>
    </w:p>
    <w:p w14:paraId="5E60DF8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56CE676" w14:textId="2EABFE82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AB207E">
        <w:t xml:space="preserve"> </w:t>
      </w:r>
      <w:r w:rsidRPr="00FB1B4F">
        <w:t>.......................................................................................................................</w:t>
      </w:r>
    </w:p>
    <w:p w14:paraId="7DD20638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D458BE0" w14:textId="2E169B7E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F82C93">
        <w:t xml:space="preserve"> </w:t>
      </w:r>
      <w:r>
        <w:t>PLN</w:t>
      </w:r>
    </w:p>
    <w:p w14:paraId="70140230" w14:textId="23192773" w:rsidR="00FE545C" w:rsidRDefault="00AB207E" w:rsidP="008D2AB8">
      <w:pPr>
        <w:pStyle w:val="Tekstpodstawowy"/>
        <w:rPr>
          <w:b w:val="0"/>
        </w:rPr>
      </w:pPr>
      <w:r>
        <w:t>P</w:t>
      </w:r>
      <w:r w:rsidR="00FE545C">
        <w:t xml:space="preserve">roducent/model </w:t>
      </w:r>
      <w:r w:rsidR="00FE545C" w:rsidRPr="00AB207E">
        <w:t>zaoferowanego sprzętu</w:t>
      </w:r>
      <w:r w:rsidRPr="00AB207E">
        <w:t xml:space="preserve"> tj</w:t>
      </w:r>
      <w:r>
        <w:t>.:</w:t>
      </w:r>
      <w:r w:rsidR="00FE545C">
        <w:t xml:space="preserve"> </w:t>
      </w:r>
    </w:p>
    <w:p w14:paraId="69A7139B" w14:textId="13AD6A08" w:rsidR="00AB207E" w:rsidRPr="00AB207E" w:rsidRDefault="00AB207E" w:rsidP="008D2AB8">
      <w:pPr>
        <w:pStyle w:val="Tekstpodstawowy"/>
        <w:rPr>
          <w:bCs/>
        </w:rPr>
      </w:pPr>
      <w:r w:rsidRPr="00AB207E">
        <w:rPr>
          <w:bCs/>
        </w:rPr>
        <w:t>- głowic</w:t>
      </w:r>
      <w:r>
        <w:rPr>
          <w:bCs/>
        </w:rPr>
        <w:t>y</w:t>
      </w:r>
      <w:r w:rsidRPr="00AB207E">
        <w:rPr>
          <w:bCs/>
        </w:rPr>
        <w:t xml:space="preserve"> laserow</w:t>
      </w:r>
      <w:r>
        <w:rPr>
          <w:bCs/>
        </w:rPr>
        <w:t>ej</w:t>
      </w:r>
      <w:r w:rsidRPr="00AB207E">
        <w:rPr>
          <w:bCs/>
        </w:rPr>
        <w:t xml:space="preserve">: </w:t>
      </w:r>
      <w:r w:rsidRPr="00AB207E">
        <w:rPr>
          <w:b w:val="0"/>
        </w:rPr>
        <w:t>……………</w:t>
      </w:r>
      <w:r w:rsidR="00F82C93">
        <w:rPr>
          <w:b w:val="0"/>
        </w:rPr>
        <w:t>……………………………………………………………..</w:t>
      </w:r>
    </w:p>
    <w:p w14:paraId="3C7AA092" w14:textId="64DA7887" w:rsidR="00AB207E" w:rsidRPr="00AB207E" w:rsidRDefault="00AB207E" w:rsidP="008D2AB8">
      <w:pPr>
        <w:pStyle w:val="Tekstpodstawowy"/>
        <w:rPr>
          <w:bCs/>
        </w:rPr>
      </w:pPr>
      <w:r w:rsidRPr="00AB207E">
        <w:rPr>
          <w:bCs/>
        </w:rPr>
        <w:t>- system</w:t>
      </w:r>
      <w:r>
        <w:rPr>
          <w:bCs/>
        </w:rPr>
        <w:t>u</w:t>
      </w:r>
      <w:r w:rsidRPr="00AB207E">
        <w:rPr>
          <w:bCs/>
        </w:rPr>
        <w:t xml:space="preserve"> pomiarow</w:t>
      </w:r>
      <w:r>
        <w:rPr>
          <w:bCs/>
        </w:rPr>
        <w:t>ego</w:t>
      </w:r>
      <w:r w:rsidRPr="00AB207E">
        <w:rPr>
          <w:bCs/>
        </w:rPr>
        <w:t xml:space="preserve">: </w:t>
      </w:r>
      <w:r w:rsidRPr="00AB207E">
        <w:rPr>
          <w:b w:val="0"/>
        </w:rPr>
        <w:t>…………………</w:t>
      </w:r>
      <w:r w:rsidR="00F82C93">
        <w:rPr>
          <w:b w:val="0"/>
        </w:rPr>
        <w:t>………………………………………………….</w:t>
      </w:r>
    </w:p>
    <w:p w14:paraId="694AB09A" w14:textId="3D62045B" w:rsidR="00AB207E" w:rsidRPr="00AB207E" w:rsidRDefault="00AB207E" w:rsidP="008D2AB8">
      <w:pPr>
        <w:pStyle w:val="Tekstpodstawowy"/>
        <w:rPr>
          <w:bCs/>
        </w:rPr>
      </w:pPr>
      <w:r w:rsidRPr="00AB207E">
        <w:rPr>
          <w:bCs/>
        </w:rPr>
        <w:t xml:space="preserve">Nazwa zaoferowanego oprogramowania: </w:t>
      </w:r>
      <w:r w:rsidRPr="00AB207E">
        <w:rPr>
          <w:b w:val="0"/>
        </w:rPr>
        <w:t>……………………</w:t>
      </w:r>
      <w:r w:rsidR="00F82C93">
        <w:rPr>
          <w:b w:val="0"/>
        </w:rPr>
        <w:t>……………………………..</w:t>
      </w:r>
    </w:p>
    <w:p w14:paraId="4AA4E858" w14:textId="53DA5B42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AB207E">
        <w:t>……………</w:t>
      </w:r>
      <w:r w:rsidR="00AB207E" w:rsidRPr="00AB207E">
        <w:t xml:space="preserve"> </w:t>
      </w:r>
      <w:r w:rsidR="00AB207E" w:rsidRPr="00AB207E">
        <w:rPr>
          <w:b/>
          <w:bCs/>
        </w:rPr>
        <w:t>dni od daty podpisania umowy</w:t>
      </w:r>
      <w:r w:rsidR="00AB207E">
        <w:t xml:space="preserve"> (</w:t>
      </w:r>
      <w:r w:rsidRPr="0022732C">
        <w:rPr>
          <w:i/>
          <w:highlight w:val="yellow"/>
        </w:rPr>
        <w:t>kryterium oceny ofert)</w:t>
      </w:r>
    </w:p>
    <w:p w14:paraId="33724A04" w14:textId="3E3B903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>Okres udzielonej gwarancji wynosi:</w:t>
      </w:r>
      <w:r w:rsidRPr="00FB1B4F">
        <w:t xml:space="preserve"> </w:t>
      </w:r>
      <w:r w:rsidRPr="00AB207E">
        <w:t>……………</w:t>
      </w:r>
      <w:r w:rsidR="00AB207E" w:rsidRPr="00AB207E">
        <w:t xml:space="preserve"> </w:t>
      </w:r>
      <w:r w:rsidR="00AB207E" w:rsidRPr="00AB207E">
        <w:rPr>
          <w:b/>
          <w:bCs/>
        </w:rPr>
        <w:t>miesięcy</w:t>
      </w:r>
      <w:r w:rsidR="00AB207E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14:paraId="428E5152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8D296C5" w14:textId="191AFBEF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CC5A64" w:rsidRPr="00CC5A64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1EEF78D" w14:textId="77777777" w:rsidR="008D2AB8" w:rsidRDefault="008D2AB8" w:rsidP="008D2AB8">
      <w:pPr>
        <w:jc w:val="both"/>
        <w:rPr>
          <w:sz w:val="18"/>
          <w:szCs w:val="18"/>
        </w:rPr>
      </w:pPr>
    </w:p>
    <w:p w14:paraId="326C8773" w14:textId="77777777"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14:paraId="1C4A44E2" w14:textId="67A6C9C3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C4F71A8" w14:textId="03293CDA" w:rsidR="00F82C93" w:rsidRPr="00730EFE" w:rsidRDefault="00F82C93" w:rsidP="00F82C9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 w:rsidR="00895344">
        <w:rPr>
          <w:color w:val="000000"/>
          <w:sz w:val="22"/>
          <w:szCs w:val="22"/>
          <w:lang w:eastAsia="ar-SA"/>
        </w:rPr>
        <w:t>wskazany w SWZ.</w:t>
      </w:r>
    </w:p>
    <w:p w14:paraId="6EC824BA" w14:textId="7A22BCB3" w:rsidR="00F82C93" w:rsidRPr="001D671E" w:rsidRDefault="00F82C93" w:rsidP="00F82C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F35E697" w14:textId="77777777" w:rsidR="00F82C93" w:rsidRDefault="00F82C93" w:rsidP="00F82C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1DBDB71" w14:textId="77777777" w:rsidR="00F82C93" w:rsidRDefault="00F82C93" w:rsidP="00F82C9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A7E3474" w14:textId="77777777" w:rsidR="00F82C93" w:rsidRDefault="00F82C93" w:rsidP="00F82C9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AEF4AC" w14:textId="77777777" w:rsidR="00F82C93" w:rsidRPr="001D671E" w:rsidRDefault="00F82C93" w:rsidP="00F82C9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82C93" w:rsidRPr="00FE545C" w14:paraId="49AFD474" w14:textId="77777777" w:rsidTr="00721C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D3C9C" w14:textId="77777777" w:rsidR="00F82C93" w:rsidRPr="00FE545C" w:rsidRDefault="00F82C93" w:rsidP="00721C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AE325" w14:textId="77777777" w:rsidR="00F82C93" w:rsidRPr="00FE545C" w:rsidRDefault="00F82C93" w:rsidP="00721C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628DE4E" w14:textId="77777777" w:rsidR="00F82C93" w:rsidRPr="00FE545C" w:rsidRDefault="00F82C93" w:rsidP="00721C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52456" w14:textId="77777777" w:rsidR="00F82C93" w:rsidRPr="00FE545C" w:rsidRDefault="00F82C93" w:rsidP="00721C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82C93" w:rsidRPr="00FE545C" w14:paraId="55690F30" w14:textId="77777777" w:rsidTr="00721C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63E7A" w14:textId="77777777" w:rsidR="00F82C93" w:rsidRPr="00FE545C" w:rsidRDefault="00F82C93" w:rsidP="00721C9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7D471" w14:textId="77777777" w:rsidR="00F82C93" w:rsidRPr="00FE545C" w:rsidRDefault="00F82C93" w:rsidP="00721C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DD24A" w14:textId="77777777" w:rsidR="00F82C93" w:rsidRPr="00FE545C" w:rsidRDefault="00F82C93" w:rsidP="00721C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82C93" w:rsidRPr="00FE545C" w14:paraId="3274E559" w14:textId="77777777" w:rsidTr="00721C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88805" w14:textId="77777777" w:rsidR="00F82C93" w:rsidRPr="00FE545C" w:rsidRDefault="00F82C93" w:rsidP="00721C9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6EAA7" w14:textId="77777777" w:rsidR="00F82C93" w:rsidRPr="00FE545C" w:rsidRDefault="00F82C93" w:rsidP="00721C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4E368" w14:textId="77777777" w:rsidR="00F82C93" w:rsidRPr="00FE545C" w:rsidRDefault="00F82C93" w:rsidP="00721C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98F55A2" w14:textId="77777777" w:rsidR="00F82C93" w:rsidRDefault="00F82C93" w:rsidP="00F82C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AD4FA93" w14:textId="77777777" w:rsidR="00F82C93" w:rsidRPr="00D638CC" w:rsidRDefault="00F82C93" w:rsidP="00F82C9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79DA141" w14:textId="77777777" w:rsidR="00F82C93" w:rsidRPr="002F276A" w:rsidRDefault="00F82C93" w:rsidP="00F82C9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540423B" w14:textId="77777777" w:rsidR="00F82C93" w:rsidRPr="002F276A" w:rsidRDefault="00F82C93" w:rsidP="00F82C9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3D39C8F2" w14:textId="77777777" w:rsidR="00F82C93" w:rsidRPr="002F276A" w:rsidRDefault="00F82C93" w:rsidP="00F82C9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DEBAF6" w14:textId="77777777" w:rsidR="00F82C93" w:rsidRPr="002F276A" w:rsidRDefault="00F82C93" w:rsidP="00F82C9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37B76169" w14:textId="77777777" w:rsidR="00F82C93" w:rsidRPr="002F276A" w:rsidRDefault="00F82C93" w:rsidP="00F82C9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120BE4E" w14:textId="77777777" w:rsidR="00F82C93" w:rsidRDefault="00F82C93" w:rsidP="00F82C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303182EA" w14:textId="77777777" w:rsidR="00F82C93" w:rsidRDefault="00F82C93" w:rsidP="00F82C9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67816E8" w14:textId="77777777" w:rsidR="00F82C93" w:rsidRDefault="00F82C93" w:rsidP="00F82C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813C28E" w14:textId="77777777" w:rsidR="00F82C93" w:rsidRDefault="00F82C93" w:rsidP="00F82C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91BC097" w14:textId="77777777" w:rsidR="00F82C93" w:rsidRDefault="00F82C93" w:rsidP="00F82C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8B83633" w14:textId="77777777" w:rsidR="00F82C93" w:rsidRDefault="00F82C93" w:rsidP="00F82C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E041819" w14:textId="77777777" w:rsidR="00F82C93" w:rsidRDefault="00F82C93" w:rsidP="00F82C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1D3B31" w14:textId="77777777" w:rsidR="00F82C93" w:rsidRPr="000B45FE" w:rsidRDefault="00F82C93" w:rsidP="00F82C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274A4EA" w14:textId="77777777" w:rsidR="00F82C93" w:rsidRDefault="00F82C93" w:rsidP="00F82C93">
      <w:pPr>
        <w:jc w:val="both"/>
        <w:rPr>
          <w:b/>
          <w:color w:val="FF0000"/>
          <w:sz w:val="18"/>
          <w:szCs w:val="18"/>
        </w:rPr>
      </w:pPr>
    </w:p>
    <w:p w14:paraId="4FE75DE1" w14:textId="77777777" w:rsidR="00F82C93" w:rsidRPr="009058D6" w:rsidRDefault="00F82C93" w:rsidP="00F82C93">
      <w:pPr>
        <w:rPr>
          <w:b/>
          <w:bCs/>
          <w:color w:val="FF0000"/>
          <w:sz w:val="20"/>
          <w:szCs w:val="20"/>
        </w:rPr>
      </w:pPr>
      <w:r w:rsidRPr="009058D6">
        <w:rPr>
          <w:b/>
          <w:bCs/>
          <w:color w:val="FF0000"/>
          <w:sz w:val="20"/>
          <w:szCs w:val="20"/>
        </w:rPr>
        <w:t>Ofertę należy sporządzić w postaci elektronicznej i podpisać kwalifikowanych podpisem elektronicznym.</w:t>
      </w:r>
    </w:p>
    <w:p w14:paraId="04971DFA" w14:textId="77777777" w:rsidR="00F82C93" w:rsidRDefault="00F82C93" w:rsidP="00FE545C">
      <w:pPr>
        <w:rPr>
          <w:b/>
          <w:sz w:val="22"/>
          <w:szCs w:val="22"/>
          <w:u w:val="single"/>
        </w:rPr>
      </w:pPr>
    </w:p>
    <w:p w14:paraId="0A66AD9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4280D" w14:textId="77777777" w:rsidR="007E1908" w:rsidRDefault="007E1908">
      <w:r>
        <w:separator/>
      </w:r>
    </w:p>
  </w:endnote>
  <w:endnote w:type="continuationSeparator" w:id="0">
    <w:p w14:paraId="3B30E6F0" w14:textId="77777777" w:rsidR="007E1908" w:rsidRDefault="007E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C9B61" w14:textId="77777777" w:rsidR="00795B8B" w:rsidRDefault="00795B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793F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6901C" w14:textId="77777777" w:rsidR="00795B8B" w:rsidRDefault="00795B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719F3" w14:textId="77777777" w:rsidR="007E1908" w:rsidRDefault="007E1908">
      <w:r>
        <w:separator/>
      </w:r>
    </w:p>
  </w:footnote>
  <w:footnote w:type="continuationSeparator" w:id="0">
    <w:p w14:paraId="2B593B06" w14:textId="77777777" w:rsidR="007E1908" w:rsidRDefault="007E1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D495C" w14:textId="77777777" w:rsidR="00795B8B" w:rsidRDefault="00795B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1D1F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364EE" w14:textId="77777777" w:rsidR="00795B8B" w:rsidRDefault="00795B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90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521F"/>
    <w:rsid w:val="00207E98"/>
    <w:rsid w:val="002723B0"/>
    <w:rsid w:val="00315A4A"/>
    <w:rsid w:val="003B002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5B8B"/>
    <w:rsid w:val="007A4321"/>
    <w:rsid w:val="007E1908"/>
    <w:rsid w:val="00833933"/>
    <w:rsid w:val="00853083"/>
    <w:rsid w:val="00895344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207E"/>
    <w:rsid w:val="00B01A3D"/>
    <w:rsid w:val="00B774DC"/>
    <w:rsid w:val="00C969A6"/>
    <w:rsid w:val="00CA7D36"/>
    <w:rsid w:val="00CC5A64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82C9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32C167"/>
  <w15:chartTrackingRefBased/>
  <w15:docId w15:val="{54F9DF80-11CA-4141-8C7D-3F04483D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7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507</Words>
  <Characters>4452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2021-07-12T11:24:00Z</dcterms:created>
  <dcterms:modified xsi:type="dcterms:W3CDTF">2021-07-20T08:58:00Z</dcterms:modified>
</cp:coreProperties>
</file>