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C3EA6D" w14:textId="77777777" w:rsidR="00C625D8" w:rsidRPr="00E874DC" w:rsidRDefault="00C625D8" w:rsidP="00C625D8">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650530FC" w14:textId="77777777" w:rsidR="00C625D8" w:rsidRDefault="00C625D8" w:rsidP="00C625D8">
      <w:pPr>
        <w:spacing w:before="48" w:line="240" w:lineRule="atLeast"/>
        <w:jc w:val="right"/>
        <w:rPr>
          <w:b/>
          <w:sz w:val="24"/>
          <w:szCs w:val="24"/>
          <w:lang w:val="pl-PL"/>
        </w:rPr>
      </w:pPr>
    </w:p>
    <w:p w14:paraId="13352823" w14:textId="77777777" w:rsidR="00C625D8" w:rsidRDefault="00C625D8" w:rsidP="00C625D8">
      <w:pPr>
        <w:spacing w:before="48" w:line="240" w:lineRule="atLeast"/>
        <w:jc w:val="center"/>
        <w:rPr>
          <w:b/>
          <w:sz w:val="24"/>
          <w:szCs w:val="24"/>
          <w:lang w:val="pl-PL"/>
        </w:rPr>
      </w:pPr>
      <w:r>
        <w:rPr>
          <w:b/>
          <w:sz w:val="24"/>
          <w:szCs w:val="24"/>
          <w:lang w:val="pl-PL"/>
        </w:rPr>
        <w:t>WZÓR UMOWY</w:t>
      </w:r>
    </w:p>
    <w:p w14:paraId="79519277" w14:textId="77777777" w:rsidR="00C625D8" w:rsidRDefault="00C625D8" w:rsidP="00C625D8">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496CD192" w14:textId="77777777" w:rsidR="00C625D8" w:rsidRDefault="00C625D8" w:rsidP="00C625D8">
      <w:pPr>
        <w:spacing w:before="48" w:line="240" w:lineRule="atLeast"/>
        <w:jc w:val="center"/>
        <w:rPr>
          <w:b/>
          <w:sz w:val="28"/>
          <w:lang w:val="pl-PL"/>
        </w:rPr>
      </w:pPr>
    </w:p>
    <w:p w14:paraId="6EB0AF12" w14:textId="38C27298" w:rsidR="00C625D8" w:rsidRPr="00AA2A22" w:rsidRDefault="00C625D8" w:rsidP="00C625D8">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KC-zp.272-334/21</w:t>
      </w:r>
      <w:r w:rsidRPr="00AA2A22">
        <w:rPr>
          <w:rFonts w:ascii="Times New Roman" w:hAnsi="Times New Roman"/>
        </w:rPr>
        <w:t xml:space="preserve"> </w:t>
      </w:r>
    </w:p>
    <w:p w14:paraId="0B392800" w14:textId="77777777" w:rsidR="00C625D8" w:rsidRDefault="00C625D8" w:rsidP="00C625D8">
      <w:pPr>
        <w:pStyle w:val="Tekstpodstawowy"/>
        <w:ind w:right="-47"/>
        <w:jc w:val="both"/>
        <w:rPr>
          <w:rFonts w:ascii="Times New Roman" w:hAnsi="Times New Roman"/>
        </w:rPr>
      </w:pPr>
      <w:r w:rsidRPr="00AA2A22">
        <w:rPr>
          <w:rFonts w:ascii="Times New Roman" w:hAnsi="Times New Roman"/>
        </w:rPr>
        <w:t>pomiędzy</w:t>
      </w:r>
    </w:p>
    <w:p w14:paraId="2AC02F30" w14:textId="77777777" w:rsidR="00C625D8" w:rsidRDefault="00C625D8" w:rsidP="00C625D8">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29DF1E34" w14:textId="77777777" w:rsidR="00C625D8" w:rsidRDefault="00C625D8" w:rsidP="00C625D8">
      <w:pPr>
        <w:pStyle w:val="Tekstpodstawowy"/>
        <w:ind w:right="-47"/>
        <w:jc w:val="both"/>
        <w:rPr>
          <w:rFonts w:ascii="Times New Roman" w:hAnsi="Times New Roman"/>
        </w:rPr>
      </w:pPr>
      <w:r>
        <w:rPr>
          <w:rFonts w:ascii="Times New Roman" w:hAnsi="Times New Roman"/>
        </w:rPr>
        <w:t>reprezentowana przez:</w:t>
      </w:r>
    </w:p>
    <w:p w14:paraId="6F967B97" w14:textId="77777777" w:rsidR="00C625D8" w:rsidRDefault="00C625D8" w:rsidP="00C625D8">
      <w:pPr>
        <w:pStyle w:val="Tekstpodstawowy"/>
        <w:ind w:right="-47"/>
        <w:jc w:val="both"/>
        <w:rPr>
          <w:rFonts w:ascii="Times New Roman" w:hAnsi="Times New Roman"/>
        </w:rPr>
      </w:pPr>
      <w:r>
        <w:rPr>
          <w:rFonts w:ascii="Times New Roman" w:hAnsi="Times New Roman"/>
        </w:rPr>
        <w:t xml:space="preserve">1.Dziekana Wydziału /Kierownika Jednostki/............................................................................. </w:t>
      </w:r>
    </w:p>
    <w:p w14:paraId="7B1053BA" w14:textId="77777777" w:rsidR="00C625D8" w:rsidRDefault="00C625D8" w:rsidP="00C625D8">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C68FAC9" w14:textId="77777777" w:rsidR="00C625D8" w:rsidRDefault="00C625D8" w:rsidP="00C625D8">
      <w:pPr>
        <w:pStyle w:val="Tekstpodstawowy"/>
        <w:ind w:right="-47"/>
        <w:jc w:val="both"/>
        <w:rPr>
          <w:rFonts w:ascii="Times New Roman" w:hAnsi="Times New Roman"/>
        </w:rPr>
      </w:pPr>
      <w:r>
        <w:rPr>
          <w:rFonts w:ascii="Times New Roman" w:hAnsi="Times New Roman"/>
        </w:rPr>
        <w:t>zwaną dalej KUPUJĄCYM</w:t>
      </w:r>
    </w:p>
    <w:p w14:paraId="2269C05F" w14:textId="77777777" w:rsidR="00C625D8" w:rsidRDefault="00C625D8" w:rsidP="00C625D8">
      <w:pPr>
        <w:pStyle w:val="Tekstpodstawowy"/>
        <w:ind w:right="-47"/>
        <w:jc w:val="both"/>
        <w:rPr>
          <w:rFonts w:ascii="Times New Roman" w:hAnsi="Times New Roman"/>
        </w:rPr>
      </w:pPr>
      <w:r>
        <w:rPr>
          <w:rFonts w:ascii="Times New Roman" w:hAnsi="Times New Roman"/>
        </w:rPr>
        <w:t xml:space="preserve">a </w:t>
      </w:r>
    </w:p>
    <w:p w14:paraId="4E05BDB3" w14:textId="77777777" w:rsidR="00C625D8" w:rsidRDefault="00C625D8" w:rsidP="00C625D8">
      <w:pPr>
        <w:pStyle w:val="Tekstpodstawowy"/>
        <w:ind w:right="-47"/>
        <w:jc w:val="both"/>
        <w:rPr>
          <w:rFonts w:ascii="Times New Roman" w:hAnsi="Times New Roman"/>
        </w:rPr>
      </w:pPr>
      <w:r>
        <w:rPr>
          <w:rFonts w:ascii="Times New Roman" w:hAnsi="Times New Roman"/>
        </w:rPr>
        <w:t>......................................................................................................................................................</w:t>
      </w:r>
    </w:p>
    <w:p w14:paraId="4D4B56EA" w14:textId="77777777" w:rsidR="00C625D8" w:rsidRDefault="00C625D8" w:rsidP="00C625D8">
      <w:pPr>
        <w:pStyle w:val="Tekstpodstawowy"/>
        <w:ind w:right="-47"/>
        <w:jc w:val="both"/>
        <w:rPr>
          <w:rFonts w:ascii="Times New Roman" w:hAnsi="Times New Roman"/>
        </w:rPr>
      </w:pPr>
      <w:r>
        <w:rPr>
          <w:rFonts w:ascii="Times New Roman" w:hAnsi="Times New Roman"/>
        </w:rPr>
        <w:t>......................................................................................................................................................</w:t>
      </w:r>
    </w:p>
    <w:p w14:paraId="5E523582" w14:textId="77777777" w:rsidR="00C625D8" w:rsidRDefault="00C625D8" w:rsidP="00C625D8">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2DBA8A7" w14:textId="77777777" w:rsidR="00C625D8" w:rsidRDefault="00C625D8" w:rsidP="00C625D8">
      <w:pPr>
        <w:pStyle w:val="Tekstpodstawowy"/>
        <w:ind w:right="-47"/>
        <w:jc w:val="both"/>
        <w:rPr>
          <w:rFonts w:ascii="Times New Roman" w:hAnsi="Times New Roman"/>
        </w:rPr>
      </w:pPr>
      <w:r>
        <w:rPr>
          <w:rFonts w:ascii="Times New Roman" w:hAnsi="Times New Roman"/>
        </w:rPr>
        <w:t>reprezentowanym przez:</w:t>
      </w:r>
    </w:p>
    <w:p w14:paraId="0FE1BBC7" w14:textId="77777777" w:rsidR="00C625D8" w:rsidRDefault="00C625D8" w:rsidP="00C625D8">
      <w:pPr>
        <w:pStyle w:val="Tekstpodstawowy"/>
        <w:ind w:right="-47"/>
        <w:jc w:val="both"/>
        <w:rPr>
          <w:rFonts w:ascii="Times New Roman" w:hAnsi="Times New Roman"/>
        </w:rPr>
      </w:pPr>
      <w:r>
        <w:rPr>
          <w:rFonts w:ascii="Times New Roman" w:hAnsi="Times New Roman"/>
        </w:rPr>
        <w:t>1...................................................................................................................................................</w:t>
      </w:r>
    </w:p>
    <w:p w14:paraId="61ED821B" w14:textId="77777777" w:rsidR="00C625D8" w:rsidRDefault="00C625D8" w:rsidP="00C625D8">
      <w:pPr>
        <w:pStyle w:val="Tekstpodstawowy"/>
        <w:ind w:right="-47"/>
        <w:jc w:val="both"/>
        <w:rPr>
          <w:rFonts w:ascii="Times New Roman" w:hAnsi="Times New Roman"/>
        </w:rPr>
      </w:pPr>
      <w:r>
        <w:rPr>
          <w:rFonts w:ascii="Times New Roman" w:hAnsi="Times New Roman"/>
        </w:rPr>
        <w:t xml:space="preserve">2................................................................................................................................................... </w:t>
      </w:r>
    </w:p>
    <w:p w14:paraId="6FA52437" w14:textId="77777777" w:rsidR="00C625D8" w:rsidRDefault="00C625D8" w:rsidP="00C625D8">
      <w:pPr>
        <w:pStyle w:val="Tekstpodstawowy"/>
        <w:ind w:right="-47"/>
        <w:jc w:val="both"/>
        <w:rPr>
          <w:rFonts w:ascii="Times New Roman" w:hAnsi="Times New Roman"/>
        </w:rPr>
      </w:pPr>
      <w:r>
        <w:rPr>
          <w:rFonts w:ascii="Times New Roman" w:hAnsi="Times New Roman"/>
        </w:rPr>
        <w:t>zwanym dalej SPRZEDAWCĄ</w:t>
      </w:r>
    </w:p>
    <w:p w14:paraId="2D6B4D17" w14:textId="77777777" w:rsidR="00C625D8" w:rsidRDefault="00C625D8" w:rsidP="00C625D8">
      <w:pPr>
        <w:pStyle w:val="Tekstpodstawowy"/>
        <w:ind w:right="-47"/>
        <w:jc w:val="center"/>
        <w:rPr>
          <w:rFonts w:ascii="Times New Roman" w:hAnsi="Times New Roman"/>
        </w:rPr>
      </w:pPr>
    </w:p>
    <w:p w14:paraId="08792F9E" w14:textId="77777777" w:rsidR="00C625D8" w:rsidRPr="00877B92" w:rsidRDefault="00C625D8" w:rsidP="00C625D8">
      <w:pPr>
        <w:pStyle w:val="Tekstpodstawowy"/>
        <w:ind w:right="-47"/>
        <w:jc w:val="center"/>
        <w:rPr>
          <w:rFonts w:ascii="Times New Roman" w:hAnsi="Times New Roman"/>
          <w:b/>
        </w:rPr>
      </w:pPr>
      <w:r w:rsidRPr="00877B92">
        <w:rPr>
          <w:rFonts w:ascii="Times New Roman" w:hAnsi="Times New Roman"/>
          <w:b/>
        </w:rPr>
        <w:t>§ 1</w:t>
      </w:r>
    </w:p>
    <w:p w14:paraId="2C248615" w14:textId="41998996" w:rsidR="00C625D8" w:rsidRDefault="00C625D8" w:rsidP="00C625D8">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Pr>
          <w:rFonts w:ascii="Times New Roman" w:hAnsi="Times New Roman"/>
          <w:b/>
        </w:rPr>
        <w:t>drukarki 3D w technologii FDM</w:t>
      </w:r>
      <w:r w:rsidRPr="00E93CD7">
        <w:rPr>
          <w:rFonts w:ascii="Times New Roman" w:hAnsi="Times New Roman"/>
          <w:b/>
        </w:rPr>
        <w:t xml:space="preserve"> </w:t>
      </w:r>
      <w:r>
        <w:rPr>
          <w:rFonts w:ascii="Times New Roman" w:hAnsi="Times New Roman"/>
          <w:b/>
        </w:rPr>
        <w:t xml:space="preserve">lub równoważnej </w:t>
      </w:r>
      <w:r w:rsidRPr="00E93CD7">
        <w:rPr>
          <w:rFonts w:ascii="Times New Roman" w:hAnsi="Times New Roman"/>
          <w:b/>
        </w:rPr>
        <w:t xml:space="preserve">dla </w:t>
      </w:r>
      <w:proofErr w:type="spellStart"/>
      <w:r w:rsidRPr="00E93CD7">
        <w:rPr>
          <w:rFonts w:ascii="Times New Roman" w:hAnsi="Times New Roman"/>
          <w:b/>
        </w:rPr>
        <w:t>W</w:t>
      </w:r>
      <w:r>
        <w:rPr>
          <w:rFonts w:ascii="Times New Roman" w:hAnsi="Times New Roman"/>
          <w:b/>
        </w:rPr>
        <w:t>EAIiIB</w:t>
      </w:r>
      <w:proofErr w:type="spellEnd"/>
      <w:r>
        <w:rPr>
          <w:rFonts w:ascii="Times New Roman" w:hAnsi="Times New Roman"/>
          <w:b/>
        </w:rPr>
        <w:t>.</w:t>
      </w:r>
    </w:p>
    <w:p w14:paraId="50F810E4" w14:textId="77777777" w:rsidR="00737A77" w:rsidRDefault="00C625D8" w:rsidP="00737A77">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29E35645" w14:textId="3F5318E5" w:rsidR="00737A77" w:rsidRPr="00737A77" w:rsidRDefault="00737A77" w:rsidP="00737A77">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737A77">
        <w:rPr>
          <w:rFonts w:ascii="Times New Roman" w:hAnsi="Times New Roman"/>
        </w:rPr>
        <w:t xml:space="preserve">Dodatkowo Sprzedawca zobowiązuje się (bez prawa do odrębnego wynagrodzenia)  do przeprowadzenia szkolenia (do </w:t>
      </w:r>
      <w:r>
        <w:rPr>
          <w:rFonts w:ascii="Times New Roman" w:hAnsi="Times New Roman"/>
        </w:rPr>
        <w:t>10</w:t>
      </w:r>
      <w:r w:rsidRPr="00737A77">
        <w:rPr>
          <w:rFonts w:ascii="Times New Roman" w:hAnsi="Times New Roman"/>
        </w:rPr>
        <w:t xml:space="preserve"> osób) w zakresie obsługi urządzenia, prowadzone w siedzibie użytkownika, w wymiarze co najmniej </w:t>
      </w:r>
      <w:r>
        <w:rPr>
          <w:rFonts w:ascii="Times New Roman" w:hAnsi="Times New Roman"/>
        </w:rPr>
        <w:t>jednego</w:t>
      </w:r>
      <w:r w:rsidRPr="00737A77">
        <w:rPr>
          <w:rFonts w:ascii="Times New Roman" w:hAnsi="Times New Roman"/>
        </w:rPr>
        <w:t xml:space="preserve"> dni</w:t>
      </w:r>
      <w:r>
        <w:rPr>
          <w:rFonts w:ascii="Times New Roman" w:hAnsi="Times New Roman"/>
        </w:rPr>
        <w:t>a</w:t>
      </w:r>
      <w:r w:rsidRPr="00737A77">
        <w:rPr>
          <w:rFonts w:ascii="Times New Roman" w:hAnsi="Times New Roman"/>
        </w:rPr>
        <w:t xml:space="preserve"> robocz</w:t>
      </w:r>
      <w:r>
        <w:rPr>
          <w:rFonts w:ascii="Times New Roman" w:hAnsi="Times New Roman"/>
        </w:rPr>
        <w:t>ego</w:t>
      </w:r>
      <w:r w:rsidRPr="00737A77">
        <w:rPr>
          <w:rFonts w:ascii="Times New Roman" w:hAnsi="Times New Roman"/>
        </w:rPr>
        <w:t xml:space="preserve"> </w:t>
      </w:r>
    </w:p>
    <w:p w14:paraId="68F66B2E" w14:textId="77777777" w:rsidR="00C625D8" w:rsidRPr="0043435F" w:rsidRDefault="00C625D8" w:rsidP="00C625D8">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507AA03F" w14:textId="77777777" w:rsidR="00C625D8" w:rsidRDefault="00C625D8" w:rsidP="00C625D8">
      <w:pPr>
        <w:pStyle w:val="Tekstpodstawowy"/>
        <w:ind w:right="-47"/>
        <w:jc w:val="both"/>
        <w:rPr>
          <w:rFonts w:ascii="Times New Roman" w:hAnsi="Times New Roman"/>
        </w:rPr>
      </w:pPr>
    </w:p>
    <w:p w14:paraId="0B62773E" w14:textId="77777777" w:rsidR="00C625D8" w:rsidRPr="00877B92" w:rsidRDefault="00C625D8" w:rsidP="00C625D8">
      <w:pPr>
        <w:pStyle w:val="Tekstpodstawowy"/>
        <w:ind w:right="-47"/>
        <w:jc w:val="center"/>
        <w:rPr>
          <w:rFonts w:ascii="Times New Roman" w:hAnsi="Times New Roman"/>
          <w:b/>
        </w:rPr>
      </w:pPr>
      <w:r w:rsidRPr="00877B92">
        <w:rPr>
          <w:rFonts w:ascii="Times New Roman" w:hAnsi="Times New Roman"/>
          <w:b/>
        </w:rPr>
        <w:t>§ 2</w:t>
      </w:r>
    </w:p>
    <w:p w14:paraId="5B853DA5" w14:textId="45630439" w:rsidR="00C625D8" w:rsidRPr="0043435F" w:rsidRDefault="00C625D8" w:rsidP="00C625D8">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zainstalować i przeprowadzić rozruch</w:t>
      </w:r>
      <w:r w:rsidRPr="0043435F">
        <w:rPr>
          <w:rFonts w:ascii="Times New Roman" w:hAnsi="Times New Roman"/>
          <w:szCs w:val="24"/>
        </w:rPr>
        <w:t xml:space="preserve"> sprzęt</w:t>
      </w:r>
      <w:r>
        <w:rPr>
          <w:rFonts w:ascii="Times New Roman" w:hAnsi="Times New Roman"/>
          <w:szCs w:val="24"/>
        </w:rPr>
        <w:t>u</w:t>
      </w:r>
      <w:r w:rsidRPr="0043435F">
        <w:rPr>
          <w:rFonts w:ascii="Times New Roman" w:hAnsi="Times New Roman"/>
          <w:szCs w:val="24"/>
        </w:rPr>
        <w:t xml:space="preserve">, o którym mowa w § 1 w terminie do ……. dni od daty otrzymania zamówienia potwierdzonego przez </w:t>
      </w:r>
      <w:proofErr w:type="spellStart"/>
      <w:r w:rsidRPr="0043435F">
        <w:rPr>
          <w:rFonts w:ascii="Times New Roman" w:hAnsi="Times New Roman"/>
          <w:szCs w:val="24"/>
        </w:rPr>
        <w:t>M</w:t>
      </w:r>
      <w:r>
        <w:rPr>
          <w:rFonts w:ascii="Times New Roman" w:hAnsi="Times New Roman"/>
          <w:szCs w:val="24"/>
        </w:rPr>
        <w:t>EiN</w:t>
      </w:r>
      <w:proofErr w:type="spellEnd"/>
      <w:r w:rsidRPr="0043435F">
        <w:rPr>
          <w:rFonts w:ascii="Times New Roman" w:hAnsi="Times New Roman"/>
          <w:szCs w:val="24"/>
        </w:rPr>
        <w:t xml:space="preserve"> do siedziby Kupującego.</w:t>
      </w:r>
    </w:p>
    <w:p w14:paraId="219ABEA8" w14:textId="77777777" w:rsidR="00C625D8" w:rsidRPr="0043435F" w:rsidRDefault="00C625D8" w:rsidP="00C625D8">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4890F318" w14:textId="77777777" w:rsidR="00C625D8" w:rsidRPr="0043435F" w:rsidRDefault="00C625D8" w:rsidP="00C625D8">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7BCAC52B" w14:textId="77777777" w:rsidR="00C625D8" w:rsidRDefault="00C625D8" w:rsidP="00C625D8">
      <w:pPr>
        <w:pStyle w:val="Tekstpodstawowy"/>
        <w:ind w:right="-47"/>
        <w:jc w:val="both"/>
        <w:rPr>
          <w:rFonts w:ascii="Times New Roman" w:hAnsi="Times New Roman"/>
        </w:rPr>
      </w:pPr>
    </w:p>
    <w:p w14:paraId="75C78D38" w14:textId="77777777" w:rsidR="00737A77" w:rsidRDefault="00737A77" w:rsidP="00C625D8">
      <w:pPr>
        <w:pStyle w:val="Tekstpodstawowy"/>
        <w:ind w:right="-47"/>
        <w:jc w:val="center"/>
        <w:rPr>
          <w:rFonts w:ascii="Times New Roman" w:hAnsi="Times New Roman"/>
          <w:b/>
        </w:rPr>
      </w:pPr>
    </w:p>
    <w:p w14:paraId="1EE79136" w14:textId="77777777" w:rsidR="00737A77" w:rsidRDefault="00737A77" w:rsidP="00C625D8">
      <w:pPr>
        <w:pStyle w:val="Tekstpodstawowy"/>
        <w:ind w:right="-47"/>
        <w:jc w:val="center"/>
        <w:rPr>
          <w:rFonts w:ascii="Times New Roman" w:hAnsi="Times New Roman"/>
          <w:b/>
        </w:rPr>
      </w:pPr>
    </w:p>
    <w:p w14:paraId="2CFB0094" w14:textId="0381A019" w:rsidR="00C625D8" w:rsidRPr="00877B92" w:rsidRDefault="00C625D8" w:rsidP="00C625D8">
      <w:pPr>
        <w:pStyle w:val="Tekstpodstawowy"/>
        <w:ind w:right="-47"/>
        <w:jc w:val="center"/>
        <w:rPr>
          <w:rFonts w:ascii="Times New Roman" w:hAnsi="Times New Roman"/>
          <w:b/>
        </w:rPr>
      </w:pPr>
      <w:r w:rsidRPr="00877B92">
        <w:rPr>
          <w:rFonts w:ascii="Times New Roman" w:hAnsi="Times New Roman"/>
          <w:b/>
        </w:rPr>
        <w:lastRenderedPageBreak/>
        <w:t>§ 3</w:t>
      </w:r>
    </w:p>
    <w:p w14:paraId="3451EE48" w14:textId="77777777" w:rsidR="00C625D8" w:rsidRPr="0043435F" w:rsidRDefault="00C625D8" w:rsidP="00C625D8">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62F02B1" w14:textId="77777777" w:rsidR="00C625D8" w:rsidRPr="0043435F" w:rsidRDefault="00C625D8" w:rsidP="00C625D8">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14872588" w14:textId="77777777" w:rsidR="00C625D8" w:rsidRPr="0043435F" w:rsidRDefault="00C625D8" w:rsidP="00C625D8">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1FB79518" w14:textId="1DA3D128" w:rsidR="00C625D8" w:rsidRPr="0043435F" w:rsidRDefault="00C625D8" w:rsidP="00C625D8">
      <w:pPr>
        <w:numPr>
          <w:ilvl w:val="0"/>
          <w:numId w:val="15"/>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sidR="00737A77">
        <w:rPr>
          <w:rFonts w:eastAsia="Calibri"/>
          <w:b/>
          <w:sz w:val="24"/>
          <w:szCs w:val="24"/>
          <w:lang w:val="pl-PL" w:eastAsia="en-US"/>
        </w:rPr>
        <w:t>drukarkę</w:t>
      </w:r>
      <w:r w:rsidRPr="0043435F">
        <w:rPr>
          <w:rFonts w:eastAsia="Calibri"/>
          <w:b/>
          <w:sz w:val="24"/>
          <w:szCs w:val="24"/>
          <w:lang w:val="pl-PL" w:eastAsia="en-US"/>
        </w:rPr>
        <w:t xml:space="preserve"> </w:t>
      </w:r>
      <w:r>
        <w:rPr>
          <w:rFonts w:eastAsia="Calibri"/>
          <w:sz w:val="24"/>
          <w:szCs w:val="24"/>
          <w:lang w:val="pl-PL" w:eastAsia="en-US"/>
        </w:rPr>
        <w:t>wchodząc</w:t>
      </w:r>
      <w:r w:rsidR="00737A77">
        <w:rPr>
          <w:rFonts w:eastAsia="Calibri"/>
          <w:sz w:val="24"/>
          <w:szCs w:val="24"/>
          <w:lang w:val="pl-PL" w:eastAsia="en-US"/>
        </w:rPr>
        <w:t>ą</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60DF8685" w14:textId="77777777" w:rsidR="00C625D8" w:rsidRPr="0043435F" w:rsidRDefault="00C625D8" w:rsidP="00C625D8">
      <w:pPr>
        <w:numPr>
          <w:ilvl w:val="0"/>
          <w:numId w:val="15"/>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7A387D1F" w14:textId="77777777" w:rsidR="00C625D8" w:rsidRPr="0043435F" w:rsidRDefault="00C625D8" w:rsidP="00C625D8">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425022D" w14:textId="77777777" w:rsidR="00C625D8" w:rsidRDefault="00C625D8" w:rsidP="00C625D8">
      <w:pPr>
        <w:pStyle w:val="Tekstpodstawowy"/>
        <w:ind w:right="-47"/>
        <w:jc w:val="both"/>
        <w:rPr>
          <w:rFonts w:ascii="Times New Roman" w:hAnsi="Times New Roman"/>
        </w:rPr>
      </w:pPr>
    </w:p>
    <w:p w14:paraId="7AD1522F" w14:textId="77777777" w:rsidR="00C625D8" w:rsidRPr="00877B92" w:rsidRDefault="00C625D8" w:rsidP="00C625D8">
      <w:pPr>
        <w:pStyle w:val="Tekstpodstawowy"/>
        <w:ind w:right="-47"/>
        <w:jc w:val="center"/>
        <w:rPr>
          <w:rFonts w:ascii="Times New Roman" w:hAnsi="Times New Roman"/>
          <w:b/>
        </w:rPr>
      </w:pPr>
      <w:r w:rsidRPr="00877B92">
        <w:rPr>
          <w:rFonts w:ascii="Times New Roman" w:hAnsi="Times New Roman"/>
          <w:b/>
        </w:rPr>
        <w:t>§ 4</w:t>
      </w:r>
    </w:p>
    <w:p w14:paraId="4B4ACD1C" w14:textId="77777777" w:rsidR="00C625D8" w:rsidRDefault="00C625D8" w:rsidP="00C625D8">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0FAB84B7" w14:textId="77777777" w:rsidR="00C625D8" w:rsidRDefault="00C625D8" w:rsidP="00C625D8">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420F1647" w14:textId="77777777" w:rsidR="00C625D8" w:rsidRDefault="00C625D8" w:rsidP="00C625D8">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57D68BAA" w14:textId="77777777" w:rsidR="00C625D8" w:rsidRPr="00593CEB" w:rsidRDefault="00C625D8" w:rsidP="00C625D8">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CB8EBD9" w14:textId="77777777" w:rsidR="00C625D8" w:rsidRDefault="00C625D8" w:rsidP="00C625D8">
      <w:pPr>
        <w:pStyle w:val="Tekstpodstawowy"/>
        <w:ind w:right="-47"/>
        <w:jc w:val="center"/>
        <w:rPr>
          <w:rFonts w:ascii="Times New Roman" w:hAnsi="Times New Roman"/>
        </w:rPr>
      </w:pPr>
    </w:p>
    <w:p w14:paraId="3D3CBDAC" w14:textId="77777777" w:rsidR="00C625D8" w:rsidRPr="00877B92" w:rsidRDefault="00C625D8" w:rsidP="00C625D8">
      <w:pPr>
        <w:pStyle w:val="Tekstpodstawowy"/>
        <w:ind w:right="-47"/>
        <w:jc w:val="center"/>
        <w:rPr>
          <w:rFonts w:ascii="Times New Roman" w:hAnsi="Times New Roman"/>
          <w:b/>
        </w:rPr>
      </w:pPr>
      <w:r w:rsidRPr="00877B92">
        <w:rPr>
          <w:rFonts w:ascii="Times New Roman" w:hAnsi="Times New Roman"/>
          <w:b/>
        </w:rPr>
        <w:t>§ 5</w:t>
      </w:r>
    </w:p>
    <w:p w14:paraId="5E454128" w14:textId="77777777" w:rsidR="00C625D8" w:rsidRPr="00C53B52" w:rsidRDefault="00C625D8" w:rsidP="00C625D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21E174EC" w14:textId="77777777" w:rsidR="00C625D8" w:rsidRPr="00C53B52" w:rsidRDefault="00C625D8" w:rsidP="00C625D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614F4FF5" w14:textId="77777777" w:rsidR="00C625D8" w:rsidRPr="00C53B52" w:rsidRDefault="00C625D8" w:rsidP="00C625D8">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3ABB5C1F" w14:textId="77777777" w:rsidR="00C625D8" w:rsidRPr="00C53B52" w:rsidRDefault="00C625D8" w:rsidP="00C625D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40C9DD3D" w14:textId="77777777" w:rsidR="00C625D8" w:rsidRPr="00C53B52" w:rsidRDefault="00C625D8" w:rsidP="00C625D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1B394E0C" w14:textId="77777777" w:rsidR="00C625D8" w:rsidRPr="00C53B52" w:rsidRDefault="00C625D8" w:rsidP="00C625D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0073D085" w14:textId="77777777" w:rsidR="00C625D8" w:rsidRPr="00C53B52" w:rsidRDefault="00C625D8" w:rsidP="00C625D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76132D98" w14:textId="77777777" w:rsidR="00C625D8" w:rsidRPr="00C53B52" w:rsidRDefault="00C625D8" w:rsidP="00C625D8">
      <w:pPr>
        <w:pStyle w:val="Tekstpodstawowy"/>
        <w:numPr>
          <w:ilvl w:val="0"/>
          <w:numId w:val="26"/>
        </w:numPr>
        <w:ind w:left="709" w:right="-47"/>
        <w:jc w:val="both"/>
        <w:rPr>
          <w:rFonts w:ascii="Times New Roman" w:hAnsi="Times New Roman"/>
        </w:rPr>
      </w:pPr>
      <w:r w:rsidRPr="00C53B52">
        <w:rPr>
          <w:rFonts w:ascii="Times New Roman" w:hAnsi="Times New Roman"/>
        </w:rPr>
        <w:lastRenderedPageBreak/>
        <w:t>z tytułu odstąpienia od umowy w całości przez którąkolwiek ze stron z przyczyn występujących po stronie Kupującego, w wysokości 10% całkowitego wynagrodzenia netto określonego w § 3 ust. 1;</w:t>
      </w:r>
    </w:p>
    <w:p w14:paraId="58C911A9" w14:textId="77777777" w:rsidR="00C625D8" w:rsidRPr="00C53B52" w:rsidRDefault="00C625D8" w:rsidP="00C625D8">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710CA998" w14:textId="4A960D17" w:rsidR="00BE2D7F" w:rsidRPr="00BE2D7F" w:rsidRDefault="00F6593D" w:rsidP="00BE2D7F">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sz w:val="22"/>
          <w:szCs w:val="22"/>
        </w:rPr>
        <w:t xml:space="preserve">  </w:t>
      </w:r>
      <w:r w:rsidR="00BE2D7F" w:rsidRPr="00BE2D7F">
        <w:rPr>
          <w:rFonts w:ascii="Times New Roman" w:hAnsi="Times New Roman"/>
          <w:sz w:val="22"/>
          <w:szCs w:val="22"/>
        </w:rPr>
        <w:t>Łączna maksymalna wysokość kar umownych, których mogą dochodzić Strony nie może przekroczyć 20% wynagrodzenia netto o którym mowa w § 3ust. 1 umowy.</w:t>
      </w:r>
    </w:p>
    <w:p w14:paraId="34B765EC" w14:textId="6C04D339" w:rsidR="00C625D8" w:rsidRDefault="00C625D8" w:rsidP="00C625D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7ACDED4A" w14:textId="77777777" w:rsidR="00C625D8" w:rsidRDefault="00C625D8" w:rsidP="00C625D8">
      <w:pPr>
        <w:pStyle w:val="Tekstpodstawowy"/>
        <w:ind w:right="-47"/>
        <w:jc w:val="center"/>
        <w:rPr>
          <w:rFonts w:ascii="Times New Roman" w:hAnsi="Times New Roman"/>
          <w:b/>
        </w:rPr>
      </w:pPr>
    </w:p>
    <w:p w14:paraId="491538ED" w14:textId="77777777" w:rsidR="00C625D8" w:rsidRDefault="00C625D8" w:rsidP="00C625D8">
      <w:pPr>
        <w:pStyle w:val="Tekstpodstawowy"/>
        <w:ind w:right="-47"/>
        <w:jc w:val="center"/>
        <w:rPr>
          <w:rFonts w:ascii="Times New Roman" w:hAnsi="Times New Roman"/>
          <w:b/>
        </w:rPr>
      </w:pPr>
      <w:r w:rsidRPr="00877B92">
        <w:rPr>
          <w:rFonts w:ascii="Times New Roman" w:hAnsi="Times New Roman"/>
          <w:b/>
        </w:rPr>
        <w:t>§ 6</w:t>
      </w:r>
    </w:p>
    <w:p w14:paraId="4E35BE7A" w14:textId="77777777" w:rsidR="00C625D8" w:rsidRDefault="00C625D8" w:rsidP="00C625D8">
      <w:pPr>
        <w:pStyle w:val="Tekstpodstawowy"/>
        <w:ind w:right="-47"/>
        <w:jc w:val="center"/>
        <w:rPr>
          <w:rFonts w:ascii="Times New Roman" w:hAnsi="Times New Roman"/>
          <w:b/>
        </w:rPr>
      </w:pPr>
    </w:p>
    <w:p w14:paraId="7ED93B1D" w14:textId="77777777" w:rsidR="00C625D8" w:rsidRDefault="00C625D8" w:rsidP="00C625D8">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6EBDBDD8" w14:textId="77777777" w:rsidR="00C625D8" w:rsidRDefault="00C625D8" w:rsidP="00C625D8">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0029007B" w14:textId="77777777" w:rsidR="00C625D8" w:rsidRDefault="00C625D8" w:rsidP="00C625D8">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40042FA6" w14:textId="77777777" w:rsidR="00C625D8" w:rsidRDefault="00C625D8" w:rsidP="00C625D8">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BA4B949" w14:textId="77777777" w:rsidR="00C625D8" w:rsidRDefault="00C625D8" w:rsidP="00C625D8">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96526C5" w14:textId="77777777" w:rsidR="00C625D8" w:rsidRPr="00877B92" w:rsidRDefault="00C625D8" w:rsidP="00C625D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388D3A25" w14:textId="77777777" w:rsidR="00C625D8" w:rsidRPr="003F1749" w:rsidRDefault="00C625D8" w:rsidP="00C625D8">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CFC6A8C" w14:textId="77777777" w:rsidR="00C625D8" w:rsidRDefault="00C625D8" w:rsidP="00C625D8">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A902CD1" w14:textId="77777777" w:rsidR="00C625D8" w:rsidRDefault="00C625D8" w:rsidP="00C625D8">
      <w:pPr>
        <w:pStyle w:val="Tekstpodstawowy"/>
        <w:ind w:right="-47"/>
        <w:jc w:val="center"/>
        <w:rPr>
          <w:rFonts w:ascii="Times New Roman" w:hAnsi="Times New Roman"/>
        </w:rPr>
      </w:pPr>
    </w:p>
    <w:p w14:paraId="28140AFE" w14:textId="77777777" w:rsidR="00C625D8" w:rsidRPr="00877B92" w:rsidRDefault="00C625D8" w:rsidP="00C625D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23F68D8A" w14:textId="77777777" w:rsidR="00C625D8" w:rsidRPr="0043435F" w:rsidRDefault="00C625D8" w:rsidP="00C625D8">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44A0A3C0" w14:textId="77777777" w:rsidR="00C625D8" w:rsidRPr="0043435F" w:rsidRDefault="00C625D8" w:rsidP="00C625D8">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61B6D490" w14:textId="77777777" w:rsidR="00C625D8" w:rsidRPr="0043435F" w:rsidRDefault="00C625D8" w:rsidP="00C625D8">
      <w:pPr>
        <w:numPr>
          <w:ilvl w:val="0"/>
          <w:numId w:val="20"/>
        </w:numPr>
        <w:ind w:left="284"/>
        <w:jc w:val="both"/>
        <w:rPr>
          <w:bCs/>
          <w:sz w:val="24"/>
          <w:szCs w:val="24"/>
          <w:lang w:val="pl-PL" w:eastAsia="en-US"/>
        </w:rPr>
      </w:pPr>
      <w:r w:rsidRPr="0043435F">
        <w:rPr>
          <w:bCs/>
          <w:sz w:val="24"/>
          <w:szCs w:val="24"/>
          <w:lang w:val="pl-PL" w:eastAsia="en-US"/>
        </w:rPr>
        <w:lastRenderedPageBreak/>
        <w:t xml:space="preserve">Sprzedawca zapewni wykonanie napraw w okresie gwarancyjnym w siedzibie użytkownika bądź przewóz do serwisu na własny koszt.  </w:t>
      </w:r>
    </w:p>
    <w:p w14:paraId="3E059405" w14:textId="77777777" w:rsidR="00C625D8" w:rsidRPr="0043435F" w:rsidRDefault="00C625D8" w:rsidP="00C625D8">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770C5962" w14:textId="313E71BB" w:rsidR="00C625D8" w:rsidRPr="0043435F" w:rsidRDefault="00C625D8" w:rsidP="00C625D8">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sidR="00737A77">
        <w:rPr>
          <w:bCs/>
          <w:sz w:val="24"/>
          <w:szCs w:val="24"/>
          <w:lang w:val="pl-PL" w:eastAsia="en-US"/>
        </w:rPr>
        <w:t>2</w:t>
      </w:r>
      <w:r>
        <w:rPr>
          <w:bCs/>
          <w:sz w:val="24"/>
          <w:szCs w:val="24"/>
          <w:lang w:val="pl-PL" w:eastAsia="en-US"/>
        </w:rPr>
        <w:t xml:space="preserve"> d</w:t>
      </w:r>
      <w:r w:rsidR="00737A77">
        <w:rPr>
          <w:bCs/>
          <w:sz w:val="24"/>
          <w:szCs w:val="24"/>
          <w:lang w:val="pl-PL" w:eastAsia="en-US"/>
        </w:rPr>
        <w:t>ni</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2FCDEF13" w14:textId="2838E4AB" w:rsidR="00C625D8" w:rsidRPr="0043435F" w:rsidRDefault="00C625D8" w:rsidP="00C625D8">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sidR="00906C5D">
        <w:rPr>
          <w:bCs/>
          <w:sz w:val="24"/>
          <w:szCs w:val="24"/>
          <w:lang w:val="pl-PL" w:eastAsia="en-US"/>
        </w:rPr>
        <w:t>7</w:t>
      </w:r>
      <w:r>
        <w:rPr>
          <w:bCs/>
          <w:sz w:val="24"/>
          <w:szCs w:val="24"/>
          <w:lang w:val="pl-PL" w:eastAsia="en-US"/>
        </w:rPr>
        <w:t xml:space="preserve"> </w:t>
      </w:r>
      <w:r w:rsidRPr="0043435F">
        <w:rPr>
          <w:bCs/>
          <w:sz w:val="24"/>
          <w:szCs w:val="24"/>
          <w:lang w:val="pl-PL" w:eastAsia="en-US"/>
        </w:rPr>
        <w:t>dni roboczych od momentu zgłoszenia.</w:t>
      </w:r>
      <w:r w:rsidRPr="0043435F">
        <w:rPr>
          <w:sz w:val="24"/>
          <w:szCs w:val="24"/>
          <w:lang w:val="pl-PL"/>
        </w:rPr>
        <w:t xml:space="preserve"> </w:t>
      </w:r>
      <w:r w:rsidR="00906C5D">
        <w:rPr>
          <w:sz w:val="24"/>
          <w:szCs w:val="24"/>
          <w:lang w:val="pl-PL"/>
        </w:rPr>
        <w:t xml:space="preserve">W przypadku bardzo poważnych usterek dopuszcza się zaangażowanie producenta drukarki, wówczas czas serwisu może zostać wydłużony.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0A598A17" w14:textId="77777777" w:rsidR="00C625D8" w:rsidRDefault="00C625D8" w:rsidP="00C625D8">
      <w:pPr>
        <w:numPr>
          <w:ilvl w:val="0"/>
          <w:numId w:val="20"/>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0891D2B7" w14:textId="77777777" w:rsidR="00C625D8" w:rsidRPr="0043435F" w:rsidRDefault="00C625D8" w:rsidP="00C625D8">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5D4D7412" w14:textId="77777777" w:rsidR="00C625D8" w:rsidRPr="0043435F" w:rsidRDefault="00C625D8" w:rsidP="00C625D8">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7F6ABC37" w14:textId="77777777" w:rsidR="00C625D8" w:rsidRPr="0043435F" w:rsidRDefault="00C625D8" w:rsidP="00C625D8">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CC3767A" w14:textId="77777777" w:rsidR="00C625D8" w:rsidRPr="0043435F" w:rsidRDefault="00C625D8" w:rsidP="00C625D8">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1A500C3" w14:textId="77777777" w:rsidR="00C625D8" w:rsidRPr="0043435F" w:rsidRDefault="00C625D8" w:rsidP="00C625D8">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221AF589" w14:textId="77777777" w:rsidR="00C625D8" w:rsidRPr="0043435F" w:rsidRDefault="00C625D8" w:rsidP="00C625D8">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F4A4130" w14:textId="77777777" w:rsidR="00C625D8" w:rsidRDefault="00C625D8" w:rsidP="00C625D8">
      <w:pPr>
        <w:pStyle w:val="Tekstpodstawowy"/>
        <w:ind w:left="284" w:right="-47"/>
        <w:jc w:val="both"/>
        <w:rPr>
          <w:rFonts w:ascii="Times New Roman" w:hAnsi="Times New Roman"/>
        </w:rPr>
      </w:pPr>
    </w:p>
    <w:p w14:paraId="5EB3C606" w14:textId="77777777" w:rsidR="00C625D8" w:rsidRPr="00877B92" w:rsidRDefault="00C625D8" w:rsidP="00C625D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31C0AA20" w14:textId="77777777" w:rsidR="00C625D8" w:rsidRDefault="00C625D8" w:rsidP="00C625D8">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474B4E37" w14:textId="77777777" w:rsidR="00C625D8" w:rsidRPr="00877B92" w:rsidRDefault="00C625D8" w:rsidP="00C625D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2F045D7D" w14:textId="77777777" w:rsidR="00C625D8" w:rsidRPr="009E7877" w:rsidRDefault="00C625D8" w:rsidP="00C625D8">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55833F27" w14:textId="77777777" w:rsidR="00C625D8" w:rsidRPr="001E60D1" w:rsidRDefault="00C625D8" w:rsidP="00C625D8">
      <w:pPr>
        <w:numPr>
          <w:ilvl w:val="0"/>
          <w:numId w:val="2"/>
        </w:numPr>
        <w:tabs>
          <w:tab w:val="clear" w:pos="720"/>
          <w:tab w:val="left" w:pos="360"/>
        </w:tabs>
        <w:suppressAutoHyphens/>
        <w:ind w:left="360"/>
        <w:jc w:val="both"/>
        <w:rPr>
          <w:color w:val="000000"/>
          <w:kern w:val="2"/>
          <w:sz w:val="24"/>
          <w:szCs w:val="24"/>
          <w:lang w:val="pl-PL"/>
        </w:rPr>
      </w:pPr>
      <w:r w:rsidRPr="001E60D1">
        <w:rPr>
          <w:color w:val="000000"/>
          <w:kern w:val="2"/>
          <w:sz w:val="24"/>
          <w:szCs w:val="24"/>
          <w:lang w:val="pl-PL"/>
        </w:rPr>
        <w:lastRenderedPageBreak/>
        <w:t xml:space="preserve">Zmiany umowy, o których mowa w ust. 1 muszą być dokonywane z zachowaniem przepisu art. 454 oraz art. 455 ustawy Prawo zamówień publicznych.  </w:t>
      </w:r>
    </w:p>
    <w:p w14:paraId="271AA498" w14:textId="77777777" w:rsidR="00C625D8" w:rsidRDefault="00C625D8" w:rsidP="00C625D8">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44292480" w14:textId="77777777" w:rsidR="00C625D8" w:rsidRDefault="00C625D8" w:rsidP="00C625D8">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796A0EB3" w14:textId="77777777" w:rsidR="00C625D8" w:rsidRPr="00267340" w:rsidRDefault="00C625D8" w:rsidP="00C625D8">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74C2DED0" w14:textId="77777777" w:rsidR="00C625D8" w:rsidRPr="00267340" w:rsidRDefault="00C625D8" w:rsidP="00C625D8">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72EAC014" w14:textId="77777777" w:rsidR="00C625D8" w:rsidRPr="00267340" w:rsidRDefault="00C625D8" w:rsidP="00C625D8">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32D7BC79" w14:textId="77777777" w:rsidR="00C625D8" w:rsidRDefault="00C625D8" w:rsidP="00C625D8">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19663584" w14:textId="77777777" w:rsidR="00C625D8" w:rsidRPr="009E7877" w:rsidRDefault="00C625D8" w:rsidP="00C625D8">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011FCE57" w14:textId="77777777" w:rsidR="00C625D8" w:rsidRPr="009E7877" w:rsidRDefault="00C625D8" w:rsidP="00C625D8">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3C3B9AB9" w14:textId="77777777" w:rsidR="00C625D8" w:rsidRDefault="00C625D8" w:rsidP="00C625D8">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55AB911C" w14:textId="77777777" w:rsidR="00C625D8" w:rsidRPr="009E7877" w:rsidRDefault="00C625D8" w:rsidP="00C625D8">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1EAC5AD" w14:textId="77777777" w:rsidR="00C625D8" w:rsidRDefault="00C625D8" w:rsidP="00C625D8">
      <w:pPr>
        <w:pStyle w:val="Tekstpodstawowy"/>
        <w:ind w:right="-47"/>
        <w:rPr>
          <w:rFonts w:ascii="Times New Roman" w:hAnsi="Times New Roman"/>
        </w:rPr>
      </w:pPr>
    </w:p>
    <w:p w14:paraId="16AE43E9" w14:textId="77777777" w:rsidR="00C625D8" w:rsidRPr="00877B92" w:rsidRDefault="00C625D8" w:rsidP="00C625D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366FEEC1" w14:textId="77777777" w:rsidR="00C625D8" w:rsidRDefault="00C625D8" w:rsidP="00C625D8">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7F2722EC" w14:textId="77777777" w:rsidR="00C625D8" w:rsidRDefault="00C625D8" w:rsidP="00C625D8">
      <w:pPr>
        <w:pStyle w:val="Tekstpodstawowy"/>
        <w:ind w:right="-47"/>
        <w:jc w:val="center"/>
        <w:rPr>
          <w:rFonts w:ascii="Times New Roman" w:hAnsi="Times New Roman"/>
        </w:rPr>
      </w:pPr>
    </w:p>
    <w:p w14:paraId="1B73BC83" w14:textId="77777777" w:rsidR="00C625D8" w:rsidRDefault="00C625D8" w:rsidP="00C625D8">
      <w:pPr>
        <w:pStyle w:val="Tekstpodstawowy"/>
        <w:ind w:right="-47"/>
        <w:jc w:val="center"/>
        <w:rPr>
          <w:rFonts w:ascii="Times New Roman" w:hAnsi="Times New Roman"/>
        </w:rPr>
      </w:pPr>
    </w:p>
    <w:p w14:paraId="42139BF8" w14:textId="77777777" w:rsidR="00C625D8" w:rsidRPr="00877B92" w:rsidRDefault="00C625D8" w:rsidP="00C625D8">
      <w:pPr>
        <w:pStyle w:val="Tekstpodstawowy"/>
        <w:ind w:right="-47"/>
        <w:jc w:val="center"/>
        <w:rPr>
          <w:b/>
        </w:rPr>
      </w:pPr>
      <w:r w:rsidRPr="00877B92">
        <w:rPr>
          <w:rFonts w:ascii="Times New Roman" w:hAnsi="Times New Roman"/>
          <w:b/>
        </w:rPr>
        <w:t>§1</w:t>
      </w:r>
      <w:r>
        <w:rPr>
          <w:rFonts w:ascii="Times New Roman" w:hAnsi="Times New Roman"/>
          <w:b/>
        </w:rPr>
        <w:t>2</w:t>
      </w:r>
    </w:p>
    <w:p w14:paraId="055363A5" w14:textId="77777777" w:rsidR="00C625D8" w:rsidRDefault="00C625D8" w:rsidP="00C625D8">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B226FA7" w14:textId="77777777" w:rsidR="00C625D8" w:rsidRDefault="00C625D8" w:rsidP="00C625D8">
      <w:pPr>
        <w:pStyle w:val="NormalnyWeb"/>
        <w:jc w:val="both"/>
      </w:pPr>
      <w:r>
        <w:t xml:space="preserve">2. W razie wątpliwości, czy określona informacja stanowi tajemnicę Wykonawca zobowiązany jest zwrócić się w formie pisemnej do Zamawiającego o wyjaśnienie takiej wątpliwości. </w:t>
      </w:r>
    </w:p>
    <w:p w14:paraId="23225B25" w14:textId="77777777" w:rsidR="00C625D8" w:rsidRDefault="00C625D8" w:rsidP="00C625D8">
      <w:pPr>
        <w:pStyle w:val="NormalnyWeb"/>
        <w:jc w:val="both"/>
      </w:pPr>
      <w:r>
        <w:t xml:space="preserve">3. Wykonawca zobowiązuje się do wykorzystania uzyskanych, powyższych informacji jedynie w celu wykonania przedmiotu umowy. </w:t>
      </w:r>
    </w:p>
    <w:p w14:paraId="780F6F7B" w14:textId="77777777" w:rsidR="00C625D8" w:rsidRDefault="00C625D8" w:rsidP="00C625D8">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0334C81C" w14:textId="77777777" w:rsidR="00C625D8" w:rsidRDefault="00C625D8" w:rsidP="00C625D8">
      <w:pPr>
        <w:pStyle w:val="NormalnyWeb"/>
        <w:jc w:val="both"/>
      </w:pPr>
      <w:r>
        <w:t>5. Powyższe przepisy nie będą miały zastosowania wobec informacji powszechnie znanych lub opublikowanych oraz w przypadku żądania ich ujawnienia przez uprawniony organ.</w:t>
      </w:r>
    </w:p>
    <w:p w14:paraId="1AED888E" w14:textId="77777777" w:rsidR="00C625D8" w:rsidRDefault="00C625D8" w:rsidP="00C625D8">
      <w:pPr>
        <w:pStyle w:val="Tekstpodstawowy"/>
        <w:ind w:right="-47"/>
        <w:jc w:val="both"/>
        <w:rPr>
          <w:rFonts w:ascii="Times New Roman" w:hAnsi="Times New Roman"/>
        </w:rPr>
      </w:pPr>
    </w:p>
    <w:p w14:paraId="259C73C6" w14:textId="77777777" w:rsidR="00C625D8" w:rsidRPr="00877B92" w:rsidRDefault="00C625D8" w:rsidP="00C625D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7E1248A5" w14:textId="77777777" w:rsidR="00C625D8" w:rsidRDefault="00C625D8" w:rsidP="00C625D8">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1E79DA5B" w14:textId="77777777" w:rsidR="00C625D8" w:rsidRDefault="00C625D8" w:rsidP="00C625D8">
      <w:pPr>
        <w:pStyle w:val="Tekstpodstawowy"/>
        <w:ind w:right="-47"/>
        <w:jc w:val="both"/>
        <w:rPr>
          <w:rFonts w:ascii="Times New Roman" w:hAnsi="Times New Roman"/>
        </w:rPr>
      </w:pPr>
    </w:p>
    <w:p w14:paraId="43BA84A3" w14:textId="77777777" w:rsidR="00C625D8" w:rsidRPr="00877B92" w:rsidRDefault="00C625D8" w:rsidP="00C625D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657F482A" w14:textId="77777777" w:rsidR="00C625D8" w:rsidRDefault="00C625D8" w:rsidP="00C625D8">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5F006320" w14:textId="77777777" w:rsidR="00C625D8" w:rsidRDefault="00C625D8" w:rsidP="00C625D8">
      <w:pPr>
        <w:pStyle w:val="Tekstpodstawowy"/>
        <w:ind w:right="-47"/>
        <w:jc w:val="both"/>
        <w:rPr>
          <w:rFonts w:ascii="Times New Roman" w:hAnsi="Times New Roman"/>
        </w:rPr>
      </w:pPr>
    </w:p>
    <w:p w14:paraId="2CE7A3BC" w14:textId="77777777" w:rsidR="00C625D8" w:rsidRDefault="00C625D8" w:rsidP="00C625D8">
      <w:pPr>
        <w:pStyle w:val="Tekstpodstawowy"/>
        <w:ind w:right="-47"/>
        <w:jc w:val="center"/>
        <w:rPr>
          <w:rFonts w:ascii="Times New Roman" w:hAnsi="Times New Roman"/>
          <w:b/>
        </w:rPr>
      </w:pPr>
    </w:p>
    <w:p w14:paraId="4D81265B" w14:textId="77777777" w:rsidR="00C625D8" w:rsidRPr="00877B92" w:rsidRDefault="00C625D8" w:rsidP="00C625D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6EA960B3" w14:textId="77777777" w:rsidR="00C625D8" w:rsidRPr="004F0507" w:rsidRDefault="00C625D8" w:rsidP="00C625D8">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72EFA597" w14:textId="77777777" w:rsidR="00C625D8" w:rsidRDefault="00C625D8" w:rsidP="00C625D8">
      <w:pPr>
        <w:pStyle w:val="Tekstpodstawowy2"/>
        <w:spacing w:line="240" w:lineRule="auto"/>
        <w:ind w:right="-47"/>
      </w:pPr>
    </w:p>
    <w:p w14:paraId="6EB087B7" w14:textId="77777777" w:rsidR="00C625D8" w:rsidRPr="004F0507" w:rsidRDefault="00C625D8" w:rsidP="00C625D8">
      <w:pPr>
        <w:pStyle w:val="Tekstpodstawowy2"/>
        <w:spacing w:line="240" w:lineRule="auto"/>
        <w:ind w:right="-47"/>
        <w:rPr>
          <w:b/>
          <w:sz w:val="24"/>
        </w:rPr>
      </w:pPr>
      <w:r>
        <w:rPr>
          <w:b/>
          <w:sz w:val="24"/>
        </w:rPr>
        <w:t xml:space="preserve">      </w:t>
      </w:r>
      <w:r w:rsidRPr="004F0507">
        <w:rPr>
          <w:b/>
          <w:sz w:val="24"/>
        </w:rPr>
        <w:t>Za Sprzedawcę                                                                                   Za Kupującego</w:t>
      </w:r>
    </w:p>
    <w:p w14:paraId="05536D0C" w14:textId="77777777" w:rsidR="00C625D8" w:rsidRPr="000936CA" w:rsidRDefault="00C625D8" w:rsidP="00C625D8">
      <w:pPr>
        <w:rPr>
          <w:lang w:val="pl-PL"/>
        </w:rPr>
      </w:pPr>
    </w:p>
    <w:p w14:paraId="6C8B18AF" w14:textId="77777777" w:rsidR="00C625D8" w:rsidRDefault="00C625D8" w:rsidP="00C625D8">
      <w:pPr>
        <w:pStyle w:val="Zwykytekst"/>
        <w:rPr>
          <w:lang w:val="pl-PL"/>
        </w:rPr>
      </w:pPr>
    </w:p>
    <w:p w14:paraId="2F3EDBAD" w14:textId="77777777" w:rsidR="00C625D8" w:rsidRDefault="00C625D8" w:rsidP="00C625D8">
      <w:pPr>
        <w:pStyle w:val="Zwykytekst"/>
        <w:rPr>
          <w:lang w:val="pl-PL"/>
        </w:rPr>
      </w:pPr>
    </w:p>
    <w:p w14:paraId="197E371E" w14:textId="77777777" w:rsidR="00C625D8" w:rsidRDefault="00C625D8" w:rsidP="00C625D8">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1A154760" w14:textId="77777777" w:rsidR="00C625D8" w:rsidRPr="00496551" w:rsidRDefault="00C625D8" w:rsidP="00C625D8">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3D6000AC" w14:textId="77777777" w:rsidR="00C625D8" w:rsidRPr="00496551" w:rsidRDefault="00C625D8" w:rsidP="00C625D8">
      <w:pPr>
        <w:pStyle w:val="Zwykytekst"/>
        <w:rPr>
          <w:rFonts w:ascii="Times New Roman" w:hAnsi="Times New Roman" w:cs="Times New Roman"/>
          <w:sz w:val="16"/>
          <w:szCs w:val="16"/>
          <w:lang w:val="pl-PL"/>
        </w:rPr>
      </w:pPr>
    </w:p>
    <w:p w14:paraId="27069550" w14:textId="77777777" w:rsidR="00C625D8" w:rsidRPr="00496551" w:rsidRDefault="00C625D8" w:rsidP="00C625D8">
      <w:pPr>
        <w:pStyle w:val="Zwykytekst"/>
        <w:rPr>
          <w:sz w:val="16"/>
          <w:szCs w:val="16"/>
          <w:lang w:val="pl-PL"/>
        </w:rPr>
      </w:pPr>
    </w:p>
    <w:p w14:paraId="429AD4D6" w14:textId="77777777" w:rsidR="00C625D8" w:rsidRPr="00877B92" w:rsidRDefault="00C625D8" w:rsidP="00C625D8">
      <w:pPr>
        <w:rPr>
          <w:lang w:val="pl-PL"/>
        </w:rPr>
      </w:pPr>
    </w:p>
    <w:p w14:paraId="48E3E71D" w14:textId="77777777" w:rsidR="00C625D8" w:rsidRPr="009F4C3D" w:rsidRDefault="00C625D8" w:rsidP="00C625D8">
      <w:pPr>
        <w:rPr>
          <w:lang w:val="pl-PL"/>
        </w:rPr>
      </w:pPr>
    </w:p>
    <w:p w14:paraId="6A26276A" w14:textId="77777777" w:rsidR="00C625D8" w:rsidRPr="00577100" w:rsidRDefault="00C625D8" w:rsidP="00C625D8">
      <w:pPr>
        <w:rPr>
          <w:lang w:val="pl-PL"/>
        </w:rPr>
      </w:pPr>
    </w:p>
    <w:p w14:paraId="54C2EC37" w14:textId="77777777" w:rsidR="00C625D8" w:rsidRPr="00037806" w:rsidRDefault="00C625D8" w:rsidP="00C625D8">
      <w:pPr>
        <w:rPr>
          <w:lang w:val="pl-PL"/>
        </w:rPr>
      </w:pPr>
    </w:p>
    <w:p w14:paraId="54ECEA99" w14:textId="77777777" w:rsidR="00C625D8" w:rsidRPr="00037806" w:rsidRDefault="00C625D8" w:rsidP="00C625D8">
      <w:pPr>
        <w:rPr>
          <w:lang w:val="pl-PL"/>
        </w:rPr>
      </w:pPr>
    </w:p>
    <w:p w14:paraId="1FF0C9A6" w14:textId="77777777" w:rsidR="00C625D8" w:rsidRPr="00F00AF9" w:rsidRDefault="00C625D8" w:rsidP="00C625D8">
      <w:pPr>
        <w:rPr>
          <w:lang w:val="pl-PL"/>
        </w:rPr>
      </w:pPr>
    </w:p>
    <w:p w14:paraId="7A0C7ED2" w14:textId="77777777" w:rsidR="00496551" w:rsidRPr="00C625D8" w:rsidRDefault="00496551" w:rsidP="00F02FB5">
      <w:pPr>
        <w:rPr>
          <w:lang w:val="pl-PL"/>
        </w:rPr>
      </w:pPr>
    </w:p>
    <w:sectPr w:rsidR="00496551" w:rsidRPr="00C625D8">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A40048" w14:textId="77777777" w:rsidR="0060258C" w:rsidRDefault="0060258C">
      <w:r>
        <w:separator/>
      </w:r>
    </w:p>
  </w:endnote>
  <w:endnote w:type="continuationSeparator" w:id="0">
    <w:p w14:paraId="6C6D9DE5" w14:textId="77777777" w:rsidR="0060258C" w:rsidRDefault="00602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D05356" w14:textId="77777777" w:rsidR="00906C5D" w:rsidRDefault="00906C5D">
    <w:pPr>
      <w:pStyle w:val="Stopka"/>
      <w:jc w:val="right"/>
    </w:pPr>
    <w:r>
      <w:fldChar w:fldCharType="begin"/>
    </w:r>
    <w:r>
      <w:instrText>PAGE   \* MERGEFORMAT</w:instrText>
    </w:r>
    <w:r>
      <w:fldChar w:fldCharType="separate"/>
    </w:r>
    <w:r>
      <w:rPr>
        <w:lang w:val="pl-PL"/>
      </w:rPr>
      <w:t>2</w:t>
    </w:r>
    <w:r>
      <w:fldChar w:fldCharType="end"/>
    </w:r>
  </w:p>
  <w:p w14:paraId="0569CC3C"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BB3036" w14:textId="77777777" w:rsidR="0060258C" w:rsidRDefault="0060258C">
      <w:r>
        <w:separator/>
      </w:r>
    </w:p>
  </w:footnote>
  <w:footnote w:type="continuationSeparator" w:id="0">
    <w:p w14:paraId="1AA9DC8E" w14:textId="77777777" w:rsidR="0060258C" w:rsidRDefault="006025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FF005"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0258C"/>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0258C"/>
    <w:rsid w:val="00614C95"/>
    <w:rsid w:val="00660027"/>
    <w:rsid w:val="0069339E"/>
    <w:rsid w:val="006F51B5"/>
    <w:rsid w:val="006F7905"/>
    <w:rsid w:val="00714F51"/>
    <w:rsid w:val="00731F6E"/>
    <w:rsid w:val="00735A5E"/>
    <w:rsid w:val="00737A77"/>
    <w:rsid w:val="00795663"/>
    <w:rsid w:val="007A2EF1"/>
    <w:rsid w:val="007B00D4"/>
    <w:rsid w:val="007D703B"/>
    <w:rsid w:val="00800261"/>
    <w:rsid w:val="00841B63"/>
    <w:rsid w:val="0086736E"/>
    <w:rsid w:val="008D3AF3"/>
    <w:rsid w:val="008E0730"/>
    <w:rsid w:val="00906C5D"/>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BE2D7F"/>
    <w:rsid w:val="00C07E7C"/>
    <w:rsid w:val="00C12A61"/>
    <w:rsid w:val="00C14141"/>
    <w:rsid w:val="00C2196F"/>
    <w:rsid w:val="00C23E95"/>
    <w:rsid w:val="00C625D8"/>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2FB5"/>
    <w:rsid w:val="00F6593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838B12"/>
  <w15:chartTrackingRefBased/>
  <w15:docId w15:val="{976292D4-670C-4DEA-B861-6CA90F142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25D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C625D8"/>
    <w:rPr>
      <w:rFonts w:ascii="Courier New" w:hAnsi="Courier New" w:cs="Courier New"/>
      <w:lang w:val="en-US"/>
    </w:rPr>
  </w:style>
  <w:style w:type="character" w:customStyle="1" w:styleId="Tekstpodstawowy2Znak">
    <w:name w:val="Tekst podstawowy 2 Znak"/>
    <w:basedOn w:val="Domylnaczcionkaakapitu"/>
    <w:link w:val="Tekstpodstawowy2"/>
    <w:rsid w:val="00C625D8"/>
  </w:style>
  <w:style w:type="character" w:customStyle="1" w:styleId="StopkaZnak">
    <w:name w:val="Stopka Znak"/>
    <w:link w:val="Stopka"/>
    <w:uiPriority w:val="99"/>
    <w:rsid w:val="00906C5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1896</Words>
  <Characters>13166</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2021-07-14T07:16:00Z</cp:lastPrinted>
  <dcterms:created xsi:type="dcterms:W3CDTF">2021-07-14T07:29:00Z</dcterms:created>
  <dcterms:modified xsi:type="dcterms:W3CDTF">2021-07-14T07:29:00Z</dcterms:modified>
</cp:coreProperties>
</file>