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AC5826" w14:textId="77777777" w:rsidR="000126EF" w:rsidRPr="002A16E2" w:rsidRDefault="00F555AF" w:rsidP="000126EF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145D2049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0126EF" w:rsidRPr="002A16E2">
        <w:rPr>
          <w:rFonts w:ascii="Times New Roman" w:hAnsi="Times New Roman"/>
          <w:b w:val="0"/>
          <w:sz w:val="22"/>
          <w:szCs w:val="22"/>
        </w:rPr>
        <w:tab/>
      </w:r>
      <w:r w:rsidR="000126EF" w:rsidRPr="002A16E2">
        <w:rPr>
          <w:rFonts w:ascii="Times New Roman" w:hAnsi="Times New Roman"/>
          <w:b w:val="0"/>
          <w:sz w:val="22"/>
          <w:szCs w:val="22"/>
        </w:rPr>
        <w:tab/>
      </w:r>
      <w:r w:rsidR="000126EF" w:rsidRPr="002A16E2">
        <w:rPr>
          <w:rFonts w:ascii="Times New Roman" w:hAnsi="Times New Roman"/>
          <w:b w:val="0"/>
          <w:sz w:val="22"/>
          <w:szCs w:val="22"/>
        </w:rPr>
        <w:tab/>
      </w:r>
      <w:r w:rsidR="000126EF" w:rsidRPr="002A16E2">
        <w:rPr>
          <w:rFonts w:ascii="Times New Roman" w:hAnsi="Times New Roman"/>
          <w:b w:val="0"/>
          <w:sz w:val="22"/>
          <w:szCs w:val="22"/>
        </w:rPr>
        <w:tab/>
      </w:r>
      <w:r w:rsidR="000126EF" w:rsidRPr="002A16E2">
        <w:rPr>
          <w:rFonts w:ascii="Times New Roman" w:hAnsi="Times New Roman"/>
          <w:b w:val="0"/>
          <w:sz w:val="22"/>
          <w:szCs w:val="22"/>
        </w:rPr>
        <w:tab/>
      </w:r>
      <w:r w:rsidR="000126EF" w:rsidRPr="002A16E2">
        <w:rPr>
          <w:rFonts w:ascii="Times New Roman" w:hAnsi="Times New Roman"/>
          <w:b w:val="0"/>
          <w:sz w:val="22"/>
          <w:szCs w:val="22"/>
        </w:rPr>
        <w:tab/>
      </w:r>
      <w:r w:rsidR="000126EF" w:rsidRPr="002A16E2">
        <w:rPr>
          <w:rFonts w:ascii="Times New Roman" w:hAnsi="Times New Roman"/>
          <w:b w:val="0"/>
          <w:sz w:val="22"/>
          <w:szCs w:val="22"/>
        </w:rPr>
        <w:tab/>
      </w:r>
      <w:r w:rsidR="000126EF" w:rsidRPr="002A16E2">
        <w:rPr>
          <w:rFonts w:ascii="Times New Roman" w:hAnsi="Times New Roman"/>
          <w:sz w:val="22"/>
          <w:szCs w:val="22"/>
        </w:rPr>
        <w:t>Załącznik nr 1</w:t>
      </w:r>
    </w:p>
    <w:p w14:paraId="15BE9C86" w14:textId="77777777" w:rsidR="000126EF" w:rsidRPr="002A16E2" w:rsidRDefault="000126EF" w:rsidP="000126E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C8777AD" w14:textId="77777777" w:rsidR="000126EF" w:rsidRPr="002A16E2" w:rsidRDefault="000126EF" w:rsidP="000126E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4070E21" w14:textId="77777777" w:rsidR="000126EF" w:rsidRPr="002A16E2" w:rsidRDefault="000126EF" w:rsidP="000126EF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DB5B925" w14:textId="77777777" w:rsidR="000126EF" w:rsidRPr="002A16E2" w:rsidRDefault="000126EF" w:rsidP="000126E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5F8C79E9" w14:textId="77777777" w:rsidR="000126EF" w:rsidRPr="00FA50AF" w:rsidRDefault="000126EF" w:rsidP="000126EF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B2DC5B3" w14:textId="77777777" w:rsidR="000126EF" w:rsidRPr="002A16E2" w:rsidRDefault="000126EF" w:rsidP="000126E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60626A4" w14:textId="77777777" w:rsidR="000126EF" w:rsidRPr="002A16E2" w:rsidRDefault="000126EF" w:rsidP="000126E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0505276A" w14:textId="77777777" w:rsidR="000126EF" w:rsidRPr="002A16E2" w:rsidRDefault="000126EF" w:rsidP="000126E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1C5CC13" w14:textId="77777777" w:rsidR="000126EF" w:rsidRPr="002A16E2" w:rsidRDefault="000126EF" w:rsidP="000126E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0C32C215" w14:textId="77777777" w:rsidR="000126EF" w:rsidRPr="002A16E2" w:rsidRDefault="000126EF" w:rsidP="000126E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4C568E" w14:textId="77777777" w:rsidR="000126EF" w:rsidRPr="002A16E2" w:rsidRDefault="000126EF" w:rsidP="000126E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5A13E89" w14:textId="77777777" w:rsidR="000126EF" w:rsidRPr="002A16E2" w:rsidRDefault="000126EF" w:rsidP="000126E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5E8C30B" w14:textId="77777777" w:rsidR="000126EF" w:rsidRPr="002A16E2" w:rsidRDefault="000126EF" w:rsidP="000126EF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D8F5C75" w14:textId="77777777" w:rsidR="000126EF" w:rsidRPr="002A16E2" w:rsidRDefault="000126EF" w:rsidP="000126E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FDAB7B6" w14:textId="77777777" w:rsidR="000126EF" w:rsidRPr="002A16E2" w:rsidRDefault="000126EF" w:rsidP="000126E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4C6BEB3" w14:textId="77777777" w:rsidR="000126EF" w:rsidRPr="002A16E2" w:rsidRDefault="000126EF" w:rsidP="000126E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78E9CFD" w14:textId="77777777" w:rsidR="000126EF" w:rsidRPr="002A16E2" w:rsidRDefault="000126EF" w:rsidP="000126E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45296615" w14:textId="77777777" w:rsidR="000126EF" w:rsidRPr="002A16E2" w:rsidRDefault="000126EF" w:rsidP="000126EF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03E1B1A" w14:textId="77777777" w:rsidR="000126EF" w:rsidRPr="002A16E2" w:rsidRDefault="000126EF" w:rsidP="000126EF">
      <w:pPr>
        <w:ind w:firstLine="3969"/>
        <w:rPr>
          <w:b/>
          <w:sz w:val="22"/>
          <w:szCs w:val="22"/>
        </w:rPr>
      </w:pPr>
    </w:p>
    <w:p w14:paraId="49A2AEBA" w14:textId="0D0FC34F" w:rsidR="000126EF" w:rsidRPr="002A16E2" w:rsidRDefault="000126EF" w:rsidP="000126EF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C428BA">
        <w:rPr>
          <w:b/>
          <w:sz w:val="22"/>
          <w:szCs w:val="22"/>
        </w:rPr>
        <w:t xml:space="preserve">Dostawa </w:t>
      </w:r>
      <w:r w:rsidR="007626B8">
        <w:rPr>
          <w:b/>
          <w:sz w:val="22"/>
          <w:szCs w:val="22"/>
        </w:rPr>
        <w:t>drukarki 3D w technologii FDM lub równoważnej</w:t>
      </w:r>
      <w:r w:rsidRPr="00C428BA">
        <w:rPr>
          <w:b/>
          <w:sz w:val="22"/>
          <w:szCs w:val="22"/>
        </w:rPr>
        <w:t xml:space="preserve"> dla </w:t>
      </w:r>
      <w:proofErr w:type="spellStart"/>
      <w:r w:rsidRPr="00C428BA">
        <w:rPr>
          <w:b/>
          <w:sz w:val="22"/>
          <w:szCs w:val="22"/>
        </w:rPr>
        <w:t>WIMiIP</w:t>
      </w:r>
      <w:proofErr w:type="spellEnd"/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3</w:t>
      </w:r>
      <w:r w:rsidR="007626B8">
        <w:rPr>
          <w:b/>
          <w:sz w:val="22"/>
          <w:szCs w:val="22"/>
        </w:rPr>
        <w:t>34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 xml:space="preserve">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0126EF" w:rsidRPr="002A16E2" w14:paraId="5C5DDEA6" w14:textId="77777777" w:rsidTr="008F371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160033" w14:textId="77777777" w:rsidR="000126EF" w:rsidRPr="002A16E2" w:rsidRDefault="000126EF" w:rsidP="008F37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1243D9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0BC1B2D4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F62989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A4414A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1E698987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CDCB1F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F63E40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27BEFCDC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F75511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7F876283" w14:textId="386A3E52" w:rsidR="000126EF" w:rsidRPr="002A16E2" w:rsidRDefault="00F555AF" w:rsidP="008F37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</w:t>
            </w:r>
            <w:r w:rsidR="000126EF" w:rsidRPr="002A16E2">
              <w:rPr>
                <w:sz w:val="22"/>
                <w:szCs w:val="22"/>
              </w:rPr>
              <w:t>[%]</w:t>
            </w:r>
          </w:p>
          <w:p w14:paraId="07DB26AB" w14:textId="77777777" w:rsidR="000126EF" w:rsidRPr="002A16E2" w:rsidRDefault="000126EF" w:rsidP="008F37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D6710F6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60298F6" w14:textId="77777777" w:rsidR="000126EF" w:rsidRPr="002A16E2" w:rsidRDefault="000126EF" w:rsidP="008F37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5CB30F46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0126EF" w:rsidRPr="002A16E2" w14:paraId="534351AE" w14:textId="77777777" w:rsidTr="008F371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336790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18D050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FC4E19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4D0866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47F970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3902FF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34CB26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625AD4" w14:textId="77777777" w:rsidR="000126EF" w:rsidRPr="002A16E2" w:rsidRDefault="000126EF" w:rsidP="008F37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126EF" w:rsidRPr="002A16E2" w14:paraId="59B9B949" w14:textId="77777777" w:rsidTr="008F371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A151CF" w14:textId="77777777" w:rsidR="000126EF" w:rsidRPr="007626B8" w:rsidRDefault="000126EF" w:rsidP="008F371F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7626B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449F" w14:textId="0F3B58A9" w:rsidR="000126EF" w:rsidRPr="00A47B30" w:rsidRDefault="000126EF" w:rsidP="008F371F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Drukarka 3 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5A1C" w14:textId="1715E377" w:rsidR="000126EF" w:rsidRPr="00A47B30" w:rsidRDefault="000126EF" w:rsidP="000126E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CB2BE12" w14:textId="72C50F47" w:rsidR="000126EF" w:rsidRPr="00A47B30" w:rsidRDefault="000126EF" w:rsidP="008F371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65F2" w14:textId="77777777" w:rsidR="000126EF" w:rsidRPr="002A16E2" w:rsidRDefault="000126EF" w:rsidP="008F37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D199" w14:textId="77777777" w:rsidR="000126EF" w:rsidRPr="002A16E2" w:rsidRDefault="000126EF" w:rsidP="008F37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CEDF" w14:textId="77777777" w:rsidR="000126EF" w:rsidRPr="002A16E2" w:rsidRDefault="000126EF" w:rsidP="008F37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B31742" w14:textId="26529643" w:rsidR="000126EF" w:rsidRPr="002A16E2" w:rsidRDefault="000126EF" w:rsidP="008F37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8FF514" w14:textId="77777777" w:rsidR="000126EF" w:rsidRPr="002A16E2" w:rsidRDefault="000126EF" w:rsidP="008F371F">
            <w:pPr>
              <w:ind w:right="425"/>
              <w:rPr>
                <w:sz w:val="22"/>
                <w:szCs w:val="22"/>
              </w:rPr>
            </w:pPr>
          </w:p>
        </w:tc>
      </w:tr>
      <w:tr w:rsidR="000126EF" w:rsidRPr="002A16E2" w14:paraId="73B703A0" w14:textId="77777777" w:rsidTr="008F371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060820" w14:textId="77777777" w:rsidR="000126EF" w:rsidRDefault="000126EF" w:rsidP="008F371F">
            <w:pPr>
              <w:ind w:right="425"/>
              <w:rPr>
                <w:sz w:val="22"/>
                <w:szCs w:val="22"/>
              </w:rPr>
            </w:pPr>
          </w:p>
          <w:p w14:paraId="13728EF7" w14:textId="77777777" w:rsidR="000126EF" w:rsidRDefault="000126EF" w:rsidP="008F371F">
            <w:pPr>
              <w:ind w:right="425"/>
              <w:rPr>
                <w:sz w:val="22"/>
                <w:szCs w:val="22"/>
              </w:rPr>
            </w:pPr>
          </w:p>
          <w:p w14:paraId="2CE35D51" w14:textId="77777777" w:rsidR="000126EF" w:rsidRPr="002A16E2" w:rsidRDefault="000126EF" w:rsidP="008F371F">
            <w:pPr>
              <w:ind w:right="425"/>
              <w:rPr>
                <w:sz w:val="22"/>
                <w:szCs w:val="22"/>
              </w:rPr>
            </w:pPr>
          </w:p>
          <w:p w14:paraId="297FC01F" w14:textId="77777777" w:rsidR="000126EF" w:rsidRDefault="000126EF" w:rsidP="008F371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4FA3AFB" w14:textId="77777777" w:rsidR="000126EF" w:rsidRPr="002A16E2" w:rsidRDefault="000126EF" w:rsidP="008F371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813B" w14:textId="77777777" w:rsidR="000126EF" w:rsidRPr="002A16E2" w:rsidRDefault="000126EF" w:rsidP="008F37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2B8A4E" w14:textId="77777777" w:rsidR="000126EF" w:rsidRPr="002A16E2" w:rsidRDefault="000126EF" w:rsidP="008F37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658BF5" w14:textId="77777777" w:rsidR="000126EF" w:rsidRPr="002A16E2" w:rsidRDefault="000126EF" w:rsidP="008F371F">
            <w:pPr>
              <w:ind w:right="425"/>
              <w:rPr>
                <w:sz w:val="22"/>
                <w:szCs w:val="22"/>
              </w:rPr>
            </w:pPr>
          </w:p>
        </w:tc>
      </w:tr>
      <w:tr w:rsidR="000126EF" w:rsidRPr="002A16E2" w14:paraId="4B934A3F" w14:textId="77777777" w:rsidTr="008F371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131838" w14:textId="77777777" w:rsidR="000126EF" w:rsidRPr="002A16E2" w:rsidRDefault="000126EF" w:rsidP="008F37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A95095E" w14:textId="77777777" w:rsidR="000126EF" w:rsidRPr="002A16E2" w:rsidRDefault="000126EF" w:rsidP="008F371F">
            <w:pPr>
              <w:rPr>
                <w:sz w:val="22"/>
                <w:szCs w:val="22"/>
              </w:rPr>
            </w:pPr>
          </w:p>
          <w:p w14:paraId="329519A4" w14:textId="77777777" w:rsidR="000126EF" w:rsidRPr="002A16E2" w:rsidRDefault="000126EF" w:rsidP="008F37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D056ECA" w14:textId="77777777" w:rsidR="000126EF" w:rsidRPr="002A16E2" w:rsidRDefault="000126EF" w:rsidP="008F37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F66C" w14:textId="77777777" w:rsidR="000126EF" w:rsidRPr="002A16E2" w:rsidRDefault="000126EF" w:rsidP="008F37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359288" w14:textId="77777777" w:rsidR="000126EF" w:rsidRPr="002A16E2" w:rsidRDefault="000126EF" w:rsidP="008F37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434AA4" w14:textId="77777777" w:rsidR="000126EF" w:rsidRPr="002A16E2" w:rsidRDefault="000126EF" w:rsidP="008F371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C943677" w14:textId="07DE9DF6" w:rsidR="000126EF" w:rsidRPr="002A16E2" w:rsidRDefault="000126EF" w:rsidP="000126EF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="007626B8">
        <w:rPr>
          <w:b/>
          <w:bCs/>
          <w:i/>
          <w:iCs/>
          <w:sz w:val="22"/>
          <w:szCs w:val="22"/>
        </w:rPr>
        <w:t>na drukarkę 3D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 w:rsidR="007626B8">
        <w:rPr>
          <w:i/>
          <w:iCs/>
          <w:sz w:val="22"/>
          <w:szCs w:val="22"/>
        </w:rPr>
        <w:t>ą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</w:t>
      </w:r>
      <w:r w:rsidRPr="002A16E2">
        <w:rPr>
          <w:i/>
          <w:iCs/>
          <w:sz w:val="22"/>
          <w:szCs w:val="22"/>
        </w:rPr>
        <w:lastRenderedPageBreak/>
        <w:t xml:space="preserve">Zamawiającego zamówienia potwierdzonego przez organ nadzorujący Zamawiającego Wykonawca uwzględni w wystawionej fakturze 0% stawkę podatku VAT.  </w:t>
      </w:r>
    </w:p>
    <w:p w14:paraId="0CFA5C6F" w14:textId="77777777" w:rsidR="000126EF" w:rsidRPr="002A16E2" w:rsidRDefault="000126EF" w:rsidP="000126EF">
      <w:pPr>
        <w:tabs>
          <w:tab w:val="right" w:pos="9000"/>
        </w:tabs>
        <w:rPr>
          <w:sz w:val="22"/>
          <w:szCs w:val="22"/>
        </w:rPr>
      </w:pPr>
    </w:p>
    <w:p w14:paraId="7BB8C2B2" w14:textId="30B6D6D2" w:rsidR="000126EF" w:rsidRPr="002A16E2" w:rsidRDefault="000126EF" w:rsidP="000126E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 w:rsidR="007626B8"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…………….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A122597" w14:textId="715C167F" w:rsidR="000126EF" w:rsidRPr="002A16E2" w:rsidRDefault="000126EF" w:rsidP="000126E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</w:p>
    <w:p w14:paraId="253906AC" w14:textId="77777777" w:rsidR="000126EF" w:rsidRPr="002A16E2" w:rsidRDefault="000126EF" w:rsidP="000126E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7C1AEDB" w14:textId="77777777" w:rsidR="000126EF" w:rsidRPr="002A16E2" w:rsidRDefault="000126EF" w:rsidP="000126E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C5DCE23" w14:textId="77777777" w:rsidR="000126EF" w:rsidRPr="002A16E2" w:rsidRDefault="000126EF" w:rsidP="000126E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5BA18F7" w14:textId="77777777" w:rsidR="000126EF" w:rsidRPr="002A16E2" w:rsidRDefault="000126EF" w:rsidP="000126EF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3F5C8622" w14:textId="77777777" w:rsidR="000126EF" w:rsidRPr="002A16E2" w:rsidRDefault="000126EF" w:rsidP="000126E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5B92AE5A" w14:textId="7FD9BF6F" w:rsidR="000126EF" w:rsidRDefault="000126EF" w:rsidP="000126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F91FBDC" w14:textId="71A1C794" w:rsidR="000126EF" w:rsidRPr="000126EF" w:rsidRDefault="000126EF" w:rsidP="000126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</w:rPr>
      </w:pPr>
      <w:r w:rsidRPr="000126EF">
        <w:rPr>
          <w:color w:val="FF0000"/>
          <w:sz w:val="22"/>
          <w:szCs w:val="22"/>
        </w:rPr>
        <w:t>Oświadczamy, iż oferowany sprzęt będzie serwisowany przez producenta lub autoryzowanego partnera serwisowego producenta: ……………………….. (</w:t>
      </w:r>
      <w:r w:rsidRPr="000126EF">
        <w:rPr>
          <w:i/>
          <w:iCs/>
          <w:color w:val="FF0000"/>
          <w:sz w:val="22"/>
          <w:szCs w:val="22"/>
        </w:rPr>
        <w:t>należy wskazać podmiot odpowiedzialny</w:t>
      </w:r>
      <w:r w:rsidRPr="000126EF">
        <w:rPr>
          <w:color w:val="FF0000"/>
          <w:sz w:val="22"/>
          <w:szCs w:val="22"/>
        </w:rPr>
        <w:t>)</w:t>
      </w:r>
    </w:p>
    <w:p w14:paraId="25379108" w14:textId="6F4A37BC" w:rsidR="000126EF" w:rsidRPr="002A16E2" w:rsidRDefault="000126EF" w:rsidP="000126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drukarkę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5FC3ADAE" w14:textId="017EFDC2" w:rsidR="000126EF" w:rsidRPr="002A16E2" w:rsidRDefault="000126EF" w:rsidP="000126EF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a</w:t>
      </w:r>
      <w:r w:rsidRPr="002A16E2">
        <w:rPr>
          <w:color w:val="000000"/>
          <w:sz w:val="22"/>
          <w:szCs w:val="22"/>
          <w:lang w:eastAsia="ar-SA"/>
        </w:rPr>
        <w:t xml:space="preserve">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drukarka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70EADAE1" w14:textId="77777777" w:rsidR="000126EF" w:rsidRPr="002A16E2" w:rsidRDefault="000126EF" w:rsidP="000126E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CDBCE70" w14:textId="77777777" w:rsidR="000126EF" w:rsidRPr="002A16E2" w:rsidRDefault="000126EF" w:rsidP="000126EF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78BA3B0" w14:textId="77777777" w:rsidR="000126EF" w:rsidRPr="002A16E2" w:rsidRDefault="000126EF" w:rsidP="000126EF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3135A4C" w14:textId="77777777" w:rsidR="000126EF" w:rsidRPr="002A16E2" w:rsidRDefault="000126EF" w:rsidP="000126E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26EF" w:rsidRPr="002A16E2" w14:paraId="21DF8332" w14:textId="77777777" w:rsidTr="008F37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BFAC2" w14:textId="77777777" w:rsidR="000126EF" w:rsidRPr="002A16E2" w:rsidRDefault="000126EF" w:rsidP="008F37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FECEC" w14:textId="77777777" w:rsidR="000126EF" w:rsidRPr="002A16E2" w:rsidRDefault="000126EF" w:rsidP="008F37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040EABB" w14:textId="77777777" w:rsidR="000126EF" w:rsidRPr="002A16E2" w:rsidRDefault="000126EF" w:rsidP="008F37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9EF56" w14:textId="77777777" w:rsidR="000126EF" w:rsidRPr="002A16E2" w:rsidRDefault="000126EF" w:rsidP="008F37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126EF" w:rsidRPr="002A16E2" w14:paraId="4BE0AF60" w14:textId="77777777" w:rsidTr="008F37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8DD8C" w14:textId="77777777" w:rsidR="000126EF" w:rsidRPr="002A16E2" w:rsidRDefault="000126EF" w:rsidP="008F371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8092B" w14:textId="77777777" w:rsidR="000126EF" w:rsidRPr="002A16E2" w:rsidRDefault="000126EF" w:rsidP="008F37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49123" w14:textId="77777777" w:rsidR="000126EF" w:rsidRPr="002A16E2" w:rsidRDefault="000126EF" w:rsidP="008F37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126EF" w:rsidRPr="002A16E2" w14:paraId="2118B468" w14:textId="77777777" w:rsidTr="008F371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4D08B" w14:textId="77777777" w:rsidR="000126EF" w:rsidRPr="002A16E2" w:rsidRDefault="000126EF" w:rsidP="008F371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10FBC" w14:textId="77777777" w:rsidR="000126EF" w:rsidRPr="002A16E2" w:rsidRDefault="000126EF" w:rsidP="008F37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54B5C" w14:textId="77777777" w:rsidR="000126EF" w:rsidRPr="002A16E2" w:rsidRDefault="000126EF" w:rsidP="008F371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BCDC529" w14:textId="77777777" w:rsidR="000126EF" w:rsidRPr="002A16E2" w:rsidRDefault="000126EF" w:rsidP="000126E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0118565" w14:textId="77777777" w:rsidR="000126EF" w:rsidRPr="002A16E2" w:rsidRDefault="000126EF" w:rsidP="000126E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B3742D1" w14:textId="77777777" w:rsidR="000126EF" w:rsidRPr="002A16E2" w:rsidRDefault="000126EF" w:rsidP="000126E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20B1E93" w14:textId="77777777" w:rsidR="000126EF" w:rsidRPr="002A16E2" w:rsidRDefault="000126EF" w:rsidP="000126E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FA0AE49" w14:textId="77777777" w:rsidR="000126EF" w:rsidRPr="002A16E2" w:rsidRDefault="000126EF" w:rsidP="000126E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24B3243" w14:textId="77777777" w:rsidR="000126EF" w:rsidRPr="002A16E2" w:rsidRDefault="000126EF" w:rsidP="000126EF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9D41BF8" w14:textId="77777777" w:rsidR="000126EF" w:rsidRPr="002A16E2" w:rsidRDefault="000126EF" w:rsidP="000126E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941B496" w14:textId="77777777" w:rsidR="000126EF" w:rsidRPr="002A16E2" w:rsidRDefault="000126EF" w:rsidP="000126E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8B9C0DF" w14:textId="77777777" w:rsidR="000126EF" w:rsidRPr="002A16E2" w:rsidRDefault="000126EF" w:rsidP="000126E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443CE36" w14:textId="1C8658D3" w:rsidR="00FE545C" w:rsidRPr="000B28C2" w:rsidRDefault="000126EF" w:rsidP="007626B8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0B28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AAEF40" w14:textId="77777777" w:rsidR="009C6D7A" w:rsidRDefault="009C6D7A">
      <w:r>
        <w:separator/>
      </w:r>
    </w:p>
  </w:endnote>
  <w:endnote w:type="continuationSeparator" w:id="0">
    <w:p w14:paraId="230B1608" w14:textId="77777777" w:rsidR="009C6D7A" w:rsidRDefault="009C6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212622" w14:textId="77777777" w:rsidR="008B2481" w:rsidRDefault="008B24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DED9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DEB41" w14:textId="77777777" w:rsidR="008B2481" w:rsidRDefault="008B24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6F86B8" w14:textId="77777777" w:rsidR="009C6D7A" w:rsidRDefault="009C6D7A">
      <w:r>
        <w:separator/>
      </w:r>
    </w:p>
  </w:footnote>
  <w:footnote w:type="continuationSeparator" w:id="0">
    <w:p w14:paraId="3E0C57E3" w14:textId="77777777" w:rsidR="009C6D7A" w:rsidRDefault="009C6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9D902" w14:textId="77777777" w:rsidR="008B2481" w:rsidRDefault="008B24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06400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F03E24" w14:textId="77777777" w:rsidR="008B2481" w:rsidRDefault="008B24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D7A"/>
    <w:rsid w:val="00012286"/>
    <w:rsid w:val="000126EF"/>
    <w:rsid w:val="00071CCC"/>
    <w:rsid w:val="000B28C2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C7DDE"/>
    <w:rsid w:val="00595C87"/>
    <w:rsid w:val="005D2C65"/>
    <w:rsid w:val="005E6D94"/>
    <w:rsid w:val="0063384F"/>
    <w:rsid w:val="00643C6F"/>
    <w:rsid w:val="00646202"/>
    <w:rsid w:val="0065290F"/>
    <w:rsid w:val="006815F6"/>
    <w:rsid w:val="006975DA"/>
    <w:rsid w:val="007626B8"/>
    <w:rsid w:val="007748F0"/>
    <w:rsid w:val="007A4321"/>
    <w:rsid w:val="007D3206"/>
    <w:rsid w:val="00833933"/>
    <w:rsid w:val="00853083"/>
    <w:rsid w:val="008B2481"/>
    <w:rsid w:val="008B2F0C"/>
    <w:rsid w:val="008B4928"/>
    <w:rsid w:val="008D2AB8"/>
    <w:rsid w:val="008F1C66"/>
    <w:rsid w:val="00902E9B"/>
    <w:rsid w:val="00970FE4"/>
    <w:rsid w:val="009C6D7A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555A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6AD8674"/>
  <w15:chartTrackingRefBased/>
  <w15:docId w15:val="{5F07C5DA-8028-4132-AC15-6E56EBFDF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26E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728</Words>
  <Characters>5126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2021-07-14T07:12:00Z</cp:lastPrinted>
  <dcterms:created xsi:type="dcterms:W3CDTF">2021-07-14T07:13:00Z</dcterms:created>
  <dcterms:modified xsi:type="dcterms:W3CDTF">2021-07-14T07:13:00Z</dcterms:modified>
</cp:coreProperties>
</file>