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FD0BB" w14:textId="77777777" w:rsidR="00E06DB1" w:rsidRDefault="00E06DB1" w:rsidP="00E06DB1">
      <w:pPr>
        <w:pStyle w:val="Nagwek"/>
        <w:tabs>
          <w:tab w:val="left" w:pos="708"/>
        </w:tabs>
        <w:rPr>
          <w:sz w:val="24"/>
        </w:rPr>
      </w:pPr>
    </w:p>
    <w:p w14:paraId="3E7769C7" w14:textId="5FC4F57C" w:rsidR="00E06DB1" w:rsidRDefault="00E06DB1" w:rsidP="00E06DB1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KC-zp.272-3</w:t>
      </w:r>
      <w:r>
        <w:rPr>
          <w:b/>
          <w:sz w:val="24"/>
        </w:rPr>
        <w:t>34</w:t>
      </w:r>
      <w:r>
        <w:rPr>
          <w:b/>
          <w:sz w:val="24"/>
        </w:rPr>
        <w:t>/21</w:t>
      </w:r>
    </w:p>
    <w:p w14:paraId="0621DAF4" w14:textId="77777777" w:rsidR="00E06DB1" w:rsidRDefault="00E06DB1" w:rsidP="00E06DB1">
      <w:pPr>
        <w:pStyle w:val="Nagwek3"/>
        <w:ind w:left="0"/>
        <w:jc w:val="left"/>
        <w:rPr>
          <w:sz w:val="28"/>
        </w:rPr>
      </w:pPr>
    </w:p>
    <w:p w14:paraId="5BD96615" w14:textId="77777777" w:rsidR="00E06DB1" w:rsidRDefault="00E06DB1" w:rsidP="00E06D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E2E0A3F" w14:textId="77777777" w:rsidR="00E06DB1" w:rsidRDefault="00E06DB1" w:rsidP="00E06DB1">
      <w:pPr>
        <w:jc w:val="center"/>
        <w:rPr>
          <w:b/>
          <w:sz w:val="28"/>
          <w:szCs w:val="28"/>
        </w:rPr>
      </w:pPr>
    </w:p>
    <w:p w14:paraId="074BEBD5" w14:textId="77777777" w:rsidR="00E06DB1" w:rsidRDefault="00E06DB1" w:rsidP="00E06DB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6A2EECC" w14:textId="77777777" w:rsidR="00E06DB1" w:rsidRDefault="00E06DB1" w:rsidP="00E06DB1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33AFC63A" w14:textId="77777777" w:rsidR="00E06DB1" w:rsidRDefault="00E06DB1" w:rsidP="00E06DB1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95468CC" w14:textId="77777777" w:rsidR="00E06DB1" w:rsidRDefault="00E06DB1" w:rsidP="00E06DB1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3645501F" w14:textId="45A0AF8C" w:rsidR="00E06DB1" w:rsidRDefault="00E06DB1" w:rsidP="00E06DB1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C428BA">
        <w:rPr>
          <w:b/>
        </w:rPr>
        <w:t>Dostaw</w:t>
      </w:r>
      <w:r>
        <w:rPr>
          <w:b/>
        </w:rPr>
        <w:t>ę</w:t>
      </w:r>
      <w:r w:rsidRPr="00C428BA">
        <w:rPr>
          <w:b/>
        </w:rPr>
        <w:t xml:space="preserve"> </w:t>
      </w:r>
      <w:r>
        <w:rPr>
          <w:b/>
        </w:rPr>
        <w:t>drukarki 3D w technologii FDM lub równoważnej</w:t>
      </w:r>
      <w:r w:rsidRPr="00C428BA">
        <w:rPr>
          <w:b/>
        </w:rPr>
        <w:t xml:space="preserve"> dla </w:t>
      </w:r>
      <w:proofErr w:type="spellStart"/>
      <w:r w:rsidRPr="00C428BA">
        <w:rPr>
          <w:b/>
        </w:rPr>
        <w:t>WIMiIP</w:t>
      </w:r>
      <w:proofErr w:type="spellEnd"/>
      <w:r>
        <w:rPr>
          <w:rFonts w:ascii="Verdana" w:hAnsi="Verdana"/>
          <w:b/>
        </w:rPr>
        <w:t xml:space="preserve"> - </w:t>
      </w:r>
      <w:r w:rsidRPr="00792FD7">
        <w:rPr>
          <w:rFonts w:cs="Calibri"/>
          <w:b/>
          <w:sz w:val="24"/>
          <w:szCs w:val="24"/>
        </w:rPr>
        <w:t>KC-zp.272-</w:t>
      </w:r>
      <w:r>
        <w:rPr>
          <w:rFonts w:cs="Calibri"/>
          <w:b/>
          <w:sz w:val="24"/>
          <w:szCs w:val="24"/>
        </w:rPr>
        <w:t>3</w:t>
      </w:r>
      <w:r>
        <w:rPr>
          <w:rFonts w:cs="Calibri"/>
          <w:b/>
          <w:sz w:val="24"/>
          <w:szCs w:val="24"/>
        </w:rPr>
        <w:t>34</w:t>
      </w:r>
      <w:r w:rsidRPr="00792FD7">
        <w:rPr>
          <w:rFonts w:cs="Calibri"/>
          <w:b/>
          <w:sz w:val="24"/>
          <w:szCs w:val="24"/>
        </w:rPr>
        <w:t>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1C1F9266" w14:textId="77777777" w:rsidR="00E06DB1" w:rsidRDefault="00E06DB1" w:rsidP="00E06DB1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240246E" w14:textId="77777777" w:rsidR="00E06DB1" w:rsidRDefault="00E06DB1" w:rsidP="00E06DB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1C24D79" w14:textId="77777777" w:rsidR="00E06DB1" w:rsidRDefault="00E06DB1" w:rsidP="00E06DB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6232008" w14:textId="77777777" w:rsidR="00E06DB1" w:rsidRDefault="00E06DB1" w:rsidP="00E06DB1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4C90B43D" w14:textId="77777777" w:rsidR="00E06DB1" w:rsidRDefault="00E06DB1" w:rsidP="00E06DB1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665F6020" w14:textId="77777777" w:rsidR="00E06DB1" w:rsidRDefault="00E06DB1" w:rsidP="00E06DB1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73F78EE7" w14:textId="77777777" w:rsidR="00E06DB1" w:rsidRDefault="00E06DB1" w:rsidP="00E06DB1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7B32279B" w14:textId="77777777" w:rsidR="00E06DB1" w:rsidRDefault="00E06DB1" w:rsidP="00E06DB1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06DB1" w14:paraId="7E034045" w14:textId="77777777" w:rsidTr="008F37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65088" w14:textId="77777777" w:rsidR="00E06DB1" w:rsidRDefault="00E06DB1" w:rsidP="008F371F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C488D" w14:textId="77777777" w:rsidR="00E06DB1" w:rsidRDefault="00E06DB1" w:rsidP="008F371F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80637" w14:textId="77777777" w:rsidR="00E06DB1" w:rsidRDefault="00E06DB1" w:rsidP="008F371F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E06DB1" w14:paraId="3AD98BD7" w14:textId="77777777" w:rsidTr="008F37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5A488" w14:textId="77777777" w:rsidR="00E06DB1" w:rsidRDefault="00E06DB1" w:rsidP="008F371F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CCDA" w14:textId="77777777" w:rsidR="00E06DB1" w:rsidRDefault="00E06DB1" w:rsidP="008F371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079B2" w14:textId="77777777" w:rsidR="00E06DB1" w:rsidRDefault="00E06DB1" w:rsidP="008F371F">
            <w:pPr>
              <w:widowControl w:val="0"/>
              <w:spacing w:line="360" w:lineRule="auto"/>
              <w:jc w:val="both"/>
            </w:pPr>
          </w:p>
        </w:tc>
      </w:tr>
      <w:tr w:rsidR="00E06DB1" w14:paraId="0EAE9EB5" w14:textId="77777777" w:rsidTr="008F37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69058" w14:textId="77777777" w:rsidR="00E06DB1" w:rsidRDefault="00E06DB1" w:rsidP="008F371F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C669F" w14:textId="77777777" w:rsidR="00E06DB1" w:rsidRDefault="00E06DB1" w:rsidP="008F371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B5C2" w14:textId="77777777" w:rsidR="00E06DB1" w:rsidRDefault="00E06DB1" w:rsidP="008F371F">
            <w:pPr>
              <w:widowControl w:val="0"/>
              <w:spacing w:line="360" w:lineRule="auto"/>
              <w:jc w:val="both"/>
            </w:pPr>
          </w:p>
        </w:tc>
      </w:tr>
      <w:tr w:rsidR="00E06DB1" w14:paraId="42C757DF" w14:textId="77777777" w:rsidTr="008F371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B4751" w14:textId="77777777" w:rsidR="00E06DB1" w:rsidRDefault="00E06DB1" w:rsidP="008F371F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C5CB" w14:textId="77777777" w:rsidR="00E06DB1" w:rsidRDefault="00E06DB1" w:rsidP="008F371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FCEA5" w14:textId="77777777" w:rsidR="00E06DB1" w:rsidRDefault="00E06DB1" w:rsidP="008F371F">
            <w:pPr>
              <w:widowControl w:val="0"/>
              <w:spacing w:line="360" w:lineRule="auto"/>
              <w:jc w:val="both"/>
            </w:pPr>
          </w:p>
        </w:tc>
      </w:tr>
    </w:tbl>
    <w:p w14:paraId="7482EE3C" w14:textId="77777777" w:rsidR="00E06DB1" w:rsidRDefault="00E06DB1" w:rsidP="00E06DB1">
      <w:pPr>
        <w:widowControl w:val="0"/>
        <w:spacing w:line="360" w:lineRule="auto"/>
        <w:jc w:val="both"/>
      </w:pPr>
    </w:p>
    <w:p w14:paraId="5DFA6709" w14:textId="77777777" w:rsidR="00E06DB1" w:rsidRDefault="00E06DB1" w:rsidP="00E06DB1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A4FAC31" w14:textId="77777777" w:rsidR="00E06DB1" w:rsidRDefault="00E06DB1" w:rsidP="00E06DB1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D8DD189" w14:textId="77777777" w:rsidR="00E06DB1" w:rsidRDefault="00E06DB1" w:rsidP="00E06DB1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14AC204E" w14:textId="77777777" w:rsidR="00E06DB1" w:rsidRDefault="00E06DB1" w:rsidP="00E06DB1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2A601845" w14:textId="77777777" w:rsidR="00E06DB1" w:rsidRDefault="00E06DB1" w:rsidP="00E06DB1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438FD0EE" w14:textId="77777777" w:rsidR="00E06DB1" w:rsidRDefault="00E06DB1" w:rsidP="00E06DB1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7F4F0755" w14:textId="77777777" w:rsidR="00E06DB1" w:rsidRPr="002F3F5D" w:rsidRDefault="00E06DB1" w:rsidP="00E06DB1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15D95605" w14:textId="77777777" w:rsidR="00E06DB1" w:rsidRPr="00045C3B" w:rsidRDefault="00E06DB1" w:rsidP="00E06DB1"/>
    <w:p w14:paraId="4DC5C752" w14:textId="77777777" w:rsidR="00E06DB1" w:rsidRPr="0051651A" w:rsidRDefault="00E06DB1" w:rsidP="00E06DB1"/>
    <w:p w14:paraId="489CDA17" w14:textId="40AB35F6" w:rsidR="00106AC7" w:rsidRPr="009A47F3" w:rsidRDefault="00106AC7" w:rsidP="009A47F3"/>
    <w:sectPr w:rsidR="00106AC7" w:rsidRPr="009A47F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B1FF5" w14:textId="77777777" w:rsidR="00FD5609" w:rsidRDefault="00FD5609">
      <w:r>
        <w:separator/>
      </w:r>
    </w:p>
  </w:endnote>
  <w:endnote w:type="continuationSeparator" w:id="0">
    <w:p w14:paraId="72DF6624" w14:textId="77777777" w:rsidR="00FD5609" w:rsidRDefault="00FD5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D199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BCB14A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17D0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BF6F9EB" w14:textId="77777777" w:rsidR="00336EEB" w:rsidRDefault="00E06DB1" w:rsidP="00336EEB">
    <w:pPr>
      <w:pStyle w:val="Stopka"/>
      <w:tabs>
        <w:tab w:val="clear" w:pos="4536"/>
      </w:tabs>
      <w:jc w:val="center"/>
    </w:pPr>
    <w:r>
      <w:rPr>
        <w:noProof/>
      </w:rPr>
      <w:pict w14:anchorId="07EA6CEB">
        <v:line id="_x0000_s2049" style="position:absolute;left:0;text-align:left;z-index:251657728" from="-3.85pt,8.7pt" to="455.15pt,8.7pt"/>
      </w:pict>
    </w:r>
  </w:p>
  <w:p w14:paraId="0CDE8DE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641CA" w14:textId="77777777" w:rsidR="00424C18" w:rsidRDefault="00424C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2149D4" w14:textId="77777777" w:rsidR="00FD5609" w:rsidRDefault="00FD5609">
      <w:r>
        <w:separator/>
      </w:r>
    </w:p>
  </w:footnote>
  <w:footnote w:type="continuationSeparator" w:id="0">
    <w:p w14:paraId="669E6F1C" w14:textId="77777777" w:rsidR="00FD5609" w:rsidRDefault="00FD5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EC75F" w14:textId="77777777" w:rsidR="00424C18" w:rsidRDefault="00424C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6AC96" w14:textId="77777777" w:rsidR="00424C18" w:rsidRDefault="00424C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06603" w14:textId="77777777" w:rsidR="00424C18" w:rsidRDefault="00424C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5609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24C18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7F3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06DB1"/>
    <w:rsid w:val="00E37A20"/>
    <w:rsid w:val="00EB5766"/>
    <w:rsid w:val="00EC667E"/>
    <w:rsid w:val="00F46593"/>
    <w:rsid w:val="00F568D6"/>
    <w:rsid w:val="00F70072"/>
    <w:rsid w:val="00FD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EC54AB"/>
  <w15:chartTrackingRefBased/>
  <w15:docId w15:val="{641D402E-B02D-4379-9366-2D56799B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06DB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E06DB1"/>
    <w:rPr>
      <w:b/>
      <w:sz w:val="24"/>
    </w:rPr>
  </w:style>
  <w:style w:type="character" w:customStyle="1" w:styleId="NagwekZnak">
    <w:name w:val="Nagłówek Znak"/>
    <w:link w:val="Nagwek"/>
    <w:rsid w:val="00E06DB1"/>
  </w:style>
  <w:style w:type="paragraph" w:styleId="Akapitzlist">
    <w:name w:val="List Paragraph"/>
    <w:basedOn w:val="Normalny"/>
    <w:uiPriority w:val="34"/>
    <w:qFormat/>
    <w:rsid w:val="00E06DB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340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2021-07-07T08:12:00Z</cp:lastPrinted>
  <dcterms:created xsi:type="dcterms:W3CDTF">2021-07-07T08:09:00Z</dcterms:created>
  <dcterms:modified xsi:type="dcterms:W3CDTF">2021-07-07T08:12:00Z</dcterms:modified>
</cp:coreProperties>
</file>