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1338F">
        <w:rPr>
          <w:rFonts w:ascii="Tahoma" w:hAnsi="Tahoma" w:cs="Tahoma"/>
          <w:b/>
        </w:rPr>
        <w:t>ZP/D-24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D84" w:rsidRDefault="009A5D84">
      <w:r>
        <w:separator/>
      </w:r>
    </w:p>
  </w:endnote>
  <w:endnote w:type="continuationSeparator" w:id="0">
    <w:p w:rsidR="009A5D84" w:rsidRDefault="009A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D84" w:rsidRDefault="009A5D84">
      <w:r>
        <w:separator/>
      </w:r>
    </w:p>
  </w:footnote>
  <w:footnote w:type="continuationSeparator" w:id="0">
    <w:p w:rsidR="009A5D84" w:rsidRDefault="009A5D84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8AB" w:rsidRDefault="00AD08AB">
    <w:pPr>
      <w:pStyle w:val="Nagwek"/>
    </w:pPr>
    <w:r>
      <w:rPr>
        <w:noProof/>
      </w:rPr>
      <w:drawing>
        <wp:inline distT="0" distB="0" distL="0" distR="0" wp14:anchorId="02532497" wp14:editId="44766B3F">
          <wp:extent cx="5760720" cy="944880"/>
          <wp:effectExtent l="0" t="0" r="0" b="762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4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A5D84"/>
    <w:rsid w:val="009B0C0B"/>
    <w:rsid w:val="00A22293"/>
    <w:rsid w:val="00A978E6"/>
    <w:rsid w:val="00AA6DED"/>
    <w:rsid w:val="00AD08AB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1338F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7C43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2021-07-20T07:21:00Z</cp:lastPrinted>
  <dcterms:created xsi:type="dcterms:W3CDTF">2021-07-20T07:21:00Z</dcterms:created>
  <dcterms:modified xsi:type="dcterms:W3CDTF">2021-07-20T07:21:00Z</dcterms:modified>
</cp:coreProperties>
</file>