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973D8" w:rsidRPr="002973D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973D8" w:rsidRPr="002973D8">
        <w:rPr>
          <w:b/>
          <w:sz w:val="22"/>
          <w:szCs w:val="22"/>
        </w:rPr>
        <w:t>ZP/D-24/A/21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  <w:bookmarkStart w:id="0" w:name="_GoBack"/>
      <w:bookmarkEnd w:id="0"/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73D8" w:rsidRPr="00110593" w:rsidTr="00D90AB4">
        <w:tc>
          <w:tcPr>
            <w:tcW w:w="9104" w:type="dxa"/>
            <w:shd w:val="clear" w:color="auto" w:fill="D9D9D9"/>
          </w:tcPr>
          <w:p w:rsidR="002973D8" w:rsidRPr="00110593" w:rsidRDefault="002973D8" w:rsidP="00D90AB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973D8" w:rsidRPr="00110593" w:rsidRDefault="002973D8" w:rsidP="00D90AB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973D8">
              <w:t>(Dz.U. poz. 2019 ze zm.)</w:t>
            </w:r>
            <w:r w:rsidRPr="00110593">
              <w:t xml:space="preserve"> (dalej jako: ustawa Pzp), dotyczące:</w:t>
            </w:r>
          </w:p>
          <w:p w:rsidR="002973D8" w:rsidRPr="0043102D" w:rsidRDefault="002973D8" w:rsidP="00D90AB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973D8" w:rsidRPr="00110593" w:rsidRDefault="002973D8" w:rsidP="00D90AB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973D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973D8">
        <w:rPr>
          <w:b/>
          <w:sz w:val="22"/>
          <w:szCs w:val="22"/>
        </w:rPr>
        <w:t>Dostawa robota wspomagającego z systemem wizyjnym w ramach programu Regionalna Inicjatywa Doskonałości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2A7" w:rsidRDefault="003252A7">
      <w:r>
        <w:separator/>
      </w:r>
    </w:p>
  </w:endnote>
  <w:endnote w:type="continuationSeparator" w:id="0">
    <w:p w:rsidR="003252A7" w:rsidRDefault="00325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4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4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3D8" w:rsidRDefault="002973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2A7" w:rsidRDefault="003252A7">
      <w:r>
        <w:separator/>
      </w:r>
    </w:p>
  </w:footnote>
  <w:footnote w:type="continuationSeparator" w:id="0">
    <w:p w:rsidR="003252A7" w:rsidRDefault="003252A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3D8" w:rsidRDefault="00297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3D8" w:rsidRDefault="00DA4BCD">
    <w:pPr>
      <w:pStyle w:val="Nagwek"/>
    </w:pPr>
    <w:r w:rsidRPr="00B649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3D8" w:rsidRDefault="002973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52A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73D8"/>
    <w:rsid w:val="002B1E07"/>
    <w:rsid w:val="002C2DE7"/>
    <w:rsid w:val="002D160C"/>
    <w:rsid w:val="002D3BDF"/>
    <w:rsid w:val="003024A8"/>
    <w:rsid w:val="00307E5F"/>
    <w:rsid w:val="00312A4F"/>
    <w:rsid w:val="003252A7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A4BC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F1E09F"/>
  <w15:chartTrackingRefBased/>
  <w15:docId w15:val="{95CA7139-3270-414D-8D93-8DE8949B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A4B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4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15E68-E25F-4909-97DE-3CE4483B7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2021-07-20T07:20:00Z</cp:lastPrinted>
  <dcterms:created xsi:type="dcterms:W3CDTF">2021-07-20T07:20:00Z</dcterms:created>
  <dcterms:modified xsi:type="dcterms:W3CDTF">2021-07-20T07:20:00Z</dcterms:modified>
</cp:coreProperties>
</file>