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2557D" w14:textId="77777777" w:rsidR="00EB1359" w:rsidRPr="003261E7" w:rsidRDefault="005E7A56" w:rsidP="00EB1359">
      <w:pPr>
        <w:spacing w:after="240"/>
        <w:jc w:val="right"/>
        <w:rPr>
          <w:sz w:val="22"/>
          <w:szCs w:val="22"/>
        </w:rPr>
      </w:pPr>
      <w:bookmarkStart w:id="0" w:name="_Hlk77337258"/>
      <w:r w:rsidRPr="005E7A56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5E7A56">
        <w:rPr>
          <w:sz w:val="22"/>
          <w:szCs w:val="22"/>
        </w:rPr>
        <w:t>2021-07-16</w:t>
      </w:r>
    </w:p>
    <w:p w14:paraId="42369891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387CBB1" w14:textId="77777777" w:rsidR="00EB1359" w:rsidRPr="003261E7" w:rsidRDefault="005E7A56" w:rsidP="00EB1359">
      <w:pPr>
        <w:spacing w:after="40"/>
        <w:rPr>
          <w:b/>
          <w:bCs/>
          <w:sz w:val="22"/>
          <w:szCs w:val="22"/>
        </w:rPr>
      </w:pPr>
      <w:r w:rsidRPr="005E7A56">
        <w:rPr>
          <w:b/>
          <w:bCs/>
          <w:sz w:val="22"/>
          <w:szCs w:val="22"/>
        </w:rPr>
        <w:t>Samodzielny Publiczny Zespół Opieki Zdrowotnej w Kolbuszowej</w:t>
      </w:r>
    </w:p>
    <w:p w14:paraId="4B9E170C" w14:textId="77777777" w:rsidR="00EB1359" w:rsidRPr="003261E7" w:rsidRDefault="005E7A56" w:rsidP="00EB1359">
      <w:pPr>
        <w:rPr>
          <w:sz w:val="22"/>
          <w:szCs w:val="22"/>
        </w:rPr>
      </w:pPr>
      <w:r w:rsidRPr="005E7A56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5E7A56">
        <w:rPr>
          <w:sz w:val="22"/>
          <w:szCs w:val="22"/>
        </w:rPr>
        <w:t>4</w:t>
      </w:r>
    </w:p>
    <w:p w14:paraId="0AE707B9" w14:textId="77777777" w:rsidR="00EB1359" w:rsidRPr="003261E7" w:rsidRDefault="005E7A56" w:rsidP="00EB1359">
      <w:pPr>
        <w:rPr>
          <w:sz w:val="22"/>
          <w:szCs w:val="22"/>
        </w:rPr>
      </w:pPr>
      <w:r w:rsidRPr="005E7A56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5E7A56">
        <w:rPr>
          <w:sz w:val="22"/>
          <w:szCs w:val="22"/>
        </w:rPr>
        <w:t>Kolbuszowa</w:t>
      </w:r>
    </w:p>
    <w:p w14:paraId="5C1FE7F2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4F122167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5985B3E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0F0FF7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884421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4E7E3AB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E7A56" w:rsidRPr="003261E7" w14:paraId="27C3AFF1" w14:textId="77777777" w:rsidTr="009E1E7C">
        <w:trPr>
          <w:trHeight w:val="638"/>
        </w:trPr>
        <w:tc>
          <w:tcPr>
            <w:tcW w:w="959" w:type="dxa"/>
            <w:shd w:val="clear" w:color="auto" w:fill="auto"/>
          </w:tcPr>
          <w:p w14:paraId="4F15C7E6" w14:textId="77777777" w:rsidR="005E7A56" w:rsidRPr="003261E7" w:rsidRDefault="005E7A56" w:rsidP="009E1E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A2A5EA" w14:textId="77777777" w:rsidR="005E7A56" w:rsidRPr="003261E7" w:rsidRDefault="005E7A56" w:rsidP="009E1E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E7A56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E7A56">
              <w:rPr>
                <w:b/>
                <w:bCs/>
                <w:sz w:val="22"/>
                <w:szCs w:val="22"/>
              </w:rPr>
              <w:t>Dostawa  sprzętu,  narzędzi i akcesoriów medycznych do zabiegów laparoskopowych - 8 pakietów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E7A56">
              <w:rPr>
                <w:b/>
                <w:sz w:val="22"/>
                <w:szCs w:val="22"/>
              </w:rPr>
              <w:t>Eap-2412/8/21/M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941714B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EA3FB5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3ED7804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E7A56" w:rsidRPr="005E7A56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5E7A56" w:rsidRPr="005E7A56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E59426F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21BC6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718A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360A9A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5E7A56" w:rsidRPr="00EB1359" w14:paraId="275CCDAF" w14:textId="77777777" w:rsidTr="009E1E7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835A" w14:textId="77777777" w:rsidR="005E7A56" w:rsidRPr="00710915" w:rsidRDefault="005E7A56" w:rsidP="009E1E7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E7A5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E42C" w14:textId="77777777" w:rsidR="005E7A56" w:rsidRPr="00EB1359" w:rsidRDefault="005E7A56" w:rsidP="009E1E7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E7A56">
              <w:rPr>
                <w:b/>
                <w:sz w:val="22"/>
                <w:szCs w:val="22"/>
              </w:rPr>
              <w:t>Pakiet 2 - Akcesoria do zabiegów laparoskopowych</w:t>
            </w:r>
          </w:p>
          <w:p w14:paraId="23B3229C" w14:textId="77777777" w:rsidR="005E7A56" w:rsidRDefault="005E7A56" w:rsidP="009E1E7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A437E1C" w14:textId="77777777" w:rsidR="005E7A56" w:rsidRDefault="005E7A56" w:rsidP="009E1E7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E7A5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A49BDED" w14:textId="77777777" w:rsidR="005E7A56" w:rsidRDefault="005E7A56" w:rsidP="009E1E7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A08316B" w14:textId="77777777" w:rsidR="005E7A56" w:rsidRPr="00EB1359" w:rsidRDefault="005E7A56" w:rsidP="009E1E7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E7A56">
              <w:rPr>
                <w:sz w:val="22"/>
                <w:szCs w:val="22"/>
              </w:rPr>
              <w:t>Zamawiający unieważnił postępowanie w w/w Pakiecie, gdyż do terminu składania ofert, tj. do dnia 16.07.2021 r. godz. 09:00 nie złożono żadnej oferty w przedmiotowym pakiecie  postępowania.</w:t>
            </w:r>
          </w:p>
        </w:tc>
      </w:tr>
    </w:tbl>
    <w:p w14:paraId="2E4B7723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202634E9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74C89526" w14:textId="52453DFF" w:rsidR="00010B31" w:rsidRDefault="005E7A56" w:rsidP="00010B31">
      <w:pPr>
        <w:spacing w:line="360" w:lineRule="auto"/>
        <w:jc w:val="right"/>
        <w:rPr>
          <w:sz w:val="24"/>
        </w:rPr>
      </w:pPr>
      <w:r w:rsidRPr="005E7A56">
        <w:rPr>
          <w:sz w:val="24"/>
        </w:rPr>
        <w:t xml:space="preserve">  </w:t>
      </w:r>
      <w:r w:rsidR="00F70D26">
        <w:rPr>
          <w:sz w:val="24"/>
        </w:rPr>
        <w:t>Dyrektor SP ZOZ Kolbuszowa</w:t>
      </w:r>
    </w:p>
    <w:p w14:paraId="45683F05" w14:textId="64605707" w:rsidR="00F70D26" w:rsidRDefault="00F70D26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bookmarkEnd w:id="0"/>
    <w:p w14:paraId="4E0ED016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A2AB2" w14:textId="77777777" w:rsidR="005E7A56" w:rsidRDefault="005E7A56" w:rsidP="005E7A56">
      <w:r>
        <w:separator/>
      </w:r>
    </w:p>
  </w:endnote>
  <w:endnote w:type="continuationSeparator" w:id="0">
    <w:p w14:paraId="37D20BBF" w14:textId="77777777" w:rsidR="005E7A56" w:rsidRDefault="005E7A56" w:rsidP="005E7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D2374" w14:textId="77777777" w:rsidR="005E7A56" w:rsidRDefault="005E7A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E8355" w14:textId="77777777" w:rsidR="005E7A56" w:rsidRDefault="005E7A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D0FF4" w14:textId="77777777" w:rsidR="005E7A56" w:rsidRDefault="005E7A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DBBCE" w14:textId="77777777" w:rsidR="005E7A56" w:rsidRDefault="005E7A56" w:rsidP="005E7A56">
      <w:r>
        <w:separator/>
      </w:r>
    </w:p>
  </w:footnote>
  <w:footnote w:type="continuationSeparator" w:id="0">
    <w:p w14:paraId="5F7B7C16" w14:textId="77777777" w:rsidR="005E7A56" w:rsidRDefault="005E7A56" w:rsidP="005E7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D34AA" w14:textId="77777777" w:rsidR="005E7A56" w:rsidRDefault="005E7A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A9E43" w14:textId="77777777" w:rsidR="005E7A56" w:rsidRDefault="005E7A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AB215" w14:textId="77777777" w:rsidR="005E7A56" w:rsidRDefault="005E7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705B"/>
    <w:rsid w:val="00010B31"/>
    <w:rsid w:val="00104963"/>
    <w:rsid w:val="00150F65"/>
    <w:rsid w:val="002B705B"/>
    <w:rsid w:val="005E7A56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7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F84EBA"/>
  <w15:chartTrackingRefBased/>
  <w15:docId w15:val="{607938B7-C6AD-4EB8-B266-BFD8EDE4D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5E7A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E7A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2021-07-16T12:12:00Z</cp:lastPrinted>
  <dcterms:created xsi:type="dcterms:W3CDTF">2021-07-16T12:15:00Z</dcterms:created>
  <dcterms:modified xsi:type="dcterms:W3CDTF">2021-07-16T12:15:00Z</dcterms:modified>
</cp:coreProperties>
</file>