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570D5E" w:rsidP="007A1C08">
      <w:pPr>
        <w:spacing w:after="240"/>
        <w:jc w:val="right"/>
        <w:rPr>
          <w:sz w:val="22"/>
          <w:szCs w:val="22"/>
        </w:rPr>
      </w:pPr>
      <w:bookmarkStart w:id="0" w:name="_Hlk53520193"/>
      <w:r w:rsidRPr="00570D5E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570D5E">
        <w:rPr>
          <w:sz w:val="22"/>
          <w:szCs w:val="22"/>
        </w:rPr>
        <w:t>2021-07-16</w:t>
      </w:r>
    </w:p>
    <w:p w:rsidR="00FB7F50" w:rsidRPr="002245BE" w:rsidRDefault="00570D5E" w:rsidP="00FB7F50">
      <w:pPr>
        <w:spacing w:after="40"/>
        <w:rPr>
          <w:b/>
          <w:bCs/>
          <w:sz w:val="22"/>
          <w:szCs w:val="22"/>
        </w:rPr>
      </w:pPr>
      <w:r w:rsidRPr="00570D5E">
        <w:rPr>
          <w:b/>
          <w:bCs/>
          <w:sz w:val="22"/>
          <w:szCs w:val="22"/>
        </w:rPr>
        <w:t>GMINA NIEPOŁOMICE</w:t>
      </w:r>
    </w:p>
    <w:p w:rsidR="00FB7F50" w:rsidRPr="002245BE" w:rsidRDefault="00570D5E" w:rsidP="00FB7F50">
      <w:pPr>
        <w:rPr>
          <w:sz w:val="22"/>
          <w:szCs w:val="22"/>
        </w:rPr>
      </w:pPr>
      <w:r w:rsidRPr="00570D5E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570D5E">
        <w:rPr>
          <w:sz w:val="22"/>
          <w:szCs w:val="22"/>
        </w:rPr>
        <w:t>13</w:t>
      </w:r>
    </w:p>
    <w:p w:rsidR="00FB7F50" w:rsidRPr="002245BE" w:rsidRDefault="00570D5E" w:rsidP="007A1C08">
      <w:pPr>
        <w:rPr>
          <w:sz w:val="22"/>
          <w:szCs w:val="22"/>
        </w:rPr>
      </w:pPr>
      <w:r w:rsidRPr="00570D5E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570D5E">
        <w:rPr>
          <w:sz w:val="22"/>
          <w:szCs w:val="22"/>
        </w:rPr>
        <w:t>Niepołomice</w:t>
      </w:r>
    </w:p>
    <w:p w:rsidR="008642B3" w:rsidRDefault="00836DAF" w:rsidP="007A1C08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691"/>
      </w:tblGrid>
      <w:tr w:rsidR="00570D5E" w:rsidRPr="00607F9B" w:rsidTr="00DE76A5">
        <w:trPr>
          <w:trHeight w:val="638"/>
        </w:trPr>
        <w:tc>
          <w:tcPr>
            <w:tcW w:w="959" w:type="dxa"/>
            <w:shd w:val="clear" w:color="auto" w:fill="auto"/>
          </w:tcPr>
          <w:p w:rsidR="00570D5E" w:rsidRPr="00607F9B" w:rsidRDefault="00570D5E" w:rsidP="00DE76A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70D5E" w:rsidRPr="00607F9B" w:rsidRDefault="00570D5E" w:rsidP="00DE76A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="007A1C08">
              <w:rPr>
                <w:sz w:val="22"/>
                <w:szCs w:val="22"/>
              </w:rPr>
              <w:t>„</w:t>
            </w:r>
            <w:r w:rsidRPr="00570D5E">
              <w:rPr>
                <w:sz w:val="22"/>
                <w:szCs w:val="22"/>
              </w:rPr>
              <w:t>tryb podstawowy</w:t>
            </w:r>
            <w:r w:rsidR="007A1C08">
              <w:rPr>
                <w:b/>
                <w:sz w:val="22"/>
                <w:szCs w:val="22"/>
              </w:rPr>
              <w:t xml:space="preserve">”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7A1C08">
              <w:rPr>
                <w:b/>
                <w:bCs/>
                <w:sz w:val="22"/>
                <w:szCs w:val="22"/>
              </w:rPr>
              <w:t>Budowę</w:t>
            </w:r>
            <w:r w:rsidRPr="00570D5E">
              <w:rPr>
                <w:b/>
                <w:bCs/>
                <w:sz w:val="22"/>
                <w:szCs w:val="22"/>
              </w:rPr>
              <w:t xml:space="preserve"> obiektów małej architektury w ramach modernizacji placów zabaw zlokalizowanych w gminie Niepołomice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0D5E">
              <w:rPr>
                <w:b/>
                <w:sz w:val="22"/>
                <w:szCs w:val="22"/>
              </w:rPr>
              <w:t>ZP.271.18.2021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70D5E" w:rsidRPr="00570D5E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70D5E" w:rsidRPr="00570D5E">
        <w:rPr>
          <w:sz w:val="22"/>
          <w:szCs w:val="22"/>
        </w:rPr>
        <w:t>(</w:t>
      </w:r>
      <w:proofErr w:type="spellStart"/>
      <w:r w:rsidR="00570D5E" w:rsidRPr="00570D5E">
        <w:rPr>
          <w:sz w:val="22"/>
          <w:szCs w:val="22"/>
        </w:rPr>
        <w:t>Dz.U</w:t>
      </w:r>
      <w:proofErr w:type="spellEnd"/>
      <w:r w:rsidR="00570D5E" w:rsidRPr="00570D5E">
        <w:rPr>
          <w:sz w:val="22"/>
          <w:szCs w:val="22"/>
        </w:rPr>
        <w:t>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7A1C08" w:rsidRPr="00423534" w:rsidTr="00DE76A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7A1C08" w:rsidRPr="00423534" w:rsidRDefault="007A1C08" w:rsidP="00DE76A5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423534">
              <w:rPr>
                <w:b/>
                <w:sz w:val="20"/>
                <w:szCs w:val="20"/>
              </w:rPr>
              <w:t>Argon Klaudiusz Półtorak</w:t>
            </w:r>
          </w:p>
          <w:p w:rsidR="007A1C08" w:rsidRPr="00423534" w:rsidRDefault="007A1C08" w:rsidP="00DE76A5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Pr="00423534">
              <w:rPr>
                <w:bCs/>
                <w:sz w:val="20"/>
                <w:szCs w:val="20"/>
              </w:rPr>
              <w:t>Grunwaldzka 121 /86</w:t>
            </w:r>
          </w:p>
          <w:p w:rsidR="007A1C08" w:rsidRPr="00423534" w:rsidRDefault="007A1C08" w:rsidP="00DE76A5">
            <w:pPr>
              <w:jc w:val="both"/>
              <w:rPr>
                <w:bCs/>
                <w:sz w:val="20"/>
                <w:szCs w:val="20"/>
              </w:rPr>
            </w:pPr>
            <w:r w:rsidRPr="00423534">
              <w:rPr>
                <w:bCs/>
                <w:sz w:val="20"/>
                <w:szCs w:val="20"/>
              </w:rPr>
              <w:t>37-700 Przemyśl</w:t>
            </w:r>
          </w:p>
          <w:p w:rsidR="007A1C08" w:rsidRPr="00423534" w:rsidRDefault="007A1C08" w:rsidP="00DE76A5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na:</w:t>
            </w:r>
          </w:p>
          <w:p w:rsidR="007A1C08" w:rsidRPr="00423534" w:rsidRDefault="007A1C08" w:rsidP="00DE76A5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 xml:space="preserve">Zadanie nr 1: Doposażenie placu zabaw na os. Boryczów w Niepołomicach w elementy małej   architektury służące codziennej rekreacji na dz. Nr 4296/56, 4296/93. za cenę brutto </w:t>
            </w:r>
            <w:r w:rsidRPr="00423534">
              <w:rPr>
                <w:b/>
                <w:sz w:val="20"/>
                <w:szCs w:val="20"/>
              </w:rPr>
              <w:t>34 501.50 zł</w:t>
            </w:r>
            <w:r w:rsidRPr="00423534">
              <w:rPr>
                <w:bCs/>
                <w:sz w:val="20"/>
                <w:szCs w:val="20"/>
              </w:rPr>
              <w:t>.</w:t>
            </w:r>
          </w:p>
          <w:p w:rsidR="007A1C08" w:rsidRPr="00423534" w:rsidRDefault="007A1C08" w:rsidP="00DE76A5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423534">
              <w:rPr>
                <w:color w:val="000000"/>
                <w:sz w:val="20"/>
                <w:szCs w:val="20"/>
              </w:rPr>
              <w:t>Uzasadnienie wyboru:</w:t>
            </w:r>
          </w:p>
          <w:p w:rsidR="007A1C08" w:rsidRPr="00423534" w:rsidRDefault="007A1C08" w:rsidP="00DE76A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Wybrano ofertę przedstawiającą najlepszy bilans ceny i kryteriów poza cenowych</w:t>
            </w:r>
            <w:r>
              <w:rPr>
                <w:sz w:val="20"/>
                <w:szCs w:val="20"/>
              </w:rPr>
              <w:t>.</w:t>
            </w:r>
          </w:p>
        </w:tc>
      </w:tr>
      <w:tr w:rsidR="007A1C08" w:rsidRPr="00423534" w:rsidTr="00DE76A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7A1C08" w:rsidRPr="00423534" w:rsidRDefault="007A1C08" w:rsidP="00DE76A5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423534">
              <w:rPr>
                <w:b/>
                <w:sz w:val="20"/>
                <w:szCs w:val="20"/>
              </w:rPr>
              <w:t>Argon Klaudiusz Półtorak</w:t>
            </w:r>
          </w:p>
          <w:p w:rsidR="007A1C08" w:rsidRPr="00423534" w:rsidRDefault="007A1C08" w:rsidP="00DE76A5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Pr="00423534">
              <w:rPr>
                <w:bCs/>
                <w:sz w:val="20"/>
                <w:szCs w:val="20"/>
              </w:rPr>
              <w:t>Grunwaldzka 121 /86</w:t>
            </w:r>
          </w:p>
          <w:p w:rsidR="007A1C08" w:rsidRPr="00423534" w:rsidRDefault="007A1C08" w:rsidP="00DE76A5">
            <w:pPr>
              <w:jc w:val="both"/>
              <w:rPr>
                <w:bCs/>
                <w:sz w:val="20"/>
                <w:szCs w:val="20"/>
              </w:rPr>
            </w:pPr>
            <w:r w:rsidRPr="00423534">
              <w:rPr>
                <w:bCs/>
                <w:sz w:val="20"/>
                <w:szCs w:val="20"/>
              </w:rPr>
              <w:t>37-700 Przemyśl</w:t>
            </w:r>
          </w:p>
          <w:p w:rsidR="007A1C08" w:rsidRPr="00423534" w:rsidRDefault="007A1C08" w:rsidP="00DE76A5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na:</w:t>
            </w:r>
          </w:p>
          <w:p w:rsidR="007A1C08" w:rsidRPr="00423534" w:rsidRDefault="007A1C08" w:rsidP="00DE76A5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 xml:space="preserve">Zadanie nr 8: Doposażenie placu zabaw przy domu kultury w Słomirogu, montaż nowych urządzeń siłowni zewnętrznej na dz. nr 152 za cenę brutto </w:t>
            </w:r>
            <w:r w:rsidRPr="00423534">
              <w:rPr>
                <w:b/>
                <w:sz w:val="20"/>
                <w:szCs w:val="20"/>
              </w:rPr>
              <w:t>26 568.00 zł</w:t>
            </w:r>
            <w:r w:rsidRPr="00423534">
              <w:rPr>
                <w:bCs/>
                <w:sz w:val="20"/>
                <w:szCs w:val="20"/>
              </w:rPr>
              <w:t>.</w:t>
            </w:r>
          </w:p>
          <w:p w:rsidR="007A1C08" w:rsidRPr="00423534" w:rsidRDefault="007A1C08" w:rsidP="00DE76A5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423534">
              <w:rPr>
                <w:color w:val="000000"/>
                <w:sz w:val="20"/>
                <w:szCs w:val="20"/>
              </w:rPr>
              <w:t>Uzasadnienie wyboru:</w:t>
            </w:r>
          </w:p>
          <w:p w:rsidR="007A1C08" w:rsidRPr="00423534" w:rsidRDefault="007A1C08" w:rsidP="00DE76A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Wybrano ofertę przedstawiającą najlepszy bilans ceny i kryteriów poza cenowych</w:t>
            </w:r>
            <w:r>
              <w:rPr>
                <w:sz w:val="20"/>
                <w:szCs w:val="20"/>
              </w:rPr>
              <w:t>.</w:t>
            </w:r>
          </w:p>
        </w:tc>
      </w:tr>
      <w:tr w:rsidR="007A1C08" w:rsidRPr="00423534" w:rsidTr="00DE76A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7A1C08" w:rsidRPr="00423534" w:rsidRDefault="007A1C08" w:rsidP="00DE76A5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423534">
              <w:rPr>
                <w:b/>
                <w:sz w:val="20"/>
                <w:szCs w:val="20"/>
              </w:rPr>
              <w:t>Argon Klaudiusz Półtorak</w:t>
            </w:r>
          </w:p>
          <w:p w:rsidR="007A1C08" w:rsidRPr="00423534" w:rsidRDefault="007A1C08" w:rsidP="00DE76A5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Pr="00423534">
              <w:rPr>
                <w:bCs/>
                <w:sz w:val="20"/>
                <w:szCs w:val="20"/>
              </w:rPr>
              <w:t>Grunwaldzka 121 /86</w:t>
            </w:r>
          </w:p>
          <w:p w:rsidR="007A1C08" w:rsidRPr="00423534" w:rsidRDefault="007A1C08" w:rsidP="00DE76A5">
            <w:pPr>
              <w:jc w:val="both"/>
              <w:rPr>
                <w:bCs/>
                <w:sz w:val="20"/>
                <w:szCs w:val="20"/>
              </w:rPr>
            </w:pPr>
            <w:r w:rsidRPr="00423534">
              <w:rPr>
                <w:bCs/>
                <w:sz w:val="20"/>
                <w:szCs w:val="20"/>
              </w:rPr>
              <w:t>37-700 Przemyśl</w:t>
            </w:r>
          </w:p>
          <w:p w:rsidR="007A1C08" w:rsidRPr="00423534" w:rsidRDefault="007A1C08" w:rsidP="00DE76A5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na:</w:t>
            </w:r>
          </w:p>
          <w:p w:rsidR="007A1C08" w:rsidRPr="00423534" w:rsidRDefault="007A1C08" w:rsidP="00DE76A5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 xml:space="preserve">Zadanie nr 10: Przebudowa strefy rekreacyjnej przy szkole Podstawowej w Suchorabie za cenę brutto </w:t>
            </w:r>
            <w:r w:rsidRPr="00423534">
              <w:rPr>
                <w:b/>
                <w:sz w:val="20"/>
                <w:szCs w:val="20"/>
              </w:rPr>
              <w:t>29 794.29 zł</w:t>
            </w:r>
            <w:r w:rsidRPr="00423534">
              <w:rPr>
                <w:bCs/>
                <w:sz w:val="20"/>
                <w:szCs w:val="20"/>
              </w:rPr>
              <w:t>.</w:t>
            </w:r>
          </w:p>
          <w:p w:rsidR="007A1C08" w:rsidRPr="00423534" w:rsidRDefault="007A1C08" w:rsidP="00DE76A5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423534">
              <w:rPr>
                <w:color w:val="000000"/>
                <w:sz w:val="20"/>
                <w:szCs w:val="20"/>
              </w:rPr>
              <w:t>Uzasadnienie wyboru:</w:t>
            </w:r>
          </w:p>
          <w:p w:rsidR="007A1C08" w:rsidRPr="00423534" w:rsidRDefault="007A1C08" w:rsidP="00DE76A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Wybrano ofertę przedstawiającą najlepszy bilans ceny i kryteriów poza cenowych</w:t>
            </w:r>
            <w:r>
              <w:rPr>
                <w:sz w:val="20"/>
                <w:szCs w:val="20"/>
              </w:rPr>
              <w:t>.</w:t>
            </w:r>
          </w:p>
        </w:tc>
      </w:tr>
      <w:tr w:rsidR="007A1C08" w:rsidRPr="00423534" w:rsidTr="00DE76A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7A1C08" w:rsidRPr="00423534" w:rsidRDefault="007A1C08" w:rsidP="00DE76A5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423534">
              <w:rPr>
                <w:b/>
                <w:sz w:val="20"/>
                <w:szCs w:val="20"/>
              </w:rPr>
              <w:t>Argon Klaudiusz Półtorak</w:t>
            </w:r>
          </w:p>
          <w:p w:rsidR="007A1C08" w:rsidRPr="00423534" w:rsidRDefault="007A1C08" w:rsidP="00DE76A5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Pr="00423534">
              <w:rPr>
                <w:bCs/>
                <w:sz w:val="20"/>
                <w:szCs w:val="20"/>
              </w:rPr>
              <w:t>Grunwaldzka 121 /86</w:t>
            </w:r>
          </w:p>
          <w:p w:rsidR="007A1C08" w:rsidRPr="00423534" w:rsidRDefault="007A1C08" w:rsidP="00DE76A5">
            <w:pPr>
              <w:jc w:val="both"/>
              <w:rPr>
                <w:bCs/>
                <w:sz w:val="20"/>
                <w:szCs w:val="20"/>
              </w:rPr>
            </w:pPr>
            <w:r w:rsidRPr="00423534">
              <w:rPr>
                <w:bCs/>
                <w:sz w:val="20"/>
                <w:szCs w:val="20"/>
              </w:rPr>
              <w:t>37-700 Przemyśl</w:t>
            </w:r>
          </w:p>
          <w:p w:rsidR="007A1C08" w:rsidRPr="00423534" w:rsidRDefault="007A1C08" w:rsidP="00DE76A5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na:</w:t>
            </w:r>
          </w:p>
          <w:p w:rsidR="007A1C08" w:rsidRPr="00423534" w:rsidRDefault="007A1C08" w:rsidP="00DE76A5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 xml:space="preserve">Zadanie nr 11: Doposażenie placu zabaw przy przedszkolu samorządowym w Woli Batorskiej na dz. Nr 1890/11 za cenę brutto </w:t>
            </w:r>
            <w:r w:rsidRPr="00423534">
              <w:rPr>
                <w:b/>
                <w:sz w:val="20"/>
                <w:szCs w:val="20"/>
              </w:rPr>
              <w:t>29 618.40 zł</w:t>
            </w:r>
            <w:r w:rsidRPr="00423534">
              <w:rPr>
                <w:bCs/>
                <w:sz w:val="20"/>
                <w:szCs w:val="20"/>
              </w:rPr>
              <w:t>.</w:t>
            </w:r>
          </w:p>
          <w:p w:rsidR="007A1C08" w:rsidRPr="00423534" w:rsidRDefault="007A1C08" w:rsidP="00DE76A5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423534">
              <w:rPr>
                <w:color w:val="000000"/>
                <w:sz w:val="20"/>
                <w:szCs w:val="20"/>
              </w:rPr>
              <w:t>Uzasadnienie wyboru:</w:t>
            </w:r>
          </w:p>
          <w:p w:rsidR="007A1C08" w:rsidRPr="00423534" w:rsidRDefault="007A1C08" w:rsidP="00DE76A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Wybrano ofertę przedstawiającą najlepszy bilans ceny i kryteriów poza cenowych</w:t>
            </w:r>
            <w:r>
              <w:rPr>
                <w:sz w:val="20"/>
                <w:szCs w:val="20"/>
              </w:rPr>
              <w:t>.</w:t>
            </w:r>
          </w:p>
        </w:tc>
      </w:tr>
      <w:tr w:rsidR="007A1C08" w:rsidRPr="00423534" w:rsidTr="00DE76A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7A1C08" w:rsidRPr="00423534" w:rsidRDefault="007A1C08" w:rsidP="00DE76A5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423534">
              <w:rPr>
                <w:b/>
                <w:sz w:val="20"/>
                <w:szCs w:val="20"/>
              </w:rPr>
              <w:lastRenderedPageBreak/>
              <w:t>Argon Klaudiusz Półtorak</w:t>
            </w:r>
          </w:p>
          <w:p w:rsidR="007A1C08" w:rsidRPr="00423534" w:rsidRDefault="007A1C08" w:rsidP="00DE76A5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Pr="00423534">
              <w:rPr>
                <w:bCs/>
                <w:sz w:val="20"/>
                <w:szCs w:val="20"/>
              </w:rPr>
              <w:t>Grunwaldzka 121 /86</w:t>
            </w:r>
          </w:p>
          <w:p w:rsidR="007A1C08" w:rsidRPr="00423534" w:rsidRDefault="007A1C08" w:rsidP="00DE76A5">
            <w:pPr>
              <w:jc w:val="both"/>
              <w:rPr>
                <w:bCs/>
                <w:sz w:val="20"/>
                <w:szCs w:val="20"/>
              </w:rPr>
            </w:pPr>
            <w:r w:rsidRPr="00423534">
              <w:rPr>
                <w:bCs/>
                <w:sz w:val="20"/>
                <w:szCs w:val="20"/>
              </w:rPr>
              <w:t>37-700 Przemyśl</w:t>
            </w:r>
          </w:p>
          <w:p w:rsidR="007A1C08" w:rsidRPr="00423534" w:rsidRDefault="007A1C08" w:rsidP="00DE76A5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na:</w:t>
            </w:r>
          </w:p>
          <w:p w:rsidR="007A1C08" w:rsidRPr="00423534" w:rsidRDefault="007A1C08" w:rsidP="00DE76A5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 xml:space="preserve">Zadanie nr 12: Doposażenie placu zabaw przy Zespole Szkolno-Przedszkolnym w Zagórzu na dz. Nr  51 za cenę brutto </w:t>
            </w:r>
            <w:r w:rsidRPr="00423534">
              <w:rPr>
                <w:b/>
                <w:sz w:val="20"/>
                <w:szCs w:val="20"/>
              </w:rPr>
              <w:t>10 776.03 zł</w:t>
            </w:r>
            <w:r w:rsidRPr="00423534">
              <w:rPr>
                <w:bCs/>
                <w:sz w:val="20"/>
                <w:szCs w:val="20"/>
              </w:rPr>
              <w:t>.</w:t>
            </w:r>
          </w:p>
          <w:p w:rsidR="007A1C08" w:rsidRPr="00423534" w:rsidRDefault="007A1C08" w:rsidP="00DE76A5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423534">
              <w:rPr>
                <w:color w:val="000000"/>
                <w:sz w:val="20"/>
                <w:szCs w:val="20"/>
              </w:rPr>
              <w:t>Uzasadnienie wyboru:</w:t>
            </w:r>
          </w:p>
          <w:p w:rsidR="007A1C08" w:rsidRPr="00423534" w:rsidRDefault="007A1C08" w:rsidP="00DE76A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Wybrano ofertę przedstawiającą najlepszy bilans ceny i kryteriów poza cenowych</w:t>
            </w:r>
            <w:r>
              <w:rPr>
                <w:sz w:val="20"/>
                <w:szCs w:val="20"/>
              </w:rPr>
              <w:t>.</w:t>
            </w:r>
          </w:p>
        </w:tc>
      </w:tr>
      <w:tr w:rsidR="007A1C08" w:rsidRPr="00423534" w:rsidTr="00DE76A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7A1C08" w:rsidRPr="00423534" w:rsidRDefault="007A1C08" w:rsidP="00DE76A5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423534">
              <w:rPr>
                <w:b/>
                <w:sz w:val="20"/>
                <w:szCs w:val="20"/>
              </w:rPr>
              <w:t>Weran</w:t>
            </w:r>
            <w:proofErr w:type="spellEnd"/>
            <w:r w:rsidRPr="00423534">
              <w:rPr>
                <w:b/>
                <w:sz w:val="20"/>
                <w:szCs w:val="20"/>
              </w:rPr>
              <w:t xml:space="preserve"> Sp. z o.o</w:t>
            </w:r>
          </w:p>
          <w:p w:rsidR="007A1C08" w:rsidRPr="00423534" w:rsidRDefault="007A1C08" w:rsidP="00DE76A5">
            <w:pPr>
              <w:jc w:val="both"/>
              <w:rPr>
                <w:bCs/>
                <w:sz w:val="20"/>
                <w:szCs w:val="20"/>
              </w:rPr>
            </w:pPr>
            <w:r w:rsidRPr="00423534">
              <w:rPr>
                <w:bCs/>
                <w:sz w:val="20"/>
                <w:szCs w:val="20"/>
              </w:rPr>
              <w:t>Ul. Nowodworska 12 /9</w:t>
            </w:r>
          </w:p>
          <w:p w:rsidR="007A1C08" w:rsidRPr="00423534" w:rsidRDefault="007A1C08" w:rsidP="00DE76A5">
            <w:pPr>
              <w:jc w:val="both"/>
              <w:rPr>
                <w:bCs/>
                <w:sz w:val="20"/>
                <w:szCs w:val="20"/>
              </w:rPr>
            </w:pPr>
            <w:r w:rsidRPr="00423534">
              <w:rPr>
                <w:bCs/>
                <w:sz w:val="20"/>
                <w:szCs w:val="20"/>
              </w:rPr>
              <w:t>54-433 Wrocław</w:t>
            </w:r>
          </w:p>
          <w:p w:rsidR="007A1C08" w:rsidRPr="00423534" w:rsidRDefault="007A1C08" w:rsidP="00DE76A5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na:</w:t>
            </w:r>
          </w:p>
          <w:p w:rsidR="007A1C08" w:rsidRPr="00423534" w:rsidRDefault="007A1C08" w:rsidP="00DE76A5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 xml:space="preserve">Zadanie nr 13: Modernizacji placu   zabaw w Zakrzowcu - montaż zestawu sportowo -  sprawnościowego na dz. Nr 80/2 za cenę brutto </w:t>
            </w:r>
            <w:r w:rsidRPr="00423534">
              <w:rPr>
                <w:b/>
                <w:sz w:val="20"/>
                <w:szCs w:val="20"/>
              </w:rPr>
              <w:t>40 590.00 zł</w:t>
            </w:r>
            <w:r w:rsidRPr="00423534">
              <w:rPr>
                <w:bCs/>
                <w:sz w:val="20"/>
                <w:szCs w:val="20"/>
              </w:rPr>
              <w:t>.</w:t>
            </w:r>
          </w:p>
          <w:p w:rsidR="007A1C08" w:rsidRPr="00423534" w:rsidRDefault="007A1C08" w:rsidP="00DE76A5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423534">
              <w:rPr>
                <w:color w:val="000000"/>
                <w:sz w:val="20"/>
                <w:szCs w:val="20"/>
              </w:rPr>
              <w:t>Uzasadnienie wyboru:</w:t>
            </w:r>
          </w:p>
          <w:p w:rsidR="007A1C08" w:rsidRPr="00423534" w:rsidRDefault="007A1C08" w:rsidP="00DE76A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Wybrano ofertę przedstawiającą najlepszy bilans ceny i kryteriów poza cenowych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9"/>
        <w:gridCol w:w="2793"/>
        <w:gridCol w:w="2976"/>
        <w:gridCol w:w="1560"/>
      </w:tblGrid>
      <w:tr w:rsidR="007A1C08" w:rsidRPr="00423534" w:rsidTr="00DE76A5">
        <w:tc>
          <w:tcPr>
            <w:tcW w:w="2169" w:type="dxa"/>
            <w:shd w:val="clear" w:color="auto" w:fill="F3F3F3"/>
          </w:tcPr>
          <w:p w:rsidR="007A1C08" w:rsidRPr="00423534" w:rsidRDefault="007A1C08" w:rsidP="00DE76A5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4235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7A1C08" w:rsidRPr="00423534" w:rsidRDefault="007A1C08" w:rsidP="00DE76A5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4235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7A1C08" w:rsidRPr="00423534" w:rsidRDefault="007A1C08" w:rsidP="00DE76A5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4235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7A1C08" w:rsidRPr="00423534" w:rsidRDefault="007A1C08" w:rsidP="00DE76A5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4235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A1C08" w:rsidRPr="00423534" w:rsidTr="00DE76A5">
        <w:tc>
          <w:tcPr>
            <w:tcW w:w="2169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1 - Doposażenie placu zabaw na os. Boryczów w Niepołomicach w elementy małej   architektury służące codziennej rekreacji na dz. Nr 4296/56, 4296/93.</w:t>
            </w:r>
          </w:p>
        </w:tc>
        <w:tc>
          <w:tcPr>
            <w:tcW w:w="2793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23534">
              <w:rPr>
                <w:b/>
                <w:bCs/>
                <w:sz w:val="20"/>
                <w:szCs w:val="20"/>
              </w:rPr>
              <w:t>Argon Klaudiusz Półtorak</w:t>
            </w:r>
          </w:p>
          <w:p w:rsidR="007A1C08" w:rsidRPr="00423534" w:rsidRDefault="007A1C08" w:rsidP="00DE76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423534">
              <w:rPr>
                <w:sz w:val="20"/>
                <w:szCs w:val="20"/>
              </w:rPr>
              <w:t>Grunwaldzka 121/86</w:t>
            </w:r>
          </w:p>
          <w:p w:rsidR="007A1C08" w:rsidRPr="00423534" w:rsidRDefault="007A1C08" w:rsidP="00DE76A5">
            <w:pPr>
              <w:spacing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37-700 Przemyśl</w:t>
            </w:r>
          </w:p>
        </w:tc>
        <w:tc>
          <w:tcPr>
            <w:tcW w:w="2976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1 - Cena - 60.00</w:t>
            </w:r>
          </w:p>
          <w:p w:rsidR="007A1C08" w:rsidRPr="00423534" w:rsidRDefault="007A1C08" w:rsidP="00DE76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A1C08" w:rsidRPr="00423534" w:rsidRDefault="007A1C08" w:rsidP="00DE76A5">
            <w:pPr>
              <w:jc w:val="center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 xml:space="preserve">  100,00</w:t>
            </w:r>
          </w:p>
        </w:tc>
      </w:tr>
      <w:tr w:rsidR="007A1C08" w:rsidRPr="00423534" w:rsidTr="00DE76A5">
        <w:tc>
          <w:tcPr>
            <w:tcW w:w="2169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1 - Doposażenie placu zabaw na os. Boryczów w Niepołomicach w elementy małej   architektury służące codziennej rekreacji na dz. Nr 4296/56, 4296/93.</w:t>
            </w:r>
          </w:p>
        </w:tc>
        <w:tc>
          <w:tcPr>
            <w:tcW w:w="2793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23534">
              <w:rPr>
                <w:b/>
                <w:bCs/>
                <w:sz w:val="20"/>
                <w:szCs w:val="20"/>
              </w:rPr>
              <w:t>Weran</w:t>
            </w:r>
            <w:proofErr w:type="spellEnd"/>
            <w:r w:rsidRPr="00423534">
              <w:rPr>
                <w:b/>
                <w:bCs/>
                <w:sz w:val="20"/>
                <w:szCs w:val="20"/>
              </w:rPr>
              <w:t xml:space="preserve"> Sp. z o.o</w:t>
            </w:r>
          </w:p>
          <w:p w:rsidR="007A1C08" w:rsidRPr="00423534" w:rsidRDefault="007A1C08" w:rsidP="00DE76A5">
            <w:pPr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Ul. Nowodworska 12/9</w:t>
            </w:r>
          </w:p>
          <w:p w:rsidR="007A1C08" w:rsidRPr="00423534" w:rsidRDefault="007A1C08" w:rsidP="00DE76A5">
            <w:pPr>
              <w:spacing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54-433 Wrocław</w:t>
            </w:r>
          </w:p>
        </w:tc>
        <w:tc>
          <w:tcPr>
            <w:tcW w:w="2976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1 - Cena - 46.75</w:t>
            </w:r>
          </w:p>
          <w:p w:rsidR="007A1C08" w:rsidRPr="00423534" w:rsidRDefault="007A1C08" w:rsidP="00DE76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A1C08" w:rsidRPr="00423534" w:rsidRDefault="007A1C08" w:rsidP="00DE76A5">
            <w:pPr>
              <w:jc w:val="center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 xml:space="preserve">  86,75</w:t>
            </w:r>
          </w:p>
        </w:tc>
      </w:tr>
      <w:tr w:rsidR="007A1C08" w:rsidRPr="00423534" w:rsidTr="00DE76A5">
        <w:tc>
          <w:tcPr>
            <w:tcW w:w="2169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1 - Doposażenie placu zabaw na os. Boryczów w Niepołomicach w elementy małej   architektury służące codziennej rekreacji na dz. Nr 4296/56, 4296/93.</w:t>
            </w:r>
          </w:p>
        </w:tc>
        <w:tc>
          <w:tcPr>
            <w:tcW w:w="2793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23534">
              <w:rPr>
                <w:b/>
                <w:bCs/>
                <w:sz w:val="20"/>
                <w:szCs w:val="20"/>
              </w:rPr>
              <w:t>"HERKULES" Ryszard Syska</w:t>
            </w:r>
          </w:p>
          <w:p w:rsidR="007A1C08" w:rsidRPr="00423534" w:rsidRDefault="007A1C08" w:rsidP="00DE76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423534">
              <w:rPr>
                <w:sz w:val="20"/>
                <w:szCs w:val="20"/>
              </w:rPr>
              <w:t>Śląska 41a</w:t>
            </w:r>
          </w:p>
          <w:p w:rsidR="007A1C08" w:rsidRPr="00423534" w:rsidRDefault="007A1C08" w:rsidP="00DE76A5">
            <w:pPr>
              <w:spacing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32-500 Chrzanów</w:t>
            </w:r>
          </w:p>
        </w:tc>
        <w:tc>
          <w:tcPr>
            <w:tcW w:w="2976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1 - Cena - 49.29</w:t>
            </w:r>
          </w:p>
          <w:p w:rsidR="007A1C08" w:rsidRPr="00423534" w:rsidRDefault="007A1C08" w:rsidP="00DE76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A1C08" w:rsidRPr="00423534" w:rsidRDefault="007A1C08" w:rsidP="00DE76A5">
            <w:pPr>
              <w:jc w:val="center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 xml:space="preserve">  89,29</w:t>
            </w:r>
          </w:p>
        </w:tc>
      </w:tr>
      <w:tr w:rsidR="007A1C08" w:rsidRPr="00423534" w:rsidTr="00DE76A5">
        <w:tc>
          <w:tcPr>
            <w:tcW w:w="2169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8 - Doposażenie placu zabaw przy domu kultury w Słomirogu, montaż nowych urządzeń siłowni zewnętrznej na dz. nr 152</w:t>
            </w:r>
          </w:p>
        </w:tc>
        <w:tc>
          <w:tcPr>
            <w:tcW w:w="2793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23534">
              <w:rPr>
                <w:b/>
                <w:bCs/>
                <w:sz w:val="20"/>
                <w:szCs w:val="20"/>
              </w:rPr>
              <w:t>Argon Klaudiusz Półtorak</w:t>
            </w:r>
          </w:p>
          <w:p w:rsidR="007A1C08" w:rsidRPr="00423534" w:rsidRDefault="007A1C08" w:rsidP="00DE76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423534">
              <w:rPr>
                <w:sz w:val="20"/>
                <w:szCs w:val="20"/>
              </w:rPr>
              <w:t>Grunwaldzka 121/86</w:t>
            </w:r>
          </w:p>
          <w:p w:rsidR="007A1C08" w:rsidRPr="00423534" w:rsidRDefault="007A1C08" w:rsidP="00DE76A5">
            <w:pPr>
              <w:spacing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37-700 Przemyśl</w:t>
            </w:r>
          </w:p>
        </w:tc>
        <w:tc>
          <w:tcPr>
            <w:tcW w:w="2976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1 - Cena - 60.00</w:t>
            </w:r>
          </w:p>
          <w:p w:rsidR="007A1C08" w:rsidRPr="00423534" w:rsidRDefault="007A1C08" w:rsidP="00DE76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A1C08" w:rsidRPr="00423534" w:rsidRDefault="007A1C08" w:rsidP="00DE76A5">
            <w:pPr>
              <w:jc w:val="center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 xml:space="preserve">  100,00</w:t>
            </w:r>
          </w:p>
        </w:tc>
      </w:tr>
      <w:tr w:rsidR="007A1C08" w:rsidRPr="00423534" w:rsidTr="00DE76A5">
        <w:tc>
          <w:tcPr>
            <w:tcW w:w="2169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 xml:space="preserve">8 - Doposażenie placu zabaw przy domu kultury w Słomirogu, montaż nowych urządzeń siłowni </w:t>
            </w:r>
            <w:r w:rsidRPr="00423534">
              <w:rPr>
                <w:sz w:val="20"/>
                <w:szCs w:val="20"/>
              </w:rPr>
              <w:lastRenderedPageBreak/>
              <w:t>zewnętrznej na dz. nr 152</w:t>
            </w:r>
          </w:p>
        </w:tc>
        <w:tc>
          <w:tcPr>
            <w:tcW w:w="2793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23534">
              <w:rPr>
                <w:b/>
                <w:bCs/>
                <w:sz w:val="20"/>
                <w:szCs w:val="20"/>
              </w:rPr>
              <w:lastRenderedPageBreak/>
              <w:t>Weran</w:t>
            </w:r>
            <w:proofErr w:type="spellEnd"/>
            <w:r w:rsidRPr="00423534">
              <w:rPr>
                <w:b/>
                <w:bCs/>
                <w:sz w:val="20"/>
                <w:szCs w:val="20"/>
              </w:rPr>
              <w:t xml:space="preserve"> Sp. z o.o</w:t>
            </w:r>
          </w:p>
          <w:p w:rsidR="007A1C08" w:rsidRPr="00423534" w:rsidRDefault="007A1C08" w:rsidP="00DE76A5">
            <w:pPr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Ul. Nowodworska 12/9</w:t>
            </w:r>
          </w:p>
          <w:p w:rsidR="007A1C08" w:rsidRPr="00423534" w:rsidRDefault="007A1C08" w:rsidP="00DE76A5">
            <w:pPr>
              <w:spacing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54-433 Wrocław</w:t>
            </w:r>
          </w:p>
        </w:tc>
        <w:tc>
          <w:tcPr>
            <w:tcW w:w="2976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1 - Cena - 38.12</w:t>
            </w:r>
          </w:p>
          <w:p w:rsidR="007A1C08" w:rsidRPr="00423534" w:rsidRDefault="007A1C08" w:rsidP="00DE76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A1C08" w:rsidRPr="00423534" w:rsidRDefault="007A1C08" w:rsidP="00DE76A5">
            <w:pPr>
              <w:jc w:val="center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 xml:space="preserve">  78,12</w:t>
            </w:r>
          </w:p>
        </w:tc>
      </w:tr>
      <w:tr w:rsidR="007A1C08" w:rsidRPr="00423534" w:rsidTr="00DE76A5">
        <w:tc>
          <w:tcPr>
            <w:tcW w:w="2169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lastRenderedPageBreak/>
              <w:t>8 - Doposażenie placu zabaw przy domu kultury w Słomirogu, montaż nowych urządzeń siłowni zewnętrznej na dz. nr 152</w:t>
            </w:r>
          </w:p>
        </w:tc>
        <w:tc>
          <w:tcPr>
            <w:tcW w:w="2793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23534">
              <w:rPr>
                <w:b/>
                <w:bCs/>
                <w:sz w:val="20"/>
                <w:szCs w:val="20"/>
              </w:rPr>
              <w:t>"HERKULES" Ryszard Syska</w:t>
            </w:r>
          </w:p>
          <w:p w:rsidR="007A1C08" w:rsidRPr="00423534" w:rsidRDefault="007A1C08" w:rsidP="00DE76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423534">
              <w:rPr>
                <w:sz w:val="20"/>
                <w:szCs w:val="20"/>
              </w:rPr>
              <w:t>Śląska 41a</w:t>
            </w:r>
          </w:p>
          <w:p w:rsidR="007A1C08" w:rsidRPr="00423534" w:rsidRDefault="007A1C08" w:rsidP="00DE76A5">
            <w:pPr>
              <w:spacing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32-500 Chrzanów</w:t>
            </w:r>
          </w:p>
        </w:tc>
        <w:tc>
          <w:tcPr>
            <w:tcW w:w="2976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1 - Cena - 56.43</w:t>
            </w:r>
          </w:p>
          <w:p w:rsidR="007A1C08" w:rsidRPr="00423534" w:rsidRDefault="007A1C08" w:rsidP="00DE76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A1C08" w:rsidRPr="00423534" w:rsidRDefault="007A1C08" w:rsidP="00DE76A5">
            <w:pPr>
              <w:jc w:val="center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 xml:space="preserve">  96,43</w:t>
            </w:r>
          </w:p>
        </w:tc>
      </w:tr>
      <w:tr w:rsidR="007A1C08" w:rsidRPr="00423534" w:rsidTr="00DE76A5">
        <w:tc>
          <w:tcPr>
            <w:tcW w:w="2169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10 - Przebudowa strefy rekreacyjnej przy szkole Podstawowej w Suchorabie</w:t>
            </w:r>
          </w:p>
        </w:tc>
        <w:tc>
          <w:tcPr>
            <w:tcW w:w="2793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23534">
              <w:rPr>
                <w:b/>
                <w:bCs/>
                <w:sz w:val="20"/>
                <w:szCs w:val="20"/>
              </w:rPr>
              <w:t>Argon Klaudiusz Półtorak</w:t>
            </w:r>
          </w:p>
          <w:p w:rsidR="007A1C08" w:rsidRPr="00423534" w:rsidRDefault="007A1C08" w:rsidP="00DE76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423534">
              <w:rPr>
                <w:sz w:val="20"/>
                <w:szCs w:val="20"/>
              </w:rPr>
              <w:t>Grunwaldzka 121/86</w:t>
            </w:r>
          </w:p>
          <w:p w:rsidR="007A1C08" w:rsidRPr="00423534" w:rsidRDefault="007A1C08" w:rsidP="00DE76A5">
            <w:pPr>
              <w:spacing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37-700 Przemyśl</w:t>
            </w:r>
          </w:p>
        </w:tc>
        <w:tc>
          <w:tcPr>
            <w:tcW w:w="2976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1 - Cena - 60.00</w:t>
            </w:r>
          </w:p>
          <w:p w:rsidR="007A1C08" w:rsidRPr="00423534" w:rsidRDefault="007A1C08" w:rsidP="00DE76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A1C08" w:rsidRPr="00423534" w:rsidRDefault="007A1C08" w:rsidP="00DE76A5">
            <w:pPr>
              <w:jc w:val="center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 xml:space="preserve">  100,00</w:t>
            </w:r>
          </w:p>
        </w:tc>
      </w:tr>
      <w:tr w:rsidR="007A1C08" w:rsidRPr="00423534" w:rsidTr="00DE76A5">
        <w:tc>
          <w:tcPr>
            <w:tcW w:w="2169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10 - Przebudowa strefy rekreacyjnej przy szkole Podstawowej w Suchorabie</w:t>
            </w:r>
          </w:p>
        </w:tc>
        <w:tc>
          <w:tcPr>
            <w:tcW w:w="2793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23534">
              <w:rPr>
                <w:b/>
                <w:bCs/>
                <w:sz w:val="20"/>
                <w:szCs w:val="20"/>
              </w:rPr>
              <w:t>Weran</w:t>
            </w:r>
            <w:proofErr w:type="spellEnd"/>
            <w:r w:rsidRPr="00423534">
              <w:rPr>
                <w:b/>
                <w:bCs/>
                <w:sz w:val="20"/>
                <w:szCs w:val="20"/>
              </w:rPr>
              <w:t xml:space="preserve"> Sp. z o.o</w:t>
            </w:r>
          </w:p>
          <w:p w:rsidR="007A1C08" w:rsidRPr="00423534" w:rsidRDefault="007A1C08" w:rsidP="00DE76A5">
            <w:pPr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Ul. Nowodworska 12/9</w:t>
            </w:r>
          </w:p>
          <w:p w:rsidR="007A1C08" w:rsidRPr="00423534" w:rsidRDefault="007A1C08" w:rsidP="00DE76A5">
            <w:pPr>
              <w:spacing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54-433 Wrocław</w:t>
            </w:r>
          </w:p>
        </w:tc>
        <w:tc>
          <w:tcPr>
            <w:tcW w:w="2976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1 - Cena - 40.37</w:t>
            </w:r>
          </w:p>
          <w:p w:rsidR="007A1C08" w:rsidRPr="00423534" w:rsidRDefault="007A1C08" w:rsidP="00DE76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A1C08" w:rsidRPr="00423534" w:rsidRDefault="007A1C08" w:rsidP="00DE76A5">
            <w:pPr>
              <w:jc w:val="center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 xml:space="preserve">  80,37</w:t>
            </w:r>
          </w:p>
        </w:tc>
      </w:tr>
      <w:tr w:rsidR="007A1C08" w:rsidRPr="00423534" w:rsidTr="00DE76A5">
        <w:tc>
          <w:tcPr>
            <w:tcW w:w="2169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11 - Doposażenie placu zabaw przy przedszkolu samorządowym w Woli Batorskiej na dz. Nr 1890/11</w:t>
            </w:r>
          </w:p>
        </w:tc>
        <w:tc>
          <w:tcPr>
            <w:tcW w:w="2793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23534">
              <w:rPr>
                <w:b/>
                <w:bCs/>
                <w:sz w:val="20"/>
                <w:szCs w:val="20"/>
              </w:rPr>
              <w:t>Argon Klaudiusz Półtorak</w:t>
            </w:r>
          </w:p>
          <w:p w:rsidR="007A1C08" w:rsidRPr="00423534" w:rsidRDefault="007A1C08" w:rsidP="00DE76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423534">
              <w:rPr>
                <w:sz w:val="20"/>
                <w:szCs w:val="20"/>
              </w:rPr>
              <w:t>Grunwaldzka 121/86</w:t>
            </w:r>
          </w:p>
          <w:p w:rsidR="007A1C08" w:rsidRPr="00423534" w:rsidRDefault="007A1C08" w:rsidP="00DE76A5">
            <w:pPr>
              <w:spacing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37-700 Przemyśl</w:t>
            </w:r>
          </w:p>
        </w:tc>
        <w:tc>
          <w:tcPr>
            <w:tcW w:w="2976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1 - Cena - 60.00</w:t>
            </w:r>
          </w:p>
          <w:p w:rsidR="007A1C08" w:rsidRPr="00423534" w:rsidRDefault="007A1C08" w:rsidP="00DE76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A1C08" w:rsidRPr="00423534" w:rsidRDefault="007A1C08" w:rsidP="00DE76A5">
            <w:pPr>
              <w:jc w:val="center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 xml:space="preserve">  100,00</w:t>
            </w:r>
          </w:p>
        </w:tc>
      </w:tr>
      <w:tr w:rsidR="007A1C08" w:rsidRPr="00423534" w:rsidTr="00DE76A5">
        <w:tc>
          <w:tcPr>
            <w:tcW w:w="2169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11 - Doposażenie placu zabaw przy przedszkolu samorządowym w Woli Batorskiej na dz. Nr 1890/11</w:t>
            </w:r>
          </w:p>
        </w:tc>
        <w:tc>
          <w:tcPr>
            <w:tcW w:w="2793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23534">
              <w:rPr>
                <w:b/>
                <w:bCs/>
                <w:sz w:val="20"/>
                <w:szCs w:val="20"/>
              </w:rPr>
              <w:t>Weran</w:t>
            </w:r>
            <w:proofErr w:type="spellEnd"/>
            <w:r w:rsidRPr="00423534">
              <w:rPr>
                <w:b/>
                <w:bCs/>
                <w:sz w:val="20"/>
                <w:szCs w:val="20"/>
              </w:rPr>
              <w:t xml:space="preserve"> Sp. z o.o</w:t>
            </w:r>
          </w:p>
          <w:p w:rsidR="007A1C08" w:rsidRPr="00423534" w:rsidRDefault="007A1C08" w:rsidP="00DE76A5">
            <w:pPr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Ul. Nowodworska 12/9</w:t>
            </w:r>
          </w:p>
          <w:p w:rsidR="007A1C08" w:rsidRPr="00423534" w:rsidRDefault="007A1C08" w:rsidP="00DE76A5">
            <w:pPr>
              <w:spacing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54-433 Wrocław</w:t>
            </w:r>
          </w:p>
        </w:tc>
        <w:tc>
          <w:tcPr>
            <w:tcW w:w="2976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1 - Cena - 22.93</w:t>
            </w:r>
          </w:p>
          <w:p w:rsidR="007A1C08" w:rsidRPr="00423534" w:rsidRDefault="007A1C08" w:rsidP="00DE76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A1C08" w:rsidRPr="00423534" w:rsidRDefault="007A1C08" w:rsidP="00DE76A5">
            <w:pPr>
              <w:jc w:val="center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 xml:space="preserve">  62,93</w:t>
            </w:r>
          </w:p>
        </w:tc>
      </w:tr>
      <w:tr w:rsidR="007A1C08" w:rsidRPr="00423534" w:rsidTr="00DE76A5">
        <w:tc>
          <w:tcPr>
            <w:tcW w:w="2169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12 - Doposażenie placu zabaw przy Zespole Szkolno-Przedszkolnym w Zagórzu na dz. Nr  51</w:t>
            </w:r>
          </w:p>
        </w:tc>
        <w:tc>
          <w:tcPr>
            <w:tcW w:w="2793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23534">
              <w:rPr>
                <w:b/>
                <w:bCs/>
                <w:sz w:val="20"/>
                <w:szCs w:val="20"/>
              </w:rPr>
              <w:t>Argon Klaudiusz Półtorak</w:t>
            </w:r>
          </w:p>
          <w:p w:rsidR="007A1C08" w:rsidRPr="00423534" w:rsidRDefault="007A1C08" w:rsidP="00DE76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423534">
              <w:rPr>
                <w:sz w:val="20"/>
                <w:szCs w:val="20"/>
              </w:rPr>
              <w:t>Grunwaldzka 121/86</w:t>
            </w:r>
          </w:p>
          <w:p w:rsidR="007A1C08" w:rsidRPr="00423534" w:rsidRDefault="007A1C08" w:rsidP="00DE76A5">
            <w:pPr>
              <w:spacing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37-700 Przemyśl</w:t>
            </w:r>
          </w:p>
        </w:tc>
        <w:tc>
          <w:tcPr>
            <w:tcW w:w="2976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1 - Cena - 60.00</w:t>
            </w:r>
          </w:p>
          <w:p w:rsidR="007A1C08" w:rsidRPr="00423534" w:rsidRDefault="007A1C08" w:rsidP="00DE76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A1C08" w:rsidRPr="00423534" w:rsidRDefault="007A1C08" w:rsidP="00DE76A5">
            <w:pPr>
              <w:jc w:val="center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 xml:space="preserve">  100,00</w:t>
            </w:r>
          </w:p>
        </w:tc>
      </w:tr>
      <w:tr w:rsidR="007A1C08" w:rsidRPr="00423534" w:rsidTr="00DE76A5">
        <w:tc>
          <w:tcPr>
            <w:tcW w:w="2169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12 - Doposażenie placu zabaw przy Zespole Szkolno-Przedszkolnym w Zagórzu na dz. Nr  51</w:t>
            </w:r>
          </w:p>
        </w:tc>
        <w:tc>
          <w:tcPr>
            <w:tcW w:w="2793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23534">
              <w:rPr>
                <w:b/>
                <w:bCs/>
                <w:sz w:val="20"/>
                <w:szCs w:val="20"/>
              </w:rPr>
              <w:t>Weran</w:t>
            </w:r>
            <w:proofErr w:type="spellEnd"/>
            <w:r w:rsidRPr="00423534">
              <w:rPr>
                <w:b/>
                <w:bCs/>
                <w:sz w:val="20"/>
                <w:szCs w:val="20"/>
              </w:rPr>
              <w:t xml:space="preserve"> Sp. z o.o</w:t>
            </w:r>
          </w:p>
          <w:p w:rsidR="007A1C08" w:rsidRPr="00423534" w:rsidRDefault="007A1C08" w:rsidP="00DE76A5">
            <w:pPr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Ul. Nowodworska 12/9</w:t>
            </w:r>
          </w:p>
          <w:p w:rsidR="007A1C08" w:rsidRPr="00423534" w:rsidRDefault="007A1C08" w:rsidP="00DE76A5">
            <w:pPr>
              <w:spacing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54-433 Wrocław</w:t>
            </w:r>
          </w:p>
        </w:tc>
        <w:tc>
          <w:tcPr>
            <w:tcW w:w="2976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1 - Cena - 8.62</w:t>
            </w:r>
          </w:p>
          <w:p w:rsidR="007A1C08" w:rsidRPr="00423534" w:rsidRDefault="007A1C08" w:rsidP="00DE76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A1C08" w:rsidRPr="00423534" w:rsidRDefault="007A1C08" w:rsidP="00DE76A5">
            <w:pPr>
              <w:jc w:val="center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 xml:space="preserve">  48,62</w:t>
            </w:r>
          </w:p>
        </w:tc>
      </w:tr>
      <w:tr w:rsidR="007A1C08" w:rsidRPr="00423534" w:rsidTr="00DE76A5">
        <w:tc>
          <w:tcPr>
            <w:tcW w:w="2169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13 - Modernizacji placu   zabaw w Zakrzowcu - montaż zestawu sportowo -  sprawnościowego na dz. Nr 80/2</w:t>
            </w:r>
          </w:p>
        </w:tc>
        <w:tc>
          <w:tcPr>
            <w:tcW w:w="2793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23534">
              <w:rPr>
                <w:b/>
                <w:bCs/>
                <w:sz w:val="20"/>
                <w:szCs w:val="20"/>
              </w:rPr>
              <w:t>Weran</w:t>
            </w:r>
            <w:proofErr w:type="spellEnd"/>
            <w:r w:rsidRPr="00423534">
              <w:rPr>
                <w:b/>
                <w:bCs/>
                <w:sz w:val="20"/>
                <w:szCs w:val="20"/>
              </w:rPr>
              <w:t xml:space="preserve"> Sp. z o.o</w:t>
            </w:r>
          </w:p>
          <w:p w:rsidR="007A1C08" w:rsidRPr="00423534" w:rsidRDefault="007A1C08" w:rsidP="00DE76A5">
            <w:pPr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Ul. Nowodworska 12/9</w:t>
            </w:r>
          </w:p>
          <w:p w:rsidR="007A1C08" w:rsidRPr="00423534" w:rsidRDefault="007A1C08" w:rsidP="00DE76A5">
            <w:pPr>
              <w:spacing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54-433 Wrocław</w:t>
            </w:r>
          </w:p>
        </w:tc>
        <w:tc>
          <w:tcPr>
            <w:tcW w:w="2976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1 - Cena - 60.00</w:t>
            </w:r>
          </w:p>
          <w:p w:rsidR="007A1C08" w:rsidRPr="00423534" w:rsidRDefault="007A1C08" w:rsidP="00DE76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A1C08" w:rsidRPr="00423534" w:rsidRDefault="007A1C08" w:rsidP="00DE76A5">
            <w:pPr>
              <w:jc w:val="center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 xml:space="preserve">  100,00</w:t>
            </w:r>
          </w:p>
        </w:tc>
      </w:tr>
      <w:tr w:rsidR="007A1C08" w:rsidRPr="00423534" w:rsidTr="00DE76A5">
        <w:tc>
          <w:tcPr>
            <w:tcW w:w="2169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13 - Modernizacji placu   zabaw w Zakrzowcu - montaż zestawu sportowo -  sprawnościowego na dz. Nr 80/2</w:t>
            </w:r>
          </w:p>
        </w:tc>
        <w:tc>
          <w:tcPr>
            <w:tcW w:w="2793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23534">
              <w:rPr>
                <w:b/>
                <w:bCs/>
                <w:sz w:val="20"/>
                <w:szCs w:val="20"/>
              </w:rPr>
              <w:t>Argon Klaudiusz Półtorak</w:t>
            </w:r>
          </w:p>
          <w:p w:rsidR="007A1C08" w:rsidRPr="00423534" w:rsidRDefault="007A1C08" w:rsidP="00DE76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423534">
              <w:rPr>
                <w:sz w:val="20"/>
                <w:szCs w:val="20"/>
              </w:rPr>
              <w:t>Grunwaldzka 121/86</w:t>
            </w:r>
          </w:p>
          <w:p w:rsidR="007A1C08" w:rsidRPr="00423534" w:rsidRDefault="007A1C08" w:rsidP="00DE76A5">
            <w:pPr>
              <w:spacing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37-700 Przemyśl</w:t>
            </w:r>
          </w:p>
        </w:tc>
        <w:tc>
          <w:tcPr>
            <w:tcW w:w="2976" w:type="dxa"/>
            <w:shd w:val="clear" w:color="auto" w:fill="auto"/>
          </w:tcPr>
          <w:p w:rsidR="007A1C08" w:rsidRPr="00423534" w:rsidRDefault="007A1C08" w:rsidP="00DE76A5">
            <w:pPr>
              <w:spacing w:before="40" w:after="40"/>
              <w:rPr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1 - Cena - 53.86</w:t>
            </w:r>
          </w:p>
          <w:p w:rsidR="007A1C08" w:rsidRPr="00423534" w:rsidRDefault="007A1C08" w:rsidP="00DE76A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A1C08" w:rsidRPr="00423534" w:rsidRDefault="007A1C08" w:rsidP="00DE76A5">
            <w:pPr>
              <w:jc w:val="center"/>
              <w:rPr>
                <w:color w:val="000000"/>
                <w:sz w:val="20"/>
                <w:szCs w:val="20"/>
              </w:rPr>
            </w:pPr>
            <w:r w:rsidRPr="00423534">
              <w:rPr>
                <w:sz w:val="20"/>
                <w:szCs w:val="20"/>
              </w:rPr>
              <w:t xml:space="preserve">  93,86</w:t>
            </w:r>
          </w:p>
        </w:tc>
      </w:tr>
    </w:tbl>
    <w:p w:rsidR="007A1C08" w:rsidRPr="00756CDA" w:rsidRDefault="007A1C08" w:rsidP="00915B9E">
      <w:pPr>
        <w:spacing w:before="240" w:after="120"/>
        <w:jc w:val="both"/>
        <w:rPr>
          <w:color w:val="000000"/>
          <w:sz w:val="22"/>
          <w:szCs w:val="22"/>
        </w:rPr>
      </w:pP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56FB" w:rsidRDefault="00A756FB">
      <w:r>
        <w:separator/>
      </w:r>
    </w:p>
  </w:endnote>
  <w:endnote w:type="continuationSeparator" w:id="0">
    <w:p w:rsidR="00A756FB" w:rsidRDefault="00A756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56FB" w:rsidRDefault="00A756FB">
      <w:r>
        <w:separator/>
      </w:r>
    </w:p>
  </w:footnote>
  <w:footnote w:type="continuationSeparator" w:id="0">
    <w:p w:rsidR="00A756FB" w:rsidRDefault="00A756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0D5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0D5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A1C08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756FB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937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2021-07-16T10:04:00Z</dcterms:created>
  <dcterms:modified xsi:type="dcterms:W3CDTF">2021-07-16T10:04:00Z</dcterms:modified>
</cp:coreProperties>
</file>