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5A501" w14:textId="77777777" w:rsidR="00890B92" w:rsidRDefault="00895431" w:rsidP="00890B92">
      <w:pPr>
        <w:spacing w:after="240"/>
        <w:jc w:val="right"/>
        <w:rPr>
          <w:sz w:val="22"/>
          <w:szCs w:val="22"/>
        </w:rPr>
      </w:pPr>
      <w:bookmarkStart w:id="0" w:name="_Hlk77327695"/>
      <w:r w:rsidRPr="00895431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895431">
        <w:rPr>
          <w:sz w:val="22"/>
          <w:szCs w:val="22"/>
        </w:rPr>
        <w:t>2021-07-16</w:t>
      </w:r>
    </w:p>
    <w:p w14:paraId="4447EBE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63112BF" w14:textId="77777777" w:rsidR="00890B92" w:rsidRPr="00D91931" w:rsidRDefault="00895431" w:rsidP="00890B92">
      <w:pPr>
        <w:rPr>
          <w:b/>
          <w:bCs/>
          <w:sz w:val="22"/>
          <w:szCs w:val="22"/>
        </w:rPr>
      </w:pPr>
      <w:r w:rsidRPr="00895431">
        <w:rPr>
          <w:b/>
          <w:bCs/>
          <w:sz w:val="22"/>
          <w:szCs w:val="22"/>
        </w:rPr>
        <w:t>Samodzielny Publiczny Zespół Opieki Zdrowotnej w Kolbuszowej</w:t>
      </w:r>
    </w:p>
    <w:p w14:paraId="73A8F476" w14:textId="77777777" w:rsidR="00890B92" w:rsidRPr="00BD5546" w:rsidRDefault="00895431" w:rsidP="00890B92">
      <w:pPr>
        <w:rPr>
          <w:sz w:val="22"/>
          <w:szCs w:val="22"/>
        </w:rPr>
      </w:pPr>
      <w:r w:rsidRPr="00895431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895431">
        <w:rPr>
          <w:sz w:val="22"/>
          <w:szCs w:val="22"/>
        </w:rPr>
        <w:t>4</w:t>
      </w:r>
    </w:p>
    <w:p w14:paraId="33B75338" w14:textId="77777777" w:rsidR="00890B92" w:rsidRPr="00BD5546" w:rsidRDefault="00895431" w:rsidP="00890B92">
      <w:pPr>
        <w:rPr>
          <w:sz w:val="22"/>
          <w:szCs w:val="22"/>
        </w:rPr>
      </w:pPr>
      <w:r w:rsidRPr="00895431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895431">
        <w:rPr>
          <w:sz w:val="22"/>
          <w:szCs w:val="22"/>
        </w:rPr>
        <w:t>Kolbuszowa</w:t>
      </w:r>
    </w:p>
    <w:p w14:paraId="1B006B0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A16C3A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65CF5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395D6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C151B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431" w:rsidRPr="00895431">
        <w:rPr>
          <w:b/>
          <w:sz w:val="22"/>
          <w:szCs w:val="22"/>
        </w:rPr>
        <w:t>Eap-2412/8/21/M</w:t>
      </w:r>
      <w:r w:rsidR="00A80738" w:rsidRPr="00890B92">
        <w:rPr>
          <w:sz w:val="22"/>
          <w:szCs w:val="22"/>
        </w:rPr>
        <w:tab/>
        <w:t xml:space="preserve"> </w:t>
      </w:r>
    </w:p>
    <w:p w14:paraId="5968F2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1CF6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1C62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FBC00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02021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0160AE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5431" w:rsidRPr="0089543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8AC6F99" w14:textId="77777777" w:rsidR="00A80738" w:rsidRPr="00890B92" w:rsidRDefault="008954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5431">
        <w:rPr>
          <w:b/>
          <w:sz w:val="22"/>
          <w:szCs w:val="22"/>
        </w:rPr>
        <w:t>Dostawa  sprzętu,  narzędzi i akcesoriów medycznych do zabiegów laparoskopowych - 8 pakietów</w:t>
      </w:r>
    </w:p>
    <w:p w14:paraId="7A41FED8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5431" w:rsidRPr="0089543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5431" w:rsidRPr="00A3048A" w14:paraId="6E98D00E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DAA27F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1 zamówienia w wysokości 180 000.00 zł brutto;</w:t>
            </w:r>
          </w:p>
        </w:tc>
      </w:tr>
      <w:tr w:rsidR="00895431" w:rsidRPr="00A3048A" w14:paraId="01C49104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7294D4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2 zamówienia w wysokości 30 000.00 zł brutto;</w:t>
            </w:r>
          </w:p>
        </w:tc>
      </w:tr>
      <w:tr w:rsidR="00895431" w:rsidRPr="00A3048A" w14:paraId="17D88659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FBEDA3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3 zamówienia w wysokości 145 000.00 zł brutto;</w:t>
            </w:r>
          </w:p>
        </w:tc>
      </w:tr>
      <w:tr w:rsidR="00895431" w:rsidRPr="00A3048A" w14:paraId="60170429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A6BFBF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4 zamówienia w wysokości 20 000.00 zł brutto;</w:t>
            </w:r>
          </w:p>
        </w:tc>
      </w:tr>
      <w:tr w:rsidR="00895431" w:rsidRPr="00A3048A" w14:paraId="323EC023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0789CF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5 zamówienia w wysokości 150 000.00 zł brutto;</w:t>
            </w:r>
          </w:p>
        </w:tc>
      </w:tr>
      <w:tr w:rsidR="00895431" w:rsidRPr="00A3048A" w14:paraId="26BF9778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5DD4F5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6 zamówienia w wysokości 15 000.00 zł brutto;</w:t>
            </w:r>
          </w:p>
        </w:tc>
      </w:tr>
      <w:tr w:rsidR="00895431" w:rsidRPr="00A3048A" w14:paraId="0BEC5CA5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228F9E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7 zamówienia w wysokości 55 000.00 zł brutto;</w:t>
            </w:r>
          </w:p>
        </w:tc>
      </w:tr>
      <w:tr w:rsidR="00895431" w:rsidRPr="00A3048A" w14:paraId="069D2CF6" w14:textId="77777777" w:rsidTr="00DE0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AADAEB" w14:textId="77777777" w:rsidR="00895431" w:rsidRPr="00A3048A" w:rsidRDefault="00895431" w:rsidP="00DE06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431">
              <w:rPr>
                <w:sz w:val="24"/>
                <w:szCs w:val="24"/>
              </w:rPr>
              <w:t>części 8 zamówienia w wysokości 65 000.00 zł brutto;</w:t>
            </w:r>
          </w:p>
        </w:tc>
      </w:tr>
    </w:tbl>
    <w:p w14:paraId="56D286B3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8656BE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DBAAF6E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2DE90B32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05F36EF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3FCB4A63" w14:textId="0598B2C4" w:rsidR="00C236D3" w:rsidRDefault="00895431" w:rsidP="00173B20">
      <w:pPr>
        <w:jc w:val="right"/>
        <w:rPr>
          <w:sz w:val="22"/>
          <w:szCs w:val="22"/>
        </w:rPr>
      </w:pPr>
      <w:r w:rsidRPr="00895431">
        <w:rPr>
          <w:sz w:val="22"/>
          <w:szCs w:val="22"/>
        </w:rPr>
        <w:t xml:space="preserve">  </w:t>
      </w:r>
      <w:r w:rsidR="008F4ABB">
        <w:rPr>
          <w:sz w:val="22"/>
          <w:szCs w:val="22"/>
        </w:rPr>
        <w:t>Dyrektor SP ZOZ Kolbuszowa</w:t>
      </w:r>
    </w:p>
    <w:p w14:paraId="4E0EC72B" w14:textId="5B9E593E" w:rsidR="008F4ABB" w:rsidRPr="00890B92" w:rsidRDefault="008F4ABB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8F4ABB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337D6" w14:textId="77777777" w:rsidR="00DC48F0" w:rsidRDefault="00DC48F0">
      <w:r>
        <w:separator/>
      </w:r>
    </w:p>
  </w:endnote>
  <w:endnote w:type="continuationSeparator" w:id="0">
    <w:p w14:paraId="35E0E499" w14:textId="77777777" w:rsidR="00DC48F0" w:rsidRDefault="00DC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7F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18E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90B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3301E0">
        <v:line id="_x0000_s2049" style="position:absolute;left:0;text-align:left;z-index:251657728" from="-3.85pt,8.7pt" to="455.15pt,8.7pt"/>
      </w:pict>
    </w:r>
  </w:p>
  <w:p w14:paraId="41AD59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8F4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E9676" w14:textId="77777777" w:rsidR="009F189D" w:rsidRDefault="009F189D">
    <w:pPr>
      <w:pStyle w:val="Stopka"/>
      <w:tabs>
        <w:tab w:val="clear" w:pos="4536"/>
      </w:tabs>
      <w:jc w:val="center"/>
    </w:pPr>
  </w:p>
  <w:p w14:paraId="442EFF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A610C" w14:textId="77777777" w:rsidR="00DC48F0" w:rsidRDefault="00DC48F0">
      <w:r>
        <w:separator/>
      </w:r>
    </w:p>
  </w:footnote>
  <w:footnote w:type="continuationSeparator" w:id="0">
    <w:p w14:paraId="472CEE71" w14:textId="77777777" w:rsidR="00DC48F0" w:rsidRDefault="00DC4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87E85" w14:textId="77777777" w:rsidR="00895431" w:rsidRDefault="00895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73DCC" w14:textId="77777777" w:rsidR="00895431" w:rsidRDefault="008954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4246B" w14:textId="77777777" w:rsidR="00895431" w:rsidRDefault="008954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8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5431"/>
    <w:rsid w:val="008F4ABB"/>
    <w:rsid w:val="009D19BD"/>
    <w:rsid w:val="009F189D"/>
    <w:rsid w:val="00A80738"/>
    <w:rsid w:val="00BE7129"/>
    <w:rsid w:val="00C236D3"/>
    <w:rsid w:val="00C659E2"/>
    <w:rsid w:val="00CB0802"/>
    <w:rsid w:val="00D7128F"/>
    <w:rsid w:val="00DC48F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E54276"/>
  <w15:chartTrackingRefBased/>
  <w15:docId w15:val="{E20C9216-5DA6-4BA9-AF1B-B021E53F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2021-07-16T09:34:00Z</cp:lastPrinted>
  <dcterms:created xsi:type="dcterms:W3CDTF">2021-07-16T09:35:00Z</dcterms:created>
  <dcterms:modified xsi:type="dcterms:W3CDTF">2021-07-16T09:35:00Z</dcterms:modified>
</cp:coreProperties>
</file>