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541648" w14:textId="2018144C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4D2CF6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16E7A1C6" w14:textId="77777777" w:rsidR="005103B9" w:rsidRDefault="005103B9" w:rsidP="005103B9">
      <w:pPr>
        <w:spacing w:after="0" w:line="480" w:lineRule="auto"/>
        <w:rPr>
          <w:b/>
        </w:rPr>
      </w:pPr>
    </w:p>
    <w:p w14:paraId="4F35E5B2" w14:textId="09302319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26917" w:rsidRPr="00326917">
        <w:rPr>
          <w:rFonts w:ascii="Times New Roman" w:hAnsi="Times New Roman"/>
          <w:b/>
        </w:rPr>
        <w:t>ZP.271.2</w:t>
      </w:r>
      <w:r w:rsidR="00EE5782">
        <w:rPr>
          <w:rFonts w:ascii="Times New Roman" w:hAnsi="Times New Roman"/>
          <w:b/>
        </w:rPr>
        <w:t>1</w:t>
      </w:r>
      <w:r w:rsidR="00326917" w:rsidRPr="00326917">
        <w:rPr>
          <w:rFonts w:ascii="Times New Roman" w:hAnsi="Times New Roman"/>
          <w:b/>
        </w:rPr>
        <w:t>.2021</w:t>
      </w:r>
    </w:p>
    <w:p w14:paraId="61B9C36A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E8AACF9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GMINA NIEPOŁOMICE</w:t>
      </w:r>
    </w:p>
    <w:p w14:paraId="191AA2C7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2DE3695C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326917" w:rsidRPr="00326917">
        <w:rPr>
          <w:sz w:val="22"/>
          <w:szCs w:val="22"/>
        </w:rPr>
        <w:t>Niepołomice</w:t>
      </w:r>
    </w:p>
    <w:p w14:paraId="084DC9B0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B3F218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FF71C67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360970C3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337BE69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C908642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3F7B49B9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77C81D70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31E4CB8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4C721293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26917" w:rsidRPr="00110593" w14:paraId="37A50598" w14:textId="77777777" w:rsidTr="002D5AFF">
        <w:tc>
          <w:tcPr>
            <w:tcW w:w="9212" w:type="dxa"/>
            <w:shd w:val="clear" w:color="auto" w:fill="D9D9D9"/>
          </w:tcPr>
          <w:p w14:paraId="4F3F622D" w14:textId="77777777" w:rsidR="00326917" w:rsidRPr="00110593" w:rsidRDefault="00326917" w:rsidP="002D5AFF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A62AD8" w14:textId="77777777" w:rsidR="00326917" w:rsidRPr="00110593" w:rsidRDefault="00326917" w:rsidP="002D5AFF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26917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7AC679C8" w14:textId="77777777" w:rsidR="00326917" w:rsidRPr="00110593" w:rsidRDefault="00326917" w:rsidP="002D5AF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B3ADB47" w14:textId="77777777" w:rsidR="00326917" w:rsidRPr="00110593" w:rsidRDefault="00326917" w:rsidP="002D5AFF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0BFB02BF" w14:textId="77777777" w:rsidR="00326917" w:rsidRPr="00110593" w:rsidRDefault="00326917" w:rsidP="002D5AFF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0D47880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21FB001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AFC040" w14:textId="45683DA2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326917" w:rsidRPr="00326917">
        <w:rPr>
          <w:rFonts w:ascii="Times New Roman" w:hAnsi="Times New Roman"/>
          <w:b/>
        </w:rPr>
        <w:t>GMIN</w:t>
      </w:r>
      <w:r w:rsidR="004E266A">
        <w:rPr>
          <w:rFonts w:ascii="Times New Roman" w:hAnsi="Times New Roman"/>
          <w:b/>
        </w:rPr>
        <w:t>Ę</w:t>
      </w:r>
      <w:r w:rsidR="00326917" w:rsidRPr="00326917">
        <w:rPr>
          <w:rFonts w:ascii="Times New Roman" w:hAnsi="Times New Roman"/>
          <w:b/>
        </w:rPr>
        <w:t xml:space="preserve">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56F1F56" w14:textId="77777777" w:rsidR="00326917" w:rsidRPr="00326917" w:rsidRDefault="00326917" w:rsidP="005434B3">
      <w:pPr>
        <w:spacing w:after="240" w:line="276" w:lineRule="auto"/>
        <w:jc w:val="center"/>
        <w:rPr>
          <w:rFonts w:ascii="Times New Roman" w:hAnsi="Times New Roman"/>
          <w:b/>
        </w:rPr>
      </w:pPr>
      <w:r w:rsidRPr="00326917">
        <w:rPr>
          <w:rFonts w:ascii="Times New Roman" w:hAnsi="Times New Roman"/>
          <w:b/>
        </w:rPr>
        <w:t xml:space="preserve">Budowa </w:t>
      </w:r>
      <w:proofErr w:type="spellStart"/>
      <w:r w:rsidRPr="00326917">
        <w:rPr>
          <w:rFonts w:ascii="Times New Roman" w:hAnsi="Times New Roman"/>
          <w:b/>
        </w:rPr>
        <w:t>skateparku</w:t>
      </w:r>
      <w:proofErr w:type="spellEnd"/>
      <w:r w:rsidRPr="00326917">
        <w:rPr>
          <w:rFonts w:ascii="Times New Roman" w:hAnsi="Times New Roman"/>
          <w:b/>
        </w:rPr>
        <w:t xml:space="preserve"> i boiska do siatkówki plażowej wraz z komunikacją wewnętrzną i elementami małej architektury na działce nr 290/25, </w:t>
      </w:r>
      <w:proofErr w:type="spellStart"/>
      <w:r w:rsidRPr="00326917">
        <w:rPr>
          <w:rFonts w:ascii="Times New Roman" w:hAnsi="Times New Roman"/>
          <w:b/>
        </w:rPr>
        <w:t>obr</w:t>
      </w:r>
      <w:proofErr w:type="spellEnd"/>
      <w:r w:rsidRPr="00326917">
        <w:rPr>
          <w:rFonts w:ascii="Times New Roman" w:hAnsi="Times New Roman"/>
          <w:b/>
        </w:rPr>
        <w:t xml:space="preserve">. 0001 Niepołomice, przy ul. Wałowej w Niepołomicach wg. Decyzji pozwolenia na budowę nr AB.6740.570.2021.SN </w:t>
      </w:r>
    </w:p>
    <w:p w14:paraId="60CB8324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7A72E56D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24D88647" w14:textId="77777777" w:rsidR="00326917" w:rsidRPr="00997D0F" w:rsidRDefault="00326917" w:rsidP="0032691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2E597872" w14:textId="77777777" w:rsidR="00710937" w:rsidRPr="00292198" w:rsidRDefault="00710937" w:rsidP="005E24AA">
      <w:pPr>
        <w:rPr>
          <w:rFonts w:ascii="Times New Roman" w:hAnsi="Times New Roman"/>
        </w:rPr>
      </w:pPr>
    </w:p>
    <w:p w14:paraId="396E812F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F5EC4C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1AF3AC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A6E4772" w14:textId="6CF34B93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03B7BCE1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AD5BCC2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4B74115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5489DF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DE0F6AD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A64450E" w14:textId="2277E75B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33BA0DD1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3B0DBB4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32E93486" w14:textId="77777777" w:rsidR="00D2702A" w:rsidRPr="007261C7" w:rsidRDefault="004F23F7" w:rsidP="000857C0">
      <w:pPr>
        <w:spacing w:after="120" w:line="276" w:lineRule="auto"/>
        <w:jc w:val="both"/>
        <w:rPr>
          <w:rFonts w:ascii="Times New Roman" w:hAnsi="Times New Roman"/>
          <w:b/>
          <w:bCs/>
        </w:rPr>
      </w:pPr>
      <w:r w:rsidRPr="007261C7">
        <w:rPr>
          <w:rFonts w:ascii="Times New Roman" w:hAnsi="Times New Roman"/>
          <w:b/>
          <w:bCs/>
        </w:rPr>
        <w:t>Oświadczam,</w:t>
      </w:r>
      <w:r w:rsidR="00313417" w:rsidRPr="007261C7">
        <w:rPr>
          <w:rFonts w:ascii="Times New Roman" w:hAnsi="Times New Roman"/>
          <w:b/>
          <w:bCs/>
        </w:rPr>
        <w:t xml:space="preserve"> że spełniam</w:t>
      </w:r>
      <w:r w:rsidR="004541F9" w:rsidRPr="007261C7">
        <w:rPr>
          <w:rFonts w:ascii="Times New Roman" w:hAnsi="Times New Roman"/>
          <w:b/>
          <w:bCs/>
        </w:rPr>
        <w:t>, określone przez Zamawiającego,</w:t>
      </w:r>
      <w:r w:rsidR="00313417" w:rsidRPr="007261C7">
        <w:rPr>
          <w:rFonts w:ascii="Times New Roman" w:hAnsi="Times New Roman"/>
          <w:b/>
          <w:bCs/>
        </w:rPr>
        <w:t xml:space="preserve"> warunki udziału </w:t>
      </w:r>
      <w:r w:rsidR="004541F9" w:rsidRPr="007261C7">
        <w:rPr>
          <w:rFonts w:ascii="Times New Roman" w:hAnsi="Times New Roman"/>
          <w:b/>
          <w:bCs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0844231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0D1FF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4EAE5" w14:textId="724003BD" w:rsidR="00D2702A" w:rsidRPr="00D2702A" w:rsidRDefault="007261C7" w:rsidP="00D2702A">
            <w:pPr>
              <w:spacing w:before="6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Zdolność techniczna lub zawodowa</w:t>
            </w:r>
          </w:p>
        </w:tc>
      </w:tr>
      <w:tr w:rsidR="00D2702A" w:rsidRPr="00D2702A" w14:paraId="418B6627" w14:textId="77777777" w:rsidTr="00CE7716">
        <w:trPr>
          <w:trHeight w:val="36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20EC7" w14:textId="14A96481" w:rsidR="00D2702A" w:rsidRPr="00D2702A" w:rsidRDefault="0074261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9F54B" w14:textId="77777777" w:rsidR="00CE7716" w:rsidRPr="00CE7716" w:rsidRDefault="00CE7716" w:rsidP="00CE771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E7716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208335EF" w14:textId="77777777" w:rsidR="005924B6" w:rsidRPr="00CE7716" w:rsidRDefault="005924B6" w:rsidP="005924B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E7716">
              <w:rPr>
                <w:rFonts w:ascii="Times New Roman" w:hAnsi="Times New Roman"/>
              </w:rPr>
              <w:t xml:space="preserve">a) w okresie ostatnich pięciu lat przed upływem terminu składania ofert, a jeżeli okres prowadzenia działalności jest krótszy, w tym okresie wykonał co najmniej jedno zamówienie polegające na budowie/rozbudowie/przebudowie/modernizacji </w:t>
            </w:r>
            <w:proofErr w:type="spellStart"/>
            <w:r w:rsidRPr="00CE7716">
              <w:rPr>
                <w:rFonts w:ascii="Times New Roman" w:hAnsi="Times New Roman"/>
              </w:rPr>
              <w:t>skateparku</w:t>
            </w:r>
            <w:proofErr w:type="spellEnd"/>
            <w:r w:rsidRPr="00CE7716">
              <w:rPr>
                <w:rFonts w:ascii="Times New Roman" w:hAnsi="Times New Roman"/>
              </w:rPr>
              <w:t xml:space="preserve"> o wartości tego zamówienia 200 000,00 PLN (Brutto) z branży budowlanej, (Powyższą  wartość   można wykazać w nie więcej niż w 1 zamówieniu )</w:t>
            </w:r>
          </w:p>
          <w:p w14:paraId="21FCAF8C" w14:textId="77777777" w:rsidR="005924B6" w:rsidRPr="00CE7716" w:rsidRDefault="005924B6" w:rsidP="005924B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E7716">
              <w:rPr>
                <w:rFonts w:ascii="Times New Roman" w:hAnsi="Times New Roman"/>
              </w:rPr>
              <w:t xml:space="preserve">b) dysponuje co najmniej: </w:t>
            </w:r>
          </w:p>
          <w:p w14:paraId="1EFDCCB3" w14:textId="0A1CC614" w:rsidR="00D2702A" w:rsidRPr="00CE7716" w:rsidRDefault="005924B6" w:rsidP="005924B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E7716">
              <w:rPr>
                <w:rFonts w:ascii="Times New Roman" w:hAnsi="Times New Roman"/>
              </w:rPr>
              <w:t>- osobą posiadającą uprawnienia do kierowania robotami  ( kierownik budowy ) w specjalności konstrukcyjno-budowlanej.</w:t>
            </w:r>
          </w:p>
          <w:p w14:paraId="09A2B1CB" w14:textId="77777777" w:rsidR="00D2702A" w:rsidRPr="00CE7716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  <w:tr w:rsidR="00742619" w:rsidRPr="00D2702A" w14:paraId="201F053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BFF6" w14:textId="61182343" w:rsidR="00742619" w:rsidRDefault="00742619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CBEE" w14:textId="77777777" w:rsidR="00E91313" w:rsidRDefault="00E91313" w:rsidP="00E91313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5DB10C3" w14:textId="4DEAC52B" w:rsidR="00742619" w:rsidRPr="00174B63" w:rsidRDefault="00174B63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174B63">
              <w:rPr>
                <w:rFonts w:ascii="Times New Roman" w:hAnsi="Times New Roman"/>
              </w:rPr>
              <w:t>O udzielenie zamówienia publicznego mogą ubiegać się wykonawcy, którzy spełniają warunki, dotyczące posiadania zdolności do występowania w obrocie gospodarczym. 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CEIDG).</w:t>
            </w:r>
          </w:p>
        </w:tc>
      </w:tr>
    </w:tbl>
    <w:p w14:paraId="1BDAC2DB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272197C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E48804A" w14:textId="0D3F79CD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E6E7359" w14:textId="57306DE9"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C46A1C1" w14:textId="77777777" w:rsidR="00B03D06" w:rsidRPr="00B46521" w:rsidRDefault="00B03D06" w:rsidP="00B03D06">
      <w:pPr>
        <w:pStyle w:val="Akapitzlist"/>
        <w:widowControl w:val="0"/>
        <w:adjustRightInd w:val="0"/>
        <w:spacing w:after="0" w:line="240" w:lineRule="auto"/>
        <w:ind w:left="0"/>
        <w:jc w:val="both"/>
        <w:textAlignment w:val="baseline"/>
        <w:rPr>
          <w:b/>
        </w:rPr>
      </w:pPr>
      <w:r w:rsidRPr="00C83C3B">
        <w:rPr>
          <w:b/>
        </w:rPr>
        <w:t>Oświadczam, że w celu potwierdzenia spełniania warunków udziału w postępowaniu:</w:t>
      </w:r>
    </w:p>
    <w:p w14:paraId="5CB82B93" w14:textId="3E10B837" w:rsidR="00B03D06" w:rsidRPr="0004357D" w:rsidRDefault="00B03D06" w:rsidP="00B03D06">
      <w:pPr>
        <w:widowControl w:val="0"/>
        <w:adjustRightInd w:val="0"/>
        <w:spacing w:after="0"/>
        <w:jc w:val="both"/>
        <w:textAlignment w:val="baseline"/>
        <w:rPr>
          <w:u w:val="single"/>
        </w:rPr>
      </w:pPr>
      <w:r w:rsidRPr="00C83C3B">
        <w:rPr>
          <w:bCs/>
        </w:rPr>
        <w:t xml:space="preserve">□ </w:t>
      </w:r>
      <w:r w:rsidRPr="00C83C3B">
        <w:rPr>
          <w:u w:val="single"/>
        </w:rPr>
        <w:t xml:space="preserve">nie będę polegał na zasobach innych podmiotów </w:t>
      </w:r>
    </w:p>
    <w:p w14:paraId="206C84AA" w14:textId="77777777" w:rsidR="00B03D06" w:rsidRPr="008D733F" w:rsidRDefault="00B03D06" w:rsidP="00B03D06">
      <w:pPr>
        <w:widowControl w:val="0"/>
        <w:adjustRightInd w:val="0"/>
        <w:spacing w:after="0"/>
        <w:jc w:val="both"/>
        <w:textAlignment w:val="baseline"/>
        <w:rPr>
          <w:u w:val="single"/>
        </w:rPr>
      </w:pPr>
      <w:r w:rsidRPr="00E1570A">
        <w:rPr>
          <w:bCs/>
        </w:rPr>
        <w:t xml:space="preserve">□ </w:t>
      </w:r>
      <w:r>
        <w:rPr>
          <w:u w:val="single"/>
        </w:rPr>
        <w:t>będę polegał na zasobach podmiotów innych  w zakresie:</w:t>
      </w:r>
    </w:p>
    <w:p w14:paraId="7E2A3490" w14:textId="77777777" w:rsidR="00B03D06" w:rsidRPr="0004357D" w:rsidRDefault="00B03D06" w:rsidP="00B03D06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Pr="0004357D">
        <w:rPr>
          <w:rFonts w:ascii="Times New Roman" w:hAnsi="Times New Roman"/>
        </w:rPr>
        <w:t>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1"/>
        <w:gridCol w:w="5869"/>
      </w:tblGrid>
      <w:tr w:rsidR="00B03D06" w:rsidRPr="0004357D" w14:paraId="27B1A1E3" w14:textId="77777777" w:rsidTr="00831916">
        <w:tc>
          <w:tcPr>
            <w:tcW w:w="543" w:type="dxa"/>
          </w:tcPr>
          <w:p w14:paraId="342F6B1B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</w:tcPr>
          <w:p w14:paraId="1A2CA8C7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 xml:space="preserve">Nazwa podmiotu i adres </w:t>
            </w:r>
          </w:p>
        </w:tc>
        <w:tc>
          <w:tcPr>
            <w:tcW w:w="5985" w:type="dxa"/>
          </w:tcPr>
          <w:p w14:paraId="3E539616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zakres  udostępnienia</w:t>
            </w:r>
          </w:p>
        </w:tc>
      </w:tr>
      <w:tr w:rsidR="00B03D06" w:rsidRPr="0004357D" w14:paraId="320FE300" w14:textId="77777777" w:rsidTr="00831916">
        <w:tc>
          <w:tcPr>
            <w:tcW w:w="543" w:type="dxa"/>
          </w:tcPr>
          <w:p w14:paraId="649C3769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</w:tcPr>
          <w:p w14:paraId="5806AEF4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14:paraId="1372B17E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  <w:tr w:rsidR="00B03D06" w:rsidRPr="0004357D" w14:paraId="0D9C2EA4" w14:textId="77777777" w:rsidTr="00831916">
        <w:tc>
          <w:tcPr>
            <w:tcW w:w="543" w:type="dxa"/>
          </w:tcPr>
          <w:p w14:paraId="268441A1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  <w:r w:rsidRPr="0004357D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</w:tcPr>
          <w:p w14:paraId="3AD69408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5985" w:type="dxa"/>
          </w:tcPr>
          <w:p w14:paraId="54F9C8E0" w14:textId="77777777" w:rsidR="00B03D06" w:rsidRPr="0004357D" w:rsidRDefault="00B03D06" w:rsidP="00831916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Times New Roman" w:hAnsi="Times New Roman"/>
              </w:rPr>
            </w:pPr>
          </w:p>
        </w:tc>
      </w:tr>
    </w:tbl>
    <w:p w14:paraId="3BB60752" w14:textId="77777777" w:rsidR="00B03D06" w:rsidRPr="00B46521" w:rsidRDefault="00B03D06" w:rsidP="00B03D06">
      <w:pPr>
        <w:spacing w:after="0" w:line="240" w:lineRule="auto"/>
        <w:jc w:val="both"/>
        <w:rPr>
          <w:rFonts w:ascii="Times New Roman" w:hAnsi="Times New Roman"/>
        </w:rPr>
      </w:pPr>
      <w:r w:rsidRPr="00B46521">
        <w:rPr>
          <w:rFonts w:ascii="Times New Roman" w:hAnsi="Times New Roman"/>
        </w:rPr>
        <w:lastRenderedPageBreak/>
        <w:t>Oświadczam, że ww. podmioty będą realizować roboty budowlane /usługi do realizacji których ich zdolności są wymagane</w:t>
      </w:r>
    </w:p>
    <w:p w14:paraId="5143A20A" w14:textId="77777777" w:rsidR="00B03D06" w:rsidRPr="00B46521" w:rsidRDefault="00B03D06" w:rsidP="00B03D06">
      <w:pPr>
        <w:spacing w:after="0" w:line="240" w:lineRule="auto"/>
        <w:jc w:val="both"/>
        <w:rPr>
          <w:rFonts w:ascii="Times New Roman" w:hAnsi="Times New Roman"/>
        </w:rPr>
      </w:pPr>
    </w:p>
    <w:p w14:paraId="2AAC3DE3" w14:textId="77777777" w:rsidR="00B03D06" w:rsidRDefault="00B03D06" w:rsidP="00B03D06">
      <w:pPr>
        <w:spacing w:after="0" w:line="240" w:lineRule="auto"/>
        <w:jc w:val="both"/>
      </w:pPr>
    </w:p>
    <w:p w14:paraId="2CCF08A7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D8BCAAF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6EB5127" w14:textId="77777777" w:rsidR="00B03D06" w:rsidRPr="00B46521" w:rsidRDefault="00B03D06" w:rsidP="00B03D06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5C94F3C6" w14:textId="77777777" w:rsidR="00B03D06" w:rsidRDefault="00B03D06" w:rsidP="00B03D06">
      <w:pPr>
        <w:spacing w:after="0" w:line="240" w:lineRule="auto"/>
        <w:jc w:val="both"/>
      </w:pPr>
    </w:p>
    <w:p w14:paraId="5958CC05" w14:textId="77777777" w:rsidR="00B03D06" w:rsidRPr="006676AE" w:rsidRDefault="00B03D06" w:rsidP="00B03D0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E97B488" w14:textId="77777777" w:rsidR="00B03D06" w:rsidRPr="00D2702A" w:rsidRDefault="00B03D06" w:rsidP="00B03D06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CF5A1A4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47016B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D0E54D6" w14:textId="77777777" w:rsidR="00B03D06" w:rsidRPr="006676AE" w:rsidRDefault="00B03D06" w:rsidP="00B03D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29D99652" w14:textId="77777777" w:rsidR="00B03D06" w:rsidRPr="006676AE" w:rsidRDefault="00B03D06" w:rsidP="00B03D06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7F56593" w14:textId="77777777" w:rsidR="00B03D06" w:rsidRPr="006676AE" w:rsidRDefault="00B03D06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0E4BD65B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0E6B1D4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E4FEE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1B7636A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11B5200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CC4CEE" w14:textId="77777777" w:rsidR="00353E90" w:rsidRDefault="00353E90" w:rsidP="0038231F">
      <w:pPr>
        <w:spacing w:after="0" w:line="240" w:lineRule="auto"/>
      </w:pPr>
      <w:r>
        <w:separator/>
      </w:r>
    </w:p>
  </w:endnote>
  <w:endnote w:type="continuationSeparator" w:id="0">
    <w:p w14:paraId="75DC6FBE" w14:textId="77777777" w:rsidR="00353E90" w:rsidRDefault="00353E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ECF8B3" w14:textId="77777777" w:rsidR="00326917" w:rsidRDefault="003269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D8B83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61FEDD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CEB78D" w14:textId="77777777" w:rsidR="00326917" w:rsidRDefault="003269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259FB8" w14:textId="77777777" w:rsidR="00353E90" w:rsidRDefault="00353E90" w:rsidP="0038231F">
      <w:pPr>
        <w:spacing w:after="0" w:line="240" w:lineRule="auto"/>
      </w:pPr>
      <w:r>
        <w:separator/>
      </w:r>
    </w:p>
  </w:footnote>
  <w:footnote w:type="continuationSeparator" w:id="0">
    <w:p w14:paraId="2CA02BB3" w14:textId="77777777" w:rsidR="00353E90" w:rsidRDefault="00353E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C39793" w14:textId="77777777" w:rsidR="00326917" w:rsidRDefault="003269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177DFA" w14:textId="77777777" w:rsidR="00326917" w:rsidRDefault="003269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7D2199" w14:textId="77777777" w:rsidR="00326917" w:rsidRDefault="003269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E9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4B63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917"/>
    <w:rsid w:val="00333209"/>
    <w:rsid w:val="00337073"/>
    <w:rsid w:val="00350CD9"/>
    <w:rsid w:val="00351F8A"/>
    <w:rsid w:val="00353E90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2CF6"/>
    <w:rsid w:val="004D7E48"/>
    <w:rsid w:val="004E266A"/>
    <w:rsid w:val="004F23F7"/>
    <w:rsid w:val="004F40EF"/>
    <w:rsid w:val="005103B9"/>
    <w:rsid w:val="00512A1E"/>
    <w:rsid w:val="00520174"/>
    <w:rsid w:val="005434B3"/>
    <w:rsid w:val="005641F0"/>
    <w:rsid w:val="005924B6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261C7"/>
    <w:rsid w:val="0074261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D06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E7716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3858"/>
    <w:rsid w:val="00E64482"/>
    <w:rsid w:val="00E65685"/>
    <w:rsid w:val="00E73190"/>
    <w:rsid w:val="00E73CEB"/>
    <w:rsid w:val="00E91313"/>
    <w:rsid w:val="00EB7CDE"/>
    <w:rsid w:val="00EE1FBF"/>
    <w:rsid w:val="00EE40F5"/>
    <w:rsid w:val="00EE5782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F0C70C0"/>
  <w15:docId w15:val="{B3519F07-A032-4604-976C-F8A3F25EB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79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610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2021-07-14T12:54:00Z</dcterms:created>
  <dcterms:modified xsi:type="dcterms:W3CDTF">2021-07-14T12:54:00Z</dcterms:modified>
</cp:coreProperties>
</file>