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DBC07A1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95F3A" w:rsidRPr="002C485F">
        <w:rPr>
          <w:b/>
        </w:rPr>
        <w:t xml:space="preserve">Usługa przeprowadzenia szkolenia i egzaminu z zakresu F-Gazów i substancji kontrolowanych dla grupy max. 180 studentów z kierunku Energetyka (szkolenie zawodowe) dla </w:t>
      </w:r>
      <w:proofErr w:type="spellStart"/>
      <w:r w:rsidR="00395F3A" w:rsidRPr="002C485F">
        <w:rPr>
          <w:b/>
        </w:rPr>
        <w:t>WEiP</w:t>
      </w:r>
      <w:proofErr w:type="spellEnd"/>
      <w:r w:rsidR="00395F3A" w:rsidRPr="002C485F">
        <w:rPr>
          <w:b/>
        </w:rPr>
        <w:t xml:space="preserve"> - KC-zp.272-244/21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5BC18688" w14:textId="3AEED145" w:rsidR="00860239" w:rsidRDefault="00860239" w:rsidP="00860239">
      <w:pPr>
        <w:spacing w:line="256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  <w:r>
        <w:rPr>
          <w:bCs/>
          <w:i/>
          <w:iCs/>
          <w:color w:val="FF0000"/>
        </w:rPr>
        <w:br/>
        <w:t xml:space="preserve"> podpisem elektronicznym</w:t>
      </w:r>
      <w:r w:rsidR="008C17A1">
        <w:rPr>
          <w:bCs/>
          <w:i/>
          <w:iCs/>
          <w:color w:val="FF0000"/>
        </w:rPr>
        <w:t>.</w:t>
      </w:r>
      <w:bookmarkStart w:id="0" w:name="_GoBack"/>
      <w:bookmarkEnd w:id="0"/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D0672" w14:textId="77777777" w:rsidR="00E62123" w:rsidRDefault="00E62123" w:rsidP="0038231F">
      <w:pPr>
        <w:spacing w:after="0" w:line="240" w:lineRule="auto"/>
      </w:pPr>
      <w:r>
        <w:separator/>
      </w:r>
    </w:p>
  </w:endnote>
  <w:endnote w:type="continuationSeparator" w:id="0">
    <w:p w14:paraId="25B6BE1B" w14:textId="77777777" w:rsidR="00E62123" w:rsidRDefault="00E621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89D8F5" w14:textId="77777777" w:rsidR="00E62123" w:rsidRDefault="00E62123" w:rsidP="0038231F">
      <w:pPr>
        <w:spacing w:after="0" w:line="240" w:lineRule="auto"/>
      </w:pPr>
      <w:r>
        <w:separator/>
      </w:r>
    </w:p>
  </w:footnote>
  <w:footnote w:type="continuationSeparator" w:id="0">
    <w:p w14:paraId="5B0A2394" w14:textId="77777777" w:rsidR="00E62123" w:rsidRDefault="00E621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3E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95F3A"/>
    <w:rsid w:val="003A2C4B"/>
    <w:rsid w:val="003B2070"/>
    <w:rsid w:val="003B214C"/>
    <w:rsid w:val="003B433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60239"/>
    <w:rsid w:val="008757E1"/>
    <w:rsid w:val="00892E48"/>
    <w:rsid w:val="008C17A1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2123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EB712-A3F3-4137-B72C-F96580E37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5</cp:revision>
  <cp:lastPrinted>2016-07-26T10:32:00Z</cp:lastPrinted>
  <dcterms:created xsi:type="dcterms:W3CDTF">2021-06-21T08:27:00Z</dcterms:created>
  <dcterms:modified xsi:type="dcterms:W3CDTF">2021-07-09T12:32:00Z</dcterms:modified>
</cp:coreProperties>
</file>