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E779C0" w:rsidRPr="004C7825">
        <w:rPr>
          <w:bCs/>
          <w:i w:val="0"/>
          <w:sz w:val="22"/>
          <w:szCs w:val="22"/>
        </w:rPr>
        <w:t>5</w:t>
      </w:r>
    </w:p>
    <w:p w14:paraId="676E6834" w14:textId="0C2AB34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452DB7">
        <w:rPr>
          <w:b/>
          <w:sz w:val="22"/>
          <w:szCs w:val="22"/>
        </w:rPr>
        <w:t>12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2FF58010" w:rsidR="00F11547" w:rsidRPr="00452DB7" w:rsidRDefault="00452DB7" w:rsidP="00452DB7">
      <w:pPr>
        <w:tabs>
          <w:tab w:val="left" w:pos="6804"/>
        </w:tabs>
        <w:spacing w:after="120"/>
        <w:jc w:val="center"/>
        <w:rPr>
          <w:b/>
          <w:sz w:val="24"/>
          <w:szCs w:val="24"/>
        </w:rPr>
      </w:pPr>
      <w:r w:rsidRPr="00452DB7">
        <w:rPr>
          <w:b/>
          <w:sz w:val="24"/>
          <w:szCs w:val="24"/>
        </w:rPr>
        <w:t>Dostawa wyrobów medycznych jednorazowych sterylnych i niesterylnych</w:t>
      </w:r>
    </w:p>
    <w:p w14:paraId="39577D02" w14:textId="77777777" w:rsidR="00F252C2" w:rsidRDefault="00F252C2" w:rsidP="00F11547">
      <w:pPr>
        <w:tabs>
          <w:tab w:val="left" w:pos="0"/>
        </w:tabs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4D876B09" w14:textId="28B4C0D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A4498B" w:rsidRPr="004C7825">
        <w:rPr>
          <w:spacing w:val="-4"/>
          <w:sz w:val="22"/>
          <w:szCs w:val="22"/>
        </w:rPr>
        <w:t>2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5596446B" w14:textId="62EA9E88" w:rsidR="00452DB7" w:rsidRPr="007E48A0" w:rsidRDefault="00452DB7" w:rsidP="00452DB7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</w:t>
      </w:r>
      <w:r>
        <w:rPr>
          <w:rFonts w:ascii="Calibri" w:hAnsi="Calibri" w:cs="Calibri"/>
          <w:b/>
          <w:color w:val="FF0000"/>
          <w:spacing w:val="8"/>
        </w:rPr>
        <w:t>.</w:t>
      </w: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A50D8" w14:textId="77777777" w:rsidR="0093190D" w:rsidRDefault="0093190D">
      <w:r>
        <w:separator/>
      </w:r>
    </w:p>
  </w:endnote>
  <w:endnote w:type="continuationSeparator" w:id="0">
    <w:p w14:paraId="6B96DCE6" w14:textId="77777777" w:rsidR="0093190D" w:rsidRDefault="0093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A6508" w14:textId="77777777" w:rsidR="0093190D" w:rsidRDefault="0093190D">
      <w:r>
        <w:separator/>
      </w:r>
    </w:p>
  </w:footnote>
  <w:footnote w:type="continuationSeparator" w:id="0">
    <w:p w14:paraId="196ED4A1" w14:textId="77777777" w:rsidR="0093190D" w:rsidRDefault="00931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2021-05-05T08:42:00Z</cp:lastPrinted>
  <dcterms:created xsi:type="dcterms:W3CDTF">2021-07-07T07:11:00Z</dcterms:created>
  <dcterms:modified xsi:type="dcterms:W3CDTF">2021-07-08T09:04:00Z</dcterms:modified>
</cp:coreProperties>
</file>