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40B6E" w14:textId="77777777" w:rsidR="00FB7F50" w:rsidRPr="002245BE" w:rsidRDefault="002D59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D597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D5976">
        <w:rPr>
          <w:sz w:val="22"/>
          <w:szCs w:val="22"/>
        </w:rPr>
        <w:t>2021-07-15</w:t>
      </w:r>
    </w:p>
    <w:p w14:paraId="39D7488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05A35B" w14:textId="77777777" w:rsidR="002D5976" w:rsidRPr="002D5976" w:rsidRDefault="002D5976" w:rsidP="00FB7F50">
      <w:pPr>
        <w:spacing w:after="40"/>
        <w:rPr>
          <w:b/>
          <w:bCs/>
          <w:sz w:val="22"/>
          <w:szCs w:val="22"/>
        </w:rPr>
      </w:pPr>
      <w:r w:rsidRPr="002D5976">
        <w:rPr>
          <w:b/>
          <w:bCs/>
          <w:sz w:val="22"/>
          <w:szCs w:val="22"/>
        </w:rPr>
        <w:t>Szpital Wojewódzki w Poznaniu</w:t>
      </w:r>
    </w:p>
    <w:p w14:paraId="5A58A4C3" w14:textId="77777777" w:rsidR="00FB7F50" w:rsidRPr="002245BE" w:rsidRDefault="002D5976" w:rsidP="00FB7F50">
      <w:pPr>
        <w:spacing w:after="40"/>
        <w:rPr>
          <w:b/>
          <w:bCs/>
          <w:sz w:val="22"/>
          <w:szCs w:val="22"/>
        </w:rPr>
      </w:pPr>
      <w:r w:rsidRPr="002D5976">
        <w:rPr>
          <w:b/>
          <w:bCs/>
          <w:sz w:val="22"/>
          <w:szCs w:val="22"/>
        </w:rPr>
        <w:t>Dział Zamówień Publicznych</w:t>
      </w:r>
    </w:p>
    <w:p w14:paraId="15B5AA5A" w14:textId="799177D1" w:rsidR="00FB7F50" w:rsidRPr="002245BE" w:rsidRDefault="005E67C6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D5976" w:rsidRPr="002D597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2D5976" w:rsidRPr="002D5976">
        <w:rPr>
          <w:sz w:val="22"/>
          <w:szCs w:val="22"/>
        </w:rPr>
        <w:t>7/19</w:t>
      </w:r>
    </w:p>
    <w:p w14:paraId="75550C8B" w14:textId="77777777" w:rsidR="00FB7F50" w:rsidRPr="002245BE" w:rsidRDefault="002D5976" w:rsidP="00FB7F50">
      <w:pPr>
        <w:rPr>
          <w:sz w:val="22"/>
          <w:szCs w:val="22"/>
        </w:rPr>
      </w:pPr>
      <w:r w:rsidRPr="002D597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D5976">
        <w:rPr>
          <w:sz w:val="22"/>
          <w:szCs w:val="22"/>
        </w:rPr>
        <w:t>Poznań</w:t>
      </w:r>
    </w:p>
    <w:p w14:paraId="5ACF262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7F6C71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1405D93" w14:textId="77777777" w:rsidR="00FB7F50" w:rsidRPr="002245BE" w:rsidRDefault="00FB7F50" w:rsidP="00FB7F50">
      <w:pPr>
        <w:rPr>
          <w:sz w:val="22"/>
          <w:szCs w:val="22"/>
        </w:rPr>
      </w:pPr>
    </w:p>
    <w:p w14:paraId="0D52AE4A" w14:textId="77777777" w:rsidR="00FB7F50" w:rsidRPr="002245BE" w:rsidRDefault="00FB7F50" w:rsidP="00FB7F50">
      <w:pPr>
        <w:rPr>
          <w:sz w:val="22"/>
          <w:szCs w:val="22"/>
        </w:rPr>
      </w:pPr>
    </w:p>
    <w:p w14:paraId="37F51736" w14:textId="614A0358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D5976" w:rsidRPr="002D5976">
        <w:rPr>
          <w:bCs/>
          <w:sz w:val="22"/>
          <w:szCs w:val="22"/>
        </w:rPr>
        <w:t>SZW/DZP/38/2021</w:t>
      </w:r>
    </w:p>
    <w:p w14:paraId="508853A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8FDE9C3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FFDAB3D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19F355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3CE90A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D5976" w:rsidRPr="00607F9B" w14:paraId="78D44C0E" w14:textId="77777777" w:rsidTr="00C223D2">
        <w:trPr>
          <w:trHeight w:val="638"/>
        </w:trPr>
        <w:tc>
          <w:tcPr>
            <w:tcW w:w="959" w:type="dxa"/>
            <w:shd w:val="clear" w:color="auto" w:fill="auto"/>
          </w:tcPr>
          <w:p w14:paraId="568FC057" w14:textId="77777777" w:rsidR="002D5976" w:rsidRPr="00607F9B" w:rsidRDefault="002D5976" w:rsidP="00C223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D29EA6" w14:textId="645587BB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2D5976">
              <w:rPr>
                <w:sz w:val="22"/>
                <w:szCs w:val="22"/>
              </w:rPr>
              <w:t xml:space="preserve"> podstawowy</w:t>
            </w:r>
            <w:r w:rsidR="005E67C6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5976">
              <w:rPr>
                <w:b/>
                <w:bCs/>
                <w:sz w:val="22"/>
                <w:szCs w:val="22"/>
              </w:rPr>
              <w:t>Zakup sprzętu i aparatury medycznej:</w:t>
            </w:r>
          </w:p>
          <w:p w14:paraId="221D265D" w14:textId="77777777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>1. Wyciągacz próżniowy</w:t>
            </w:r>
          </w:p>
          <w:p w14:paraId="53559261" w14:textId="77777777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2D5976">
              <w:rPr>
                <w:b/>
                <w:bCs/>
                <w:sz w:val="22"/>
                <w:szCs w:val="22"/>
              </w:rPr>
              <w:t>Histeroskop</w:t>
            </w:r>
            <w:proofErr w:type="spellEnd"/>
            <w:r w:rsidRPr="002D5976">
              <w:rPr>
                <w:b/>
                <w:bCs/>
                <w:sz w:val="22"/>
                <w:szCs w:val="22"/>
              </w:rPr>
              <w:t xml:space="preserve"> kompaktowy wraz z płaszczem operacyjnym</w:t>
            </w:r>
          </w:p>
          <w:p w14:paraId="14DD6FDA" w14:textId="77777777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2D5976">
              <w:rPr>
                <w:b/>
                <w:bCs/>
                <w:sz w:val="22"/>
                <w:szCs w:val="22"/>
              </w:rPr>
              <w:t>Kolposkop</w:t>
            </w:r>
            <w:proofErr w:type="spellEnd"/>
            <w:r w:rsidRPr="002D5976">
              <w:rPr>
                <w:b/>
                <w:bCs/>
                <w:sz w:val="22"/>
                <w:szCs w:val="22"/>
              </w:rPr>
              <w:t xml:space="preserve"> LED z torem wizyjnym</w:t>
            </w:r>
          </w:p>
          <w:p w14:paraId="0E18C528" w14:textId="77777777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>4. Resektoskop</w:t>
            </w:r>
          </w:p>
          <w:p w14:paraId="67504388" w14:textId="77777777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>5. Ultrasonograf</w:t>
            </w:r>
          </w:p>
          <w:p w14:paraId="0D3B947F" w14:textId="77777777" w:rsidR="002D5976" w:rsidRPr="002D5976" w:rsidRDefault="002D5976" w:rsidP="00C223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>6. Ultrasonograf</w:t>
            </w:r>
          </w:p>
          <w:p w14:paraId="41BC88AE" w14:textId="77777777" w:rsidR="002D5976" w:rsidRPr="00607F9B" w:rsidRDefault="002D5976" w:rsidP="00C223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D5976">
              <w:rPr>
                <w:b/>
                <w:bCs/>
                <w:sz w:val="22"/>
                <w:szCs w:val="22"/>
              </w:rPr>
              <w:t>7. Defibrylator - 3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5976">
              <w:rPr>
                <w:b/>
                <w:sz w:val="22"/>
                <w:szCs w:val="22"/>
              </w:rPr>
              <w:t>SZW/DZP/38/2021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76B4EB" w14:textId="77777777" w:rsidR="002D5976" w:rsidRPr="002D597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D5976" w:rsidRPr="002D5976">
        <w:rPr>
          <w:b/>
          <w:sz w:val="22"/>
          <w:szCs w:val="22"/>
        </w:rPr>
        <w:t>Szpital Wojewódzki w Poznaniu</w:t>
      </w:r>
    </w:p>
    <w:p w14:paraId="7C074A59" w14:textId="77777777" w:rsidR="008642B3" w:rsidRDefault="002D597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D597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D5976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D5976" w14:paraId="09FF1757" w14:textId="77777777" w:rsidTr="00C223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EBC3444" w14:textId="77777777" w:rsidR="002D5976" w:rsidRPr="00D26ED6" w:rsidRDefault="002D5976" w:rsidP="00C223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5976">
              <w:rPr>
                <w:b/>
                <w:sz w:val="22"/>
                <w:szCs w:val="22"/>
              </w:rPr>
              <w:t>Medim</w:t>
            </w:r>
            <w:proofErr w:type="spellEnd"/>
            <w:r w:rsidRPr="002D5976">
              <w:rPr>
                <w:b/>
                <w:sz w:val="22"/>
                <w:szCs w:val="22"/>
              </w:rPr>
              <w:t xml:space="preserve"> Sp. z o.o.</w:t>
            </w:r>
          </w:p>
          <w:p w14:paraId="552DD8F6" w14:textId="007F3633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 xml:space="preserve">ul. </w:t>
            </w:r>
            <w:r w:rsidR="005E67C6" w:rsidRPr="002D5976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45 B</w:t>
            </w:r>
          </w:p>
          <w:p w14:paraId="5AE9416A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Piaseczno</w:t>
            </w:r>
          </w:p>
          <w:p w14:paraId="417F5680" w14:textId="77777777" w:rsidR="002D5976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2641EB" w14:textId="77777777" w:rsidR="002D5976" w:rsidRPr="00211A34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D597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2D5976">
              <w:rPr>
                <w:sz w:val="22"/>
                <w:szCs w:val="22"/>
              </w:rPr>
              <w:t>Histeroskop</w:t>
            </w:r>
            <w:proofErr w:type="spellEnd"/>
            <w:r w:rsidRPr="002D5976">
              <w:rPr>
                <w:sz w:val="22"/>
                <w:szCs w:val="22"/>
              </w:rPr>
              <w:t xml:space="preserve"> kompaktowy wraz z płaszczem operacyjnym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5976">
              <w:rPr>
                <w:b/>
                <w:sz w:val="22"/>
                <w:szCs w:val="22"/>
              </w:rPr>
              <w:t>22 885.67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BBB0E8" w14:textId="77777777" w:rsidR="002D5976" w:rsidRPr="00D26ED6" w:rsidRDefault="002D5976" w:rsidP="00C223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7E9AA1" w14:textId="4CD44926" w:rsidR="002D5976" w:rsidRPr="002D5976" w:rsidRDefault="005E67C6" w:rsidP="00C223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 Jest to jedyna ważna oferta.</w:t>
            </w:r>
          </w:p>
        </w:tc>
      </w:tr>
      <w:tr w:rsidR="002D5976" w14:paraId="0F533222" w14:textId="77777777" w:rsidTr="00C223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A2F1A08" w14:textId="77777777" w:rsidR="002D5976" w:rsidRPr="00D26ED6" w:rsidRDefault="002D5976" w:rsidP="00C223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5976">
              <w:rPr>
                <w:b/>
                <w:sz w:val="22"/>
                <w:szCs w:val="22"/>
              </w:rPr>
              <w:lastRenderedPageBreak/>
              <w:t>Medim</w:t>
            </w:r>
            <w:proofErr w:type="spellEnd"/>
            <w:r w:rsidRPr="002D5976">
              <w:rPr>
                <w:b/>
                <w:sz w:val="22"/>
                <w:szCs w:val="22"/>
              </w:rPr>
              <w:t xml:space="preserve"> Sp. z o.o.</w:t>
            </w:r>
          </w:p>
          <w:p w14:paraId="1C066BF1" w14:textId="63A18828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 xml:space="preserve">ul. </w:t>
            </w:r>
            <w:r w:rsidR="005E67C6" w:rsidRPr="002D5976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45 B</w:t>
            </w:r>
          </w:p>
          <w:p w14:paraId="3D67B785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Piaseczno</w:t>
            </w:r>
          </w:p>
          <w:p w14:paraId="4EF84148" w14:textId="77777777" w:rsidR="002D5976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ED4A70" w14:textId="77777777" w:rsidR="002D5976" w:rsidRPr="00211A34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D597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D5976">
              <w:rPr>
                <w:sz w:val="22"/>
                <w:szCs w:val="22"/>
              </w:rPr>
              <w:t>Resektoskop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5976">
              <w:rPr>
                <w:b/>
                <w:sz w:val="22"/>
                <w:szCs w:val="22"/>
              </w:rPr>
              <w:t>37 680.76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4D7804" w14:textId="77777777" w:rsidR="002D5976" w:rsidRPr="00D26ED6" w:rsidRDefault="002D5976" w:rsidP="00C223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01F650" w14:textId="2C8F25F4" w:rsidR="002D5976" w:rsidRPr="002D5976" w:rsidRDefault="005E67C6" w:rsidP="00C223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 Jest to jedyna ważna oferta.</w:t>
            </w:r>
          </w:p>
        </w:tc>
      </w:tr>
      <w:tr w:rsidR="002D5976" w14:paraId="1DE3BB2F" w14:textId="77777777" w:rsidTr="00C223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5B6F861" w14:textId="77777777" w:rsidR="002D5976" w:rsidRPr="00D26ED6" w:rsidRDefault="002D5976" w:rsidP="00C223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5976">
              <w:rPr>
                <w:b/>
                <w:sz w:val="22"/>
                <w:szCs w:val="22"/>
              </w:rPr>
              <w:t>Medinco</w:t>
            </w:r>
            <w:proofErr w:type="spellEnd"/>
            <w:r w:rsidRPr="002D5976">
              <w:rPr>
                <w:b/>
                <w:sz w:val="22"/>
                <w:szCs w:val="22"/>
              </w:rPr>
              <w:t xml:space="preserve"> sp. z o.o.</w:t>
            </w:r>
          </w:p>
          <w:p w14:paraId="5763534A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M. Skłodowskiej- Cure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7F249D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02-287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Warszawa</w:t>
            </w:r>
          </w:p>
          <w:p w14:paraId="60AC4FA2" w14:textId="77777777" w:rsidR="002D5976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77E752" w14:textId="77777777" w:rsidR="002D5976" w:rsidRPr="00211A34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D5976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D5976">
              <w:rPr>
                <w:sz w:val="22"/>
                <w:szCs w:val="22"/>
              </w:rPr>
              <w:t>Ultrasonograf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5976">
              <w:rPr>
                <w:b/>
                <w:sz w:val="22"/>
                <w:szCs w:val="22"/>
              </w:rPr>
              <w:t>158 559.00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F21D18" w14:textId="77777777" w:rsidR="002D5976" w:rsidRPr="00D26ED6" w:rsidRDefault="002D5976" w:rsidP="00C223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52CF33" w14:textId="2DF562EF" w:rsidR="002D5976" w:rsidRPr="002D5976" w:rsidRDefault="005E67C6" w:rsidP="00C223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 Jest to jedyna ważna oferta.</w:t>
            </w:r>
          </w:p>
        </w:tc>
      </w:tr>
      <w:tr w:rsidR="002D5976" w14:paraId="155CDF40" w14:textId="77777777" w:rsidTr="00C223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490C3E1" w14:textId="77777777" w:rsidR="002D5976" w:rsidRPr="00D26ED6" w:rsidRDefault="002D5976" w:rsidP="00C223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5976">
              <w:rPr>
                <w:b/>
                <w:sz w:val="22"/>
                <w:szCs w:val="22"/>
              </w:rPr>
              <w:t>Medinco</w:t>
            </w:r>
            <w:proofErr w:type="spellEnd"/>
            <w:r w:rsidRPr="002D5976">
              <w:rPr>
                <w:b/>
                <w:sz w:val="22"/>
                <w:szCs w:val="22"/>
              </w:rPr>
              <w:t xml:space="preserve"> sp. z o.o.</w:t>
            </w:r>
          </w:p>
          <w:p w14:paraId="00B7655C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M. Skłodowskiej- Cure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B82D00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02-287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Warszawa</w:t>
            </w:r>
          </w:p>
          <w:p w14:paraId="32A323C8" w14:textId="77777777" w:rsidR="002D5976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A07946" w14:textId="77777777" w:rsidR="002D5976" w:rsidRPr="00211A34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D5976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D5976">
              <w:rPr>
                <w:sz w:val="22"/>
                <w:szCs w:val="22"/>
              </w:rPr>
              <w:t>Ultrasonograf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5976">
              <w:rPr>
                <w:b/>
                <w:sz w:val="22"/>
                <w:szCs w:val="22"/>
              </w:rPr>
              <w:t>185 062.22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594ACF" w14:textId="77777777" w:rsidR="002D5976" w:rsidRPr="00D26ED6" w:rsidRDefault="002D5976" w:rsidP="00C223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97B739" w14:textId="52048624" w:rsidR="002D5976" w:rsidRPr="002D5976" w:rsidRDefault="005E67C6" w:rsidP="00C223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 Jest to jedyna ważna oferta.</w:t>
            </w:r>
          </w:p>
        </w:tc>
      </w:tr>
      <w:tr w:rsidR="002D5976" w14:paraId="0449E449" w14:textId="77777777" w:rsidTr="00C223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6ED500D" w14:textId="77777777" w:rsidR="002D5976" w:rsidRPr="00D26ED6" w:rsidRDefault="002D5976" w:rsidP="00C223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5976">
              <w:rPr>
                <w:b/>
                <w:sz w:val="22"/>
                <w:szCs w:val="22"/>
              </w:rPr>
              <w:t>Paramedica</w:t>
            </w:r>
            <w:proofErr w:type="spellEnd"/>
            <w:r w:rsidRPr="002D5976">
              <w:rPr>
                <w:b/>
                <w:sz w:val="22"/>
                <w:szCs w:val="22"/>
              </w:rPr>
              <w:t xml:space="preserve"> Polska Sp. z </w:t>
            </w:r>
            <w:proofErr w:type="spellStart"/>
            <w:r w:rsidRPr="002D5976">
              <w:rPr>
                <w:b/>
                <w:sz w:val="22"/>
                <w:szCs w:val="22"/>
              </w:rPr>
              <w:t>o.o</w:t>
            </w:r>
            <w:proofErr w:type="spellEnd"/>
          </w:p>
          <w:p w14:paraId="7924C63B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Żołny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D5B887" w14:textId="77777777" w:rsidR="002D5976" w:rsidRPr="009F0E5C" w:rsidRDefault="002D5976" w:rsidP="00C223D2">
            <w:pPr>
              <w:jc w:val="both"/>
              <w:rPr>
                <w:bCs/>
                <w:sz w:val="22"/>
                <w:szCs w:val="22"/>
              </w:rPr>
            </w:pPr>
            <w:r w:rsidRPr="002D5976">
              <w:rPr>
                <w:bCs/>
                <w:sz w:val="22"/>
                <w:szCs w:val="22"/>
              </w:rPr>
              <w:t>02-815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D5976">
              <w:rPr>
                <w:bCs/>
                <w:sz w:val="22"/>
                <w:szCs w:val="22"/>
              </w:rPr>
              <w:t>Warszawa</w:t>
            </w:r>
          </w:p>
          <w:p w14:paraId="2C14C685" w14:textId="77777777" w:rsidR="002D5976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10ADFD" w14:textId="77777777" w:rsidR="002D5976" w:rsidRPr="00211A34" w:rsidRDefault="002D5976" w:rsidP="00C223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D5976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D5976">
              <w:rPr>
                <w:sz w:val="22"/>
                <w:szCs w:val="22"/>
              </w:rPr>
              <w:t>Defibrylator - 3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D5976">
              <w:rPr>
                <w:b/>
                <w:sz w:val="22"/>
                <w:szCs w:val="22"/>
              </w:rPr>
              <w:t>144 176.76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EF9C4C" w14:textId="77777777" w:rsidR="002D5976" w:rsidRPr="00D26ED6" w:rsidRDefault="002D5976" w:rsidP="00C223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4C0433" w14:textId="6B165D22" w:rsidR="002D5976" w:rsidRPr="002D5976" w:rsidRDefault="005E67C6" w:rsidP="00C223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</w:t>
            </w:r>
            <w:r>
              <w:t xml:space="preserve"> </w:t>
            </w:r>
            <w:r w:rsidRPr="00F01E93">
              <w:t>Jest to jedyna ważna oferta.</w:t>
            </w:r>
          </w:p>
        </w:tc>
      </w:tr>
    </w:tbl>
    <w:p w14:paraId="21C76A2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835"/>
        <w:gridCol w:w="1560"/>
      </w:tblGrid>
      <w:tr w:rsidR="00211A34" w:rsidRPr="00834EF4" w14:paraId="1B93D643" w14:textId="77777777" w:rsidTr="005E67C6">
        <w:tc>
          <w:tcPr>
            <w:tcW w:w="2169" w:type="dxa"/>
            <w:shd w:val="clear" w:color="auto" w:fill="F3F3F3"/>
          </w:tcPr>
          <w:p w14:paraId="7A3F7B3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14:paraId="7067815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4DD8D6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2993BB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D5976" w:rsidRPr="00834EF4" w14:paraId="3E6363E4" w14:textId="77777777" w:rsidTr="005E67C6">
        <w:tc>
          <w:tcPr>
            <w:tcW w:w="2169" w:type="dxa"/>
            <w:shd w:val="clear" w:color="auto" w:fill="auto"/>
          </w:tcPr>
          <w:p w14:paraId="118F7D78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2D5976">
              <w:rPr>
                <w:sz w:val="20"/>
                <w:szCs w:val="20"/>
              </w:rPr>
              <w:t>Histeroskop</w:t>
            </w:r>
            <w:proofErr w:type="spellEnd"/>
            <w:r w:rsidRPr="002D5976">
              <w:rPr>
                <w:sz w:val="20"/>
                <w:szCs w:val="20"/>
              </w:rPr>
              <w:t xml:space="preserve"> kompaktowy wraz z płaszczem operacyjnym</w:t>
            </w:r>
          </w:p>
        </w:tc>
        <w:tc>
          <w:tcPr>
            <w:tcW w:w="2934" w:type="dxa"/>
            <w:shd w:val="clear" w:color="auto" w:fill="auto"/>
          </w:tcPr>
          <w:p w14:paraId="48CD0FC1" w14:textId="77777777" w:rsidR="002D5976" w:rsidRPr="00211A34" w:rsidRDefault="002D5976" w:rsidP="00C223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5976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2D597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DE22A90" w14:textId="1CBBC8BB" w:rsidR="002D5976" w:rsidRPr="00211A34" w:rsidRDefault="002D5976" w:rsidP="00C223D2">
            <w:pPr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 xml:space="preserve">ul. </w:t>
            </w:r>
            <w:r w:rsidR="005E67C6" w:rsidRPr="002D5976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 xml:space="preserve">45 </w:t>
            </w:r>
            <w:r w:rsidR="005E67C6">
              <w:rPr>
                <w:sz w:val="20"/>
                <w:szCs w:val="20"/>
              </w:rPr>
              <w:t>B</w:t>
            </w:r>
          </w:p>
          <w:p w14:paraId="6887D324" w14:textId="77777777" w:rsidR="002D5976" w:rsidRPr="00211A34" w:rsidRDefault="002D5976" w:rsidP="00C223D2">
            <w:pPr>
              <w:spacing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Piaseczno</w:t>
            </w:r>
          </w:p>
        </w:tc>
        <w:tc>
          <w:tcPr>
            <w:tcW w:w="2835" w:type="dxa"/>
            <w:shd w:val="clear" w:color="auto" w:fill="auto"/>
          </w:tcPr>
          <w:p w14:paraId="3DBBFD98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1 - Cena - 60.00</w:t>
            </w:r>
          </w:p>
          <w:p w14:paraId="6FFC912C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2 - Gwarancja - 0.00</w:t>
            </w:r>
          </w:p>
          <w:p w14:paraId="475A46D6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3 - Czas reakcji serwisu - 10.00</w:t>
            </w:r>
          </w:p>
          <w:p w14:paraId="6D5C5156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4 -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A94908" w14:textId="77777777" w:rsidR="002D5976" w:rsidRPr="00211A34" w:rsidRDefault="002D5976" w:rsidP="00C223D2">
            <w:pPr>
              <w:jc w:val="center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 xml:space="preserve">  70,00</w:t>
            </w:r>
          </w:p>
        </w:tc>
      </w:tr>
      <w:tr w:rsidR="002D5976" w:rsidRPr="00834EF4" w14:paraId="5279976B" w14:textId="77777777" w:rsidTr="005E67C6">
        <w:tc>
          <w:tcPr>
            <w:tcW w:w="2169" w:type="dxa"/>
            <w:shd w:val="clear" w:color="auto" w:fill="auto"/>
          </w:tcPr>
          <w:p w14:paraId="05FBED36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5976">
              <w:rPr>
                <w:sz w:val="20"/>
                <w:szCs w:val="20"/>
              </w:rPr>
              <w:t>Resektoskop</w:t>
            </w:r>
          </w:p>
        </w:tc>
        <w:tc>
          <w:tcPr>
            <w:tcW w:w="2934" w:type="dxa"/>
            <w:shd w:val="clear" w:color="auto" w:fill="auto"/>
          </w:tcPr>
          <w:p w14:paraId="2CC7D9C1" w14:textId="77777777" w:rsidR="002D5976" w:rsidRPr="00211A34" w:rsidRDefault="002D5976" w:rsidP="00C223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5976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2D597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9F9903E" w14:textId="7C5B2B46" w:rsidR="002D5976" w:rsidRPr="00211A34" w:rsidRDefault="002D5976" w:rsidP="00C223D2">
            <w:pPr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 xml:space="preserve">ul. </w:t>
            </w:r>
            <w:r w:rsidR="005E67C6" w:rsidRPr="002D5976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45 B</w:t>
            </w:r>
          </w:p>
          <w:p w14:paraId="461F46CE" w14:textId="77777777" w:rsidR="002D5976" w:rsidRPr="00211A34" w:rsidRDefault="002D5976" w:rsidP="00C223D2">
            <w:pPr>
              <w:spacing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Piaseczno</w:t>
            </w:r>
          </w:p>
        </w:tc>
        <w:tc>
          <w:tcPr>
            <w:tcW w:w="2835" w:type="dxa"/>
            <w:shd w:val="clear" w:color="auto" w:fill="auto"/>
          </w:tcPr>
          <w:p w14:paraId="38EC3416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1 - Cena - 60.00</w:t>
            </w:r>
          </w:p>
          <w:p w14:paraId="5897155E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2 - Gwarancja - 0.00</w:t>
            </w:r>
          </w:p>
          <w:p w14:paraId="371BAE23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3 - Czas reakcji serwisu - 10.00</w:t>
            </w:r>
          </w:p>
          <w:p w14:paraId="3BF43946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4 - Termin realizacji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4613FD" w14:textId="77777777" w:rsidR="002D5976" w:rsidRPr="00211A34" w:rsidRDefault="002D5976" w:rsidP="00C223D2">
            <w:pPr>
              <w:jc w:val="center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 xml:space="preserve">  70,00</w:t>
            </w:r>
          </w:p>
        </w:tc>
      </w:tr>
      <w:tr w:rsidR="002D5976" w:rsidRPr="00834EF4" w14:paraId="4B09C7FD" w14:textId="77777777" w:rsidTr="005E67C6">
        <w:tc>
          <w:tcPr>
            <w:tcW w:w="2169" w:type="dxa"/>
            <w:shd w:val="clear" w:color="auto" w:fill="auto"/>
          </w:tcPr>
          <w:p w14:paraId="1DB2BACA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5976">
              <w:rPr>
                <w:sz w:val="20"/>
                <w:szCs w:val="20"/>
              </w:rPr>
              <w:t>Ultrasonograf</w:t>
            </w:r>
          </w:p>
        </w:tc>
        <w:tc>
          <w:tcPr>
            <w:tcW w:w="2934" w:type="dxa"/>
            <w:shd w:val="clear" w:color="auto" w:fill="auto"/>
          </w:tcPr>
          <w:p w14:paraId="19DFD7F1" w14:textId="77777777" w:rsidR="005E67C6" w:rsidRPr="00211A34" w:rsidRDefault="005E67C6" w:rsidP="005E67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5976">
              <w:rPr>
                <w:b/>
                <w:bCs/>
                <w:sz w:val="20"/>
                <w:szCs w:val="20"/>
              </w:rPr>
              <w:t>Medinco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</w:t>
            </w:r>
            <w:r w:rsidRPr="002D5976">
              <w:rPr>
                <w:b/>
                <w:bCs/>
                <w:sz w:val="20"/>
                <w:szCs w:val="20"/>
              </w:rPr>
              <w:t xml:space="preserve"> sp. z o.o.</w:t>
            </w:r>
            <w:r>
              <w:rPr>
                <w:b/>
                <w:bCs/>
                <w:sz w:val="20"/>
                <w:szCs w:val="20"/>
              </w:rPr>
              <w:t xml:space="preserve"> Sp. k.</w:t>
            </w:r>
          </w:p>
          <w:p w14:paraId="3B6BFB16" w14:textId="77777777" w:rsidR="005E67C6" w:rsidRPr="00211A34" w:rsidRDefault="005E67C6" w:rsidP="005E67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Sarmacka 5/31</w:t>
            </w:r>
          </w:p>
          <w:p w14:paraId="7342E865" w14:textId="388C6039" w:rsidR="002D5976" w:rsidRPr="00211A34" w:rsidRDefault="005E67C6" w:rsidP="005E67C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8DA5AA2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lastRenderedPageBreak/>
              <w:t>1 - Cena - 70.00</w:t>
            </w:r>
          </w:p>
          <w:p w14:paraId="1BD3E114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2 - Gwarancja - 10.00</w:t>
            </w:r>
          </w:p>
          <w:p w14:paraId="2A6E8925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lastRenderedPageBreak/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9011DA" w14:textId="77777777" w:rsidR="002D5976" w:rsidRPr="00211A34" w:rsidRDefault="002D5976" w:rsidP="00C223D2">
            <w:pPr>
              <w:jc w:val="center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lastRenderedPageBreak/>
              <w:t xml:space="preserve">  80,00</w:t>
            </w:r>
          </w:p>
        </w:tc>
      </w:tr>
      <w:tr w:rsidR="002D5976" w:rsidRPr="00834EF4" w14:paraId="4F8FF291" w14:textId="77777777" w:rsidTr="005E67C6">
        <w:tc>
          <w:tcPr>
            <w:tcW w:w="2169" w:type="dxa"/>
            <w:shd w:val="clear" w:color="auto" w:fill="auto"/>
          </w:tcPr>
          <w:p w14:paraId="514A0F0C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5976">
              <w:rPr>
                <w:sz w:val="20"/>
                <w:szCs w:val="20"/>
              </w:rPr>
              <w:t>Ultrasonograf</w:t>
            </w:r>
          </w:p>
        </w:tc>
        <w:tc>
          <w:tcPr>
            <w:tcW w:w="2934" w:type="dxa"/>
            <w:shd w:val="clear" w:color="auto" w:fill="auto"/>
          </w:tcPr>
          <w:p w14:paraId="21302CE8" w14:textId="15457FC1" w:rsidR="002D5976" w:rsidRPr="00211A34" w:rsidRDefault="002D5976" w:rsidP="00C223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5976">
              <w:rPr>
                <w:b/>
                <w:bCs/>
                <w:sz w:val="20"/>
                <w:szCs w:val="20"/>
              </w:rPr>
              <w:t>Medinco</w:t>
            </w:r>
            <w:proofErr w:type="spellEnd"/>
            <w:r w:rsidR="005E67C6">
              <w:rPr>
                <w:b/>
                <w:bCs/>
                <w:sz w:val="20"/>
                <w:szCs w:val="20"/>
              </w:rPr>
              <w:t xml:space="preserve"> Polska</w:t>
            </w:r>
            <w:r w:rsidRPr="002D5976">
              <w:rPr>
                <w:b/>
                <w:bCs/>
                <w:sz w:val="20"/>
                <w:szCs w:val="20"/>
              </w:rPr>
              <w:t xml:space="preserve"> sp. z o.o.</w:t>
            </w:r>
            <w:r w:rsidR="005E67C6">
              <w:rPr>
                <w:b/>
                <w:bCs/>
                <w:sz w:val="20"/>
                <w:szCs w:val="20"/>
              </w:rPr>
              <w:t xml:space="preserve"> Sp. k.</w:t>
            </w:r>
          </w:p>
          <w:p w14:paraId="50378930" w14:textId="74C0A83A" w:rsidR="002D5976" w:rsidRPr="00211A34" w:rsidRDefault="005E67C6" w:rsidP="00C223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Sarmacka 5/31</w:t>
            </w:r>
          </w:p>
          <w:p w14:paraId="7D96C628" w14:textId="55278B38" w:rsidR="002D5976" w:rsidRPr="00211A34" w:rsidRDefault="005E67C6" w:rsidP="00C223D2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02-972</w:t>
            </w:r>
            <w:r w:rsidR="002D5976" w:rsidRPr="00211A34">
              <w:rPr>
                <w:sz w:val="20"/>
                <w:szCs w:val="20"/>
              </w:rPr>
              <w:t xml:space="preserve"> </w:t>
            </w:r>
            <w:r w:rsidR="002D5976" w:rsidRPr="002D5976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C3CF6ED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1 - Cena - 70.00</w:t>
            </w:r>
          </w:p>
          <w:p w14:paraId="69D9A874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2 - Gwarancja - 10.00</w:t>
            </w:r>
          </w:p>
          <w:p w14:paraId="5E20597C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15C0BE" w14:textId="77777777" w:rsidR="002D5976" w:rsidRPr="00211A34" w:rsidRDefault="002D5976" w:rsidP="00C223D2">
            <w:pPr>
              <w:jc w:val="center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 xml:space="preserve">  80,00</w:t>
            </w:r>
          </w:p>
        </w:tc>
      </w:tr>
      <w:tr w:rsidR="002D5976" w:rsidRPr="00834EF4" w14:paraId="277C639A" w14:textId="77777777" w:rsidTr="005E67C6">
        <w:tc>
          <w:tcPr>
            <w:tcW w:w="2169" w:type="dxa"/>
            <w:shd w:val="clear" w:color="auto" w:fill="auto"/>
          </w:tcPr>
          <w:p w14:paraId="6F67F4D5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D5976">
              <w:rPr>
                <w:sz w:val="20"/>
                <w:szCs w:val="20"/>
              </w:rPr>
              <w:t>Defibrylator - 3 szt.</w:t>
            </w:r>
          </w:p>
        </w:tc>
        <w:tc>
          <w:tcPr>
            <w:tcW w:w="2934" w:type="dxa"/>
            <w:shd w:val="clear" w:color="auto" w:fill="auto"/>
          </w:tcPr>
          <w:p w14:paraId="02287C8E" w14:textId="77777777" w:rsidR="002D5976" w:rsidRPr="00211A34" w:rsidRDefault="002D5976" w:rsidP="00C223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D5976">
              <w:rPr>
                <w:b/>
                <w:bCs/>
                <w:sz w:val="20"/>
                <w:szCs w:val="20"/>
              </w:rPr>
              <w:t>Paramedica</w:t>
            </w:r>
            <w:proofErr w:type="spellEnd"/>
            <w:r w:rsidRPr="002D5976">
              <w:rPr>
                <w:b/>
                <w:bCs/>
                <w:sz w:val="20"/>
                <w:szCs w:val="20"/>
              </w:rPr>
              <w:t xml:space="preserve"> Polska Sp. z </w:t>
            </w:r>
            <w:proofErr w:type="spellStart"/>
            <w:r w:rsidRPr="002D5976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663EF9B9" w14:textId="77777777" w:rsidR="002D5976" w:rsidRPr="00211A34" w:rsidRDefault="002D5976" w:rsidP="00C223D2">
            <w:pPr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Żołny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11</w:t>
            </w:r>
          </w:p>
          <w:p w14:paraId="18FF1982" w14:textId="77777777" w:rsidR="002D5976" w:rsidRPr="00211A34" w:rsidRDefault="002D5976" w:rsidP="00C223D2">
            <w:pPr>
              <w:spacing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02-815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D825EE8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1 - Cena - 70.00</w:t>
            </w:r>
          </w:p>
          <w:p w14:paraId="5D7F931E" w14:textId="77777777" w:rsidR="002D5976" w:rsidRPr="002D5976" w:rsidRDefault="002D5976" w:rsidP="00C223D2">
            <w:pPr>
              <w:spacing w:before="40"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2 - Gwarancja - 0.00</w:t>
            </w:r>
          </w:p>
          <w:p w14:paraId="023BBF84" w14:textId="77777777" w:rsidR="002D5976" w:rsidRPr="00211A34" w:rsidRDefault="002D5976" w:rsidP="00C223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2EE7B8" w14:textId="77777777" w:rsidR="002D5976" w:rsidRPr="00211A34" w:rsidRDefault="002D5976" w:rsidP="00C223D2">
            <w:pPr>
              <w:jc w:val="center"/>
              <w:rPr>
                <w:color w:val="000000"/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 xml:space="preserve">  70,00</w:t>
            </w:r>
          </w:p>
        </w:tc>
      </w:tr>
    </w:tbl>
    <w:p w14:paraId="6A05C8A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AF0D52F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13330F4" w14:textId="77777777" w:rsidTr="00596EA3">
        <w:tc>
          <w:tcPr>
            <w:tcW w:w="871" w:type="dxa"/>
            <w:shd w:val="clear" w:color="auto" w:fill="F3F3F3"/>
            <w:vAlign w:val="center"/>
          </w:tcPr>
          <w:p w14:paraId="042F76B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BE93FA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E3B3A2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D5976" w14:paraId="2F571C97" w14:textId="77777777" w:rsidTr="00C223D2">
        <w:tc>
          <w:tcPr>
            <w:tcW w:w="871" w:type="dxa"/>
            <w:vAlign w:val="center"/>
          </w:tcPr>
          <w:p w14:paraId="13E9D65D" w14:textId="77777777" w:rsidR="002D5976" w:rsidRPr="00596EA3" w:rsidRDefault="002D5976" w:rsidP="00C223D2">
            <w:pPr>
              <w:spacing w:before="40"/>
              <w:jc w:val="center"/>
              <w:rPr>
                <w:sz w:val="22"/>
                <w:szCs w:val="22"/>
              </w:rPr>
            </w:pPr>
            <w:r w:rsidRPr="002D5976">
              <w:rPr>
                <w:sz w:val="22"/>
                <w:szCs w:val="22"/>
              </w:rPr>
              <w:t>4</w:t>
            </w:r>
          </w:p>
        </w:tc>
        <w:tc>
          <w:tcPr>
            <w:tcW w:w="2957" w:type="dxa"/>
            <w:vAlign w:val="center"/>
          </w:tcPr>
          <w:p w14:paraId="0CD15979" w14:textId="77777777" w:rsidR="002D5976" w:rsidRPr="00596EA3" w:rsidRDefault="002D5976" w:rsidP="00C223D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D5976">
              <w:rPr>
                <w:b/>
                <w:bCs/>
                <w:sz w:val="22"/>
                <w:szCs w:val="22"/>
              </w:rPr>
              <w:t>MedProf</w:t>
            </w:r>
            <w:proofErr w:type="spellEnd"/>
            <w:r w:rsidRPr="002D5976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56622676" w14:textId="77777777" w:rsidR="002D5976" w:rsidRPr="00211A34" w:rsidRDefault="002D5976" w:rsidP="00C223D2">
            <w:pPr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17/19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/133</w:t>
            </w:r>
          </w:p>
          <w:p w14:paraId="0E6A5CDB" w14:textId="77777777" w:rsidR="002D5976" w:rsidRPr="00211A34" w:rsidRDefault="002D5976" w:rsidP="00C223D2">
            <w:pPr>
              <w:spacing w:after="40"/>
              <w:rPr>
                <w:sz w:val="20"/>
                <w:szCs w:val="20"/>
              </w:rPr>
            </w:pPr>
            <w:r w:rsidRPr="002D5976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D5976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35EF2D06" w14:textId="45BC5B49" w:rsidR="002D5976" w:rsidRPr="002D5976" w:rsidRDefault="005E67C6" w:rsidP="00C223D2">
            <w:pPr>
              <w:jc w:val="both"/>
              <w:rPr>
                <w:sz w:val="22"/>
                <w:szCs w:val="22"/>
              </w:rPr>
            </w:pPr>
            <w:r w:rsidRPr="002D5976">
              <w:rPr>
                <w:sz w:val="22"/>
                <w:szCs w:val="22"/>
              </w:rPr>
              <w:t>Uzasadnienie</w:t>
            </w:r>
            <w:r w:rsidR="002D5976" w:rsidRPr="002D5976">
              <w:rPr>
                <w:sz w:val="22"/>
                <w:szCs w:val="22"/>
              </w:rPr>
              <w:t xml:space="preserve"> prawne: Art. 226 ust. 1 pkt 4 ustawy </w:t>
            </w:r>
            <w:proofErr w:type="spellStart"/>
            <w:r w:rsidR="002D5976" w:rsidRPr="002D5976">
              <w:rPr>
                <w:sz w:val="22"/>
                <w:szCs w:val="22"/>
              </w:rPr>
              <w:t>Pzp</w:t>
            </w:r>
            <w:proofErr w:type="spellEnd"/>
            <w:r w:rsidR="002D5976" w:rsidRPr="002D5976">
              <w:rPr>
                <w:sz w:val="22"/>
                <w:szCs w:val="22"/>
              </w:rPr>
              <w:t>.</w:t>
            </w:r>
          </w:p>
          <w:p w14:paraId="4D16B3DD" w14:textId="77777777" w:rsidR="005E67C6" w:rsidRDefault="005E67C6" w:rsidP="00C223D2">
            <w:pPr>
              <w:jc w:val="both"/>
              <w:rPr>
                <w:sz w:val="22"/>
                <w:szCs w:val="22"/>
              </w:rPr>
            </w:pPr>
          </w:p>
          <w:p w14:paraId="2B2C0215" w14:textId="2DF5E31E" w:rsidR="005E67C6" w:rsidRPr="002D5976" w:rsidRDefault="002D5976" w:rsidP="00C223D2">
            <w:pPr>
              <w:jc w:val="both"/>
              <w:rPr>
                <w:sz w:val="22"/>
                <w:szCs w:val="22"/>
              </w:rPr>
            </w:pPr>
            <w:r w:rsidRPr="002D5976">
              <w:rPr>
                <w:sz w:val="22"/>
                <w:szCs w:val="22"/>
              </w:rPr>
              <w:t>Uzasadnienie faktyczne:</w:t>
            </w:r>
          </w:p>
          <w:p w14:paraId="76ACE7B9" w14:textId="77777777" w:rsidR="002D5976" w:rsidRPr="002D5976" w:rsidRDefault="002D5976" w:rsidP="00C223D2">
            <w:pPr>
              <w:jc w:val="both"/>
              <w:rPr>
                <w:sz w:val="22"/>
                <w:szCs w:val="22"/>
              </w:rPr>
            </w:pPr>
            <w:r w:rsidRPr="002D5976">
              <w:rPr>
                <w:sz w:val="22"/>
                <w:szCs w:val="22"/>
              </w:rPr>
              <w:t>Zgodnie z art. 63 ust. 2, w postępowaniu o udzielenie zamówienia lub konkursie o wartości mniejszej niż progi unijne ofertę składa się, pod rygorem nieważności, w formie elektronicznej lub w postaci elektronicznej opatrzonej podpisem zaufanym lub podpisem osobistym. Wykonawca złożył niepodpisaną ofertę.</w:t>
            </w:r>
          </w:p>
          <w:p w14:paraId="624294E6" w14:textId="77777777" w:rsidR="002D5976" w:rsidRPr="00596EA3" w:rsidRDefault="002D5976" w:rsidP="00C223D2">
            <w:pPr>
              <w:jc w:val="both"/>
              <w:rPr>
                <w:sz w:val="22"/>
                <w:szCs w:val="22"/>
              </w:rPr>
            </w:pPr>
            <w:r w:rsidRPr="002D5976">
              <w:rPr>
                <w:sz w:val="22"/>
                <w:szCs w:val="22"/>
              </w:rPr>
              <w:t>W związku z powyższym złożona oferta jest nieważna i zostaje odrzucona.</w:t>
            </w:r>
          </w:p>
        </w:tc>
      </w:tr>
    </w:tbl>
    <w:p w14:paraId="3BF088F3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5C29FAE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674A209" w14:textId="73CD66EF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D5976" w:rsidRPr="00F33C66">
        <w:rPr>
          <w:sz w:val="22"/>
          <w:szCs w:val="22"/>
        </w:rPr>
        <w:t xml:space="preserve">nie krótszym niż </w:t>
      </w:r>
      <w:r w:rsidR="005E67C6">
        <w:rPr>
          <w:sz w:val="22"/>
          <w:szCs w:val="22"/>
        </w:rPr>
        <w:t>5</w:t>
      </w:r>
      <w:r w:rsidR="002D5976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3792C95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7AB00686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7BD27D67" w14:textId="62782F8C" w:rsidR="008642B3" w:rsidRPr="005E67C6" w:rsidRDefault="005E67C6" w:rsidP="00B464D3">
      <w:pPr>
        <w:tabs>
          <w:tab w:val="left" w:pos="8820"/>
        </w:tabs>
        <w:spacing w:before="360" w:after="120"/>
        <w:ind w:left="4678"/>
        <w:jc w:val="center"/>
        <w:rPr>
          <w:bCs/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</w:t>
      </w:r>
      <w:r w:rsidRPr="005E67C6">
        <w:rPr>
          <w:iCs/>
          <w:sz w:val="22"/>
          <w:szCs w:val="22"/>
        </w:rPr>
        <w:t>Z poważaniem</w:t>
      </w:r>
    </w:p>
    <w:sectPr w:rsidR="008642B3" w:rsidRPr="005E67C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9235F" w14:textId="77777777" w:rsidR="00A47603" w:rsidRDefault="00A47603">
      <w:r>
        <w:separator/>
      </w:r>
    </w:p>
  </w:endnote>
  <w:endnote w:type="continuationSeparator" w:id="0">
    <w:p w14:paraId="1817A781" w14:textId="77777777" w:rsidR="00A47603" w:rsidRDefault="00A4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88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A84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D37D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7380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BF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388C1" w14:textId="77777777" w:rsidR="00A47603" w:rsidRDefault="00A47603">
      <w:r>
        <w:separator/>
      </w:r>
    </w:p>
  </w:footnote>
  <w:footnote w:type="continuationSeparator" w:id="0">
    <w:p w14:paraId="1193643D" w14:textId="77777777" w:rsidR="00A47603" w:rsidRDefault="00A47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F768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736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A82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03"/>
    <w:rsid w:val="0001265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597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E67C6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7603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ED50A"/>
  <w15:chartTrackingRefBased/>
  <w15:docId w15:val="{AA510AB2-057B-447E-9B95-FCC2D756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Wojciech Ślusarski</cp:lastModifiedBy>
  <cp:revision>2</cp:revision>
  <cp:lastPrinted>1601-01-01T00:00:00Z</cp:lastPrinted>
  <dcterms:created xsi:type="dcterms:W3CDTF">2021-07-15T07:13:00Z</dcterms:created>
  <dcterms:modified xsi:type="dcterms:W3CDTF">2021-07-15T07:13:00Z</dcterms:modified>
</cp:coreProperties>
</file>