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396AC" w14:textId="77777777" w:rsidR="006A5DF1" w:rsidRDefault="009626F6" w:rsidP="006A5DF1">
      <w:pPr>
        <w:spacing w:after="240"/>
        <w:jc w:val="right"/>
        <w:rPr>
          <w:sz w:val="22"/>
          <w:szCs w:val="22"/>
        </w:rPr>
      </w:pPr>
      <w:r w:rsidRPr="009626F6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9626F6">
        <w:rPr>
          <w:sz w:val="22"/>
          <w:szCs w:val="22"/>
        </w:rPr>
        <w:t>2021-07-15</w:t>
      </w:r>
    </w:p>
    <w:p w14:paraId="5EA8084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F530DD8" w14:textId="77777777" w:rsidR="009626F6" w:rsidRPr="009626F6" w:rsidRDefault="009626F6" w:rsidP="006A5DF1">
      <w:pPr>
        <w:rPr>
          <w:b/>
          <w:bCs/>
          <w:sz w:val="22"/>
          <w:szCs w:val="22"/>
        </w:rPr>
      </w:pPr>
      <w:r w:rsidRPr="009626F6">
        <w:rPr>
          <w:b/>
          <w:bCs/>
          <w:sz w:val="22"/>
          <w:szCs w:val="22"/>
        </w:rPr>
        <w:t>Szpital Wojewódzki w Poznaniu</w:t>
      </w:r>
    </w:p>
    <w:p w14:paraId="6047072F" w14:textId="77777777" w:rsidR="006A5DF1" w:rsidRPr="00D91931" w:rsidRDefault="009626F6" w:rsidP="006A5DF1">
      <w:pPr>
        <w:rPr>
          <w:b/>
          <w:bCs/>
          <w:sz w:val="22"/>
          <w:szCs w:val="22"/>
        </w:rPr>
      </w:pPr>
      <w:r w:rsidRPr="009626F6">
        <w:rPr>
          <w:b/>
          <w:bCs/>
          <w:sz w:val="22"/>
          <w:szCs w:val="22"/>
        </w:rPr>
        <w:t>Dział Zamówień Publicznych</w:t>
      </w:r>
    </w:p>
    <w:p w14:paraId="1FEB8FAF" w14:textId="5074E54A" w:rsidR="006A5DF1" w:rsidRPr="00BD5546" w:rsidRDefault="00A7751E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626F6" w:rsidRPr="009626F6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9626F6" w:rsidRPr="009626F6">
        <w:rPr>
          <w:sz w:val="22"/>
          <w:szCs w:val="22"/>
        </w:rPr>
        <w:t>7/19</w:t>
      </w:r>
    </w:p>
    <w:p w14:paraId="2AF3FED9" w14:textId="77777777" w:rsidR="006A5DF1" w:rsidRPr="00BD5546" w:rsidRDefault="009626F6" w:rsidP="006A5DF1">
      <w:pPr>
        <w:rPr>
          <w:sz w:val="22"/>
          <w:szCs w:val="22"/>
        </w:rPr>
      </w:pPr>
      <w:r w:rsidRPr="009626F6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9626F6">
        <w:rPr>
          <w:sz w:val="22"/>
          <w:szCs w:val="22"/>
        </w:rPr>
        <w:t>Poznań</w:t>
      </w:r>
    </w:p>
    <w:p w14:paraId="0BAF5797" w14:textId="2F8D2AB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60BFF8F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C030D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B1F938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56ABA6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A7E6CB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1CA9A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A44B79" w14:textId="346A9DE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73051">
        <w:rPr>
          <w:rFonts w:ascii="Times New Roman" w:hAnsi="Times New Roman"/>
          <w:szCs w:val="28"/>
        </w:rPr>
        <w:t xml:space="preserve"> 2</w:t>
      </w:r>
    </w:p>
    <w:p w14:paraId="1EF02D76" w14:textId="64D53D99" w:rsidR="006D4AB3" w:rsidRDefault="00632C3C" w:rsidP="00520165">
      <w:pPr>
        <w:spacing w:after="36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626F6" w:rsidRPr="009626F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626F6" w:rsidRPr="009626F6">
        <w:rPr>
          <w:b/>
          <w:bCs/>
          <w:sz w:val="22"/>
          <w:szCs w:val="22"/>
        </w:rPr>
        <w:t>Obsługa serwisowa i naprawa awaryjna urządzeń instalacji zaplecza technicznego Bloku Operacyjnego</w:t>
      </w:r>
      <w:r w:rsidR="00B67AFD">
        <w:rPr>
          <w:b/>
          <w:bCs/>
          <w:sz w:val="22"/>
          <w:szCs w:val="22"/>
        </w:rPr>
        <w:t xml:space="preserve"> </w:t>
      </w:r>
      <w:r w:rsidR="009626F6" w:rsidRPr="009626F6">
        <w:rPr>
          <w:b/>
          <w:bCs/>
          <w:sz w:val="22"/>
          <w:szCs w:val="22"/>
        </w:rPr>
        <w:t>i</w:t>
      </w:r>
      <w:r w:rsidR="00B67AFD">
        <w:rPr>
          <w:b/>
          <w:bCs/>
          <w:sz w:val="22"/>
          <w:szCs w:val="22"/>
        </w:rPr>
        <w:t xml:space="preserve"> </w:t>
      </w:r>
      <w:r w:rsidR="009626F6" w:rsidRPr="009626F6">
        <w:rPr>
          <w:b/>
          <w:bCs/>
          <w:sz w:val="22"/>
          <w:szCs w:val="22"/>
        </w:rPr>
        <w:t>Centralnej</w:t>
      </w:r>
      <w:r w:rsidR="00B67AFD">
        <w:rPr>
          <w:b/>
          <w:bCs/>
          <w:sz w:val="22"/>
          <w:szCs w:val="22"/>
        </w:rPr>
        <w:t xml:space="preserve"> </w:t>
      </w:r>
      <w:r w:rsidR="009626F6" w:rsidRPr="009626F6">
        <w:rPr>
          <w:b/>
          <w:bCs/>
          <w:sz w:val="22"/>
          <w:szCs w:val="22"/>
        </w:rPr>
        <w:t>Sterylizatorni</w:t>
      </w:r>
      <w:r w:rsidR="00B67AFD">
        <w:rPr>
          <w:b/>
          <w:bCs/>
          <w:sz w:val="22"/>
          <w:szCs w:val="22"/>
        </w:rPr>
        <w:t xml:space="preserve"> </w:t>
      </w:r>
      <w:r w:rsidR="009626F6" w:rsidRPr="009626F6">
        <w:rPr>
          <w:b/>
          <w:bCs/>
          <w:sz w:val="22"/>
          <w:szCs w:val="22"/>
        </w:rPr>
        <w:t>Szpitala</w:t>
      </w:r>
      <w:r w:rsidR="00B67AFD">
        <w:rPr>
          <w:b/>
          <w:bCs/>
          <w:sz w:val="22"/>
          <w:szCs w:val="22"/>
        </w:rPr>
        <w:t xml:space="preserve"> </w:t>
      </w:r>
      <w:r w:rsidR="009626F6" w:rsidRPr="009626F6">
        <w:rPr>
          <w:b/>
          <w:bCs/>
          <w:sz w:val="22"/>
          <w:szCs w:val="22"/>
        </w:rPr>
        <w:t>Wojewódzkiego</w:t>
      </w:r>
      <w:r w:rsidR="00B67AFD">
        <w:rPr>
          <w:b/>
          <w:bCs/>
          <w:sz w:val="22"/>
          <w:szCs w:val="22"/>
        </w:rPr>
        <w:t xml:space="preserve"> </w:t>
      </w:r>
      <w:r w:rsidR="009626F6" w:rsidRPr="009626F6">
        <w:rPr>
          <w:b/>
          <w:bCs/>
          <w:sz w:val="22"/>
          <w:szCs w:val="22"/>
        </w:rPr>
        <w:t>w</w:t>
      </w:r>
      <w:r w:rsidR="00B67AFD">
        <w:rPr>
          <w:b/>
          <w:bCs/>
          <w:sz w:val="22"/>
          <w:szCs w:val="22"/>
        </w:rPr>
        <w:t xml:space="preserve"> </w:t>
      </w:r>
      <w:r w:rsidR="009626F6" w:rsidRPr="009626F6">
        <w:rPr>
          <w:b/>
          <w:bCs/>
          <w:sz w:val="22"/>
          <w:szCs w:val="22"/>
        </w:rPr>
        <w:t>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626F6" w:rsidRPr="009626F6">
        <w:rPr>
          <w:b/>
          <w:sz w:val="22"/>
          <w:szCs w:val="22"/>
        </w:rPr>
        <w:t>SZW/DZP/40/2021</w:t>
      </w:r>
    </w:p>
    <w:p w14:paraId="7F0CCCCC" w14:textId="77777777" w:rsidR="009626F6" w:rsidRPr="009626F6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626F6" w:rsidRPr="009626F6">
        <w:rPr>
          <w:b/>
          <w:sz w:val="22"/>
          <w:szCs w:val="22"/>
        </w:rPr>
        <w:t>Szpital Wojewódzki w Poznaniu</w:t>
      </w:r>
    </w:p>
    <w:p w14:paraId="2919B282" w14:textId="2613B7C9" w:rsidR="0012774F" w:rsidRPr="006A5DF1" w:rsidRDefault="009626F6" w:rsidP="00D8461B">
      <w:pPr>
        <w:spacing w:after="240" w:line="276" w:lineRule="auto"/>
        <w:jc w:val="both"/>
        <w:rPr>
          <w:sz w:val="22"/>
          <w:szCs w:val="22"/>
        </w:rPr>
      </w:pPr>
      <w:r w:rsidRPr="009626F6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9626F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A7751E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26F6" w:rsidRPr="006A5DF1" w14:paraId="6D848F32" w14:textId="77777777" w:rsidTr="00BB4512">
        <w:tc>
          <w:tcPr>
            <w:tcW w:w="9356" w:type="dxa"/>
            <w:shd w:val="clear" w:color="auto" w:fill="auto"/>
          </w:tcPr>
          <w:p w14:paraId="59E1FD91" w14:textId="562CDC3B" w:rsidR="009626F6" w:rsidRPr="006A5DF1" w:rsidRDefault="009626F6" w:rsidP="00BB451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A7751E">
              <w:rPr>
                <w:b/>
                <w:bCs/>
                <w:sz w:val="22"/>
                <w:szCs w:val="22"/>
              </w:rPr>
              <w:t>1</w:t>
            </w:r>
          </w:p>
          <w:p w14:paraId="4DC9836F" w14:textId="63A8FA9C" w:rsidR="009626F6" w:rsidRPr="006A5DF1" w:rsidRDefault="009626F6" w:rsidP="00BB451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26F6">
              <w:rPr>
                <w:sz w:val="22"/>
                <w:szCs w:val="22"/>
              </w:rPr>
              <w:t xml:space="preserve">W wyjaśnieniach z dnia dzisiejszego </w:t>
            </w:r>
            <w:r w:rsidR="00A7751E">
              <w:rPr>
                <w:sz w:val="22"/>
                <w:szCs w:val="22"/>
              </w:rPr>
              <w:t xml:space="preserve">(przypis Zamawiającego: tj. z dnia 14.07.2021 r.) </w:t>
            </w:r>
            <w:r w:rsidRPr="009626F6">
              <w:rPr>
                <w:sz w:val="22"/>
                <w:szCs w:val="22"/>
              </w:rPr>
              <w:t xml:space="preserve">podajecie Państwo, że: Zamawiający informuje, iż złożenie wraz z ofertą projektu umowy sprzed modyfikacji </w:t>
            </w:r>
            <w:r w:rsidR="00A7751E">
              <w:rPr>
                <w:sz w:val="22"/>
                <w:szCs w:val="22"/>
              </w:rPr>
              <w:br/>
            </w:r>
            <w:r w:rsidRPr="009626F6">
              <w:rPr>
                <w:sz w:val="22"/>
                <w:szCs w:val="22"/>
              </w:rPr>
              <w:t xml:space="preserve">z dnia 14.07.2021 r. poczyni u Zamawiającego obowiązek zastosowania wobec Wykonawcy art. 223 </w:t>
            </w:r>
            <w:r w:rsidR="00B67AFD">
              <w:rPr>
                <w:sz w:val="22"/>
                <w:szCs w:val="22"/>
              </w:rPr>
              <w:br/>
            </w:r>
            <w:r w:rsidRPr="009626F6">
              <w:rPr>
                <w:sz w:val="22"/>
                <w:szCs w:val="22"/>
              </w:rPr>
              <w:t>ust. 2 pkt. 3 Ustawy. Czy do oferty należy załączyć projekt umowy, ponieważ nie wynika to z SWZ</w:t>
            </w:r>
            <w:r w:rsidR="00A7751E">
              <w:rPr>
                <w:sz w:val="22"/>
                <w:szCs w:val="22"/>
              </w:rPr>
              <w:t xml:space="preserve"> </w:t>
            </w:r>
            <w:r w:rsidRPr="009626F6">
              <w:rPr>
                <w:sz w:val="22"/>
                <w:szCs w:val="22"/>
              </w:rPr>
              <w:t xml:space="preserve">? Czy też przyjmujecie Państwo, że oferta podpisana przed 14.07.2021 oznacza akceptację umowy </w:t>
            </w:r>
            <w:r w:rsidR="00A7751E">
              <w:rPr>
                <w:sz w:val="22"/>
                <w:szCs w:val="22"/>
              </w:rPr>
              <w:br/>
            </w:r>
            <w:r w:rsidRPr="009626F6">
              <w:rPr>
                <w:sz w:val="22"/>
                <w:szCs w:val="22"/>
              </w:rPr>
              <w:t>w poprzedniej wersji i w takim przypadku zostanie zastosowany artykuł 223 ust. 2 pkt 3 ustawy Pzp ?</w:t>
            </w:r>
          </w:p>
          <w:p w14:paraId="7594A929" w14:textId="77777777" w:rsidR="00A7751E" w:rsidRDefault="009626F6" w:rsidP="00A77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7751E">
              <w:rPr>
                <w:b/>
                <w:bCs/>
                <w:sz w:val="22"/>
                <w:szCs w:val="22"/>
              </w:rPr>
              <w:t xml:space="preserve"> </w:t>
            </w:r>
            <w:r w:rsidR="00A7751E" w:rsidRPr="00A7751E">
              <w:rPr>
                <w:sz w:val="22"/>
                <w:szCs w:val="22"/>
              </w:rPr>
              <w:t xml:space="preserve">Zamawiający </w:t>
            </w:r>
            <w:r w:rsidR="00A7751E">
              <w:rPr>
                <w:sz w:val="22"/>
                <w:szCs w:val="22"/>
              </w:rPr>
              <w:t>ma</w:t>
            </w:r>
            <w:r w:rsidR="00A7751E" w:rsidRPr="00A7751E">
              <w:rPr>
                <w:sz w:val="22"/>
                <w:szCs w:val="22"/>
              </w:rPr>
              <w:t xml:space="preserve"> na myśli,</w:t>
            </w:r>
            <w:r w:rsidR="00A7751E" w:rsidRPr="009626F6">
              <w:rPr>
                <w:sz w:val="22"/>
                <w:szCs w:val="22"/>
              </w:rPr>
              <w:t xml:space="preserve"> </w:t>
            </w:r>
            <w:r w:rsidR="00A7751E">
              <w:rPr>
                <w:sz w:val="22"/>
                <w:szCs w:val="22"/>
              </w:rPr>
              <w:t>iż</w:t>
            </w:r>
            <w:r w:rsidR="00A7751E" w:rsidRPr="009626F6">
              <w:rPr>
                <w:sz w:val="22"/>
                <w:szCs w:val="22"/>
              </w:rPr>
              <w:t xml:space="preserve"> oferta podpisana </w:t>
            </w:r>
            <w:r w:rsidR="00A7751E">
              <w:rPr>
                <w:sz w:val="22"/>
                <w:szCs w:val="22"/>
              </w:rPr>
              <w:br/>
            </w:r>
            <w:r w:rsidR="00A7751E" w:rsidRPr="009626F6">
              <w:rPr>
                <w:sz w:val="22"/>
                <w:szCs w:val="22"/>
              </w:rPr>
              <w:t>przed</w:t>
            </w:r>
            <w:r w:rsidR="00A7751E">
              <w:rPr>
                <w:sz w:val="22"/>
                <w:szCs w:val="22"/>
              </w:rPr>
              <w:t xml:space="preserve"> datą </w:t>
            </w:r>
            <w:r w:rsidR="00A7751E" w:rsidRPr="009626F6">
              <w:rPr>
                <w:sz w:val="22"/>
                <w:szCs w:val="22"/>
              </w:rPr>
              <w:t>14.07.2021</w:t>
            </w:r>
            <w:r w:rsidR="00A7751E">
              <w:rPr>
                <w:sz w:val="22"/>
                <w:szCs w:val="22"/>
              </w:rPr>
              <w:t xml:space="preserve"> r. </w:t>
            </w:r>
            <w:r w:rsidR="00A7751E" w:rsidRPr="009626F6">
              <w:rPr>
                <w:sz w:val="22"/>
                <w:szCs w:val="22"/>
              </w:rPr>
              <w:t>oznacza</w:t>
            </w:r>
            <w:r w:rsidR="00A7751E">
              <w:rPr>
                <w:sz w:val="22"/>
                <w:szCs w:val="22"/>
              </w:rPr>
              <w:t xml:space="preserve"> </w:t>
            </w:r>
            <w:r w:rsidR="00A7751E" w:rsidRPr="009626F6">
              <w:rPr>
                <w:sz w:val="22"/>
                <w:szCs w:val="22"/>
              </w:rPr>
              <w:t>akceptację</w:t>
            </w:r>
            <w:r w:rsidR="00A7751E">
              <w:rPr>
                <w:sz w:val="22"/>
                <w:szCs w:val="22"/>
              </w:rPr>
              <w:t xml:space="preserve"> projektu </w:t>
            </w:r>
            <w:r w:rsidR="00A7751E" w:rsidRPr="009626F6">
              <w:rPr>
                <w:sz w:val="22"/>
                <w:szCs w:val="22"/>
              </w:rPr>
              <w:t>umowy w poprzedniej wersji i w takim przypadku zostanie zastosowany artykuł 223 ust. 2 pkt 3 ustawy Pzp</w:t>
            </w:r>
            <w:r w:rsidR="00A7751E">
              <w:rPr>
                <w:sz w:val="22"/>
                <w:szCs w:val="22"/>
              </w:rPr>
              <w:t>.</w:t>
            </w:r>
          </w:p>
          <w:p w14:paraId="2E86DDA9" w14:textId="7063D6BB" w:rsidR="00A7751E" w:rsidRDefault="00A7751E" w:rsidP="00A775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– zgodnie z treścią SWZ – nie wymaga złożenia wraz z ofertą projektu umowy, jednakże jako że Wykonawcy niekiedy załączają projekt umowy opatrując ją klauzulą ,,zapoznałem </w:t>
            </w:r>
            <w:r>
              <w:rPr>
                <w:sz w:val="22"/>
                <w:szCs w:val="22"/>
              </w:rPr>
              <w:br/>
              <w:t>się i akceptuję:”, Zamawiający zawarł w wyjaśnieniach treści SWZ pouczenie jw.</w:t>
            </w:r>
          </w:p>
          <w:p w14:paraId="46C41868" w14:textId="06F25C03" w:rsidR="009626F6" w:rsidRPr="006A5DF1" w:rsidRDefault="009626F6" w:rsidP="00BB451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BE93AE0" w14:textId="4131B740" w:rsidR="009626F6" w:rsidRPr="009626F6" w:rsidRDefault="009626F6" w:rsidP="00BB451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17659B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9A36696" w14:textId="77777777" w:rsidR="00B67AFD" w:rsidRDefault="00B67AFD" w:rsidP="00B67AF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CA37524" w14:textId="77777777" w:rsidR="00B67AFD" w:rsidRDefault="00B67AFD" w:rsidP="00B67A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D1A83D" w14:textId="77777777" w:rsidR="00B67AFD" w:rsidRDefault="00B67AFD" w:rsidP="00B67A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45B9DC4" w14:textId="6360BED6" w:rsidR="006D4AB3" w:rsidRPr="006A5DF1" w:rsidRDefault="00B67AFD" w:rsidP="00B67A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0545C" w14:textId="77777777" w:rsidR="006702EE" w:rsidRDefault="006702EE">
      <w:r>
        <w:separator/>
      </w:r>
    </w:p>
  </w:endnote>
  <w:endnote w:type="continuationSeparator" w:id="0">
    <w:p w14:paraId="2FB92D4C" w14:textId="77777777" w:rsidR="006702EE" w:rsidRDefault="0067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2AC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42A3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FA641" w14:textId="3A98A2F7" w:rsidR="006D4AB3" w:rsidRDefault="00C7305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2000C4" wp14:editId="4BA957C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27DA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6A9F5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363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E010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F1D28D" w14:textId="77777777" w:rsidR="006D4AB3" w:rsidRDefault="006D4AB3">
    <w:pPr>
      <w:pStyle w:val="Stopka"/>
      <w:tabs>
        <w:tab w:val="clear" w:pos="4536"/>
        <w:tab w:val="left" w:pos="6237"/>
      </w:tabs>
    </w:pPr>
  </w:p>
  <w:p w14:paraId="432767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9D6E2" w14:textId="77777777" w:rsidR="006702EE" w:rsidRDefault="006702EE">
      <w:r>
        <w:separator/>
      </w:r>
    </w:p>
  </w:footnote>
  <w:footnote w:type="continuationSeparator" w:id="0">
    <w:p w14:paraId="29639490" w14:textId="77777777" w:rsidR="006702EE" w:rsidRDefault="0067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F125" w14:textId="77777777" w:rsidR="009626F6" w:rsidRDefault="009626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E7979" w14:textId="77777777" w:rsidR="009626F6" w:rsidRDefault="009626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F58E6" w14:textId="77777777" w:rsidR="009626F6" w:rsidRDefault="009626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0D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30D6"/>
    <w:rsid w:val="00632C3C"/>
    <w:rsid w:val="00662BDB"/>
    <w:rsid w:val="006702E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626F6"/>
    <w:rsid w:val="00A7751E"/>
    <w:rsid w:val="00A905AC"/>
    <w:rsid w:val="00B67AFD"/>
    <w:rsid w:val="00BA6584"/>
    <w:rsid w:val="00BE7BFD"/>
    <w:rsid w:val="00C370F2"/>
    <w:rsid w:val="00C44EEC"/>
    <w:rsid w:val="00C7305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D43096E"/>
  <w15:chartTrackingRefBased/>
  <w15:docId w15:val="{06BC8700-0884-4509-8E81-FF017BE3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3</cp:revision>
  <cp:lastPrinted>2021-07-15T09:37:00Z</cp:lastPrinted>
  <dcterms:created xsi:type="dcterms:W3CDTF">2021-07-15T09:37:00Z</dcterms:created>
  <dcterms:modified xsi:type="dcterms:W3CDTF">2021-07-15T09:39:00Z</dcterms:modified>
</cp:coreProperties>
</file>