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12EC4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4B711B8D" w14:textId="77777777" w:rsidTr="00C60035">
        <w:tc>
          <w:tcPr>
            <w:tcW w:w="9104" w:type="dxa"/>
            <w:shd w:val="clear" w:color="auto" w:fill="F2F2F2"/>
          </w:tcPr>
          <w:p w14:paraId="23B40002" w14:textId="2006CFC4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21074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4D3ACD5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E513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63536A0" w14:textId="3E02E758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521074">
        <w:rPr>
          <w:b/>
          <w:sz w:val="22"/>
          <w:szCs w:val="22"/>
        </w:rPr>
        <w:t>Komory, Monitory rzutu serca, Wagi</w:t>
      </w:r>
      <w:r w:rsidRPr="00281DC6">
        <w:rPr>
          <w:sz w:val="22"/>
          <w:szCs w:val="22"/>
        </w:rPr>
        <w:t>”</w:t>
      </w:r>
    </w:p>
    <w:p w14:paraId="227D76D6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244B9FF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61A045B3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C9ECA9A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4043A368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52CF69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A08D79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642611D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DE0A7D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2E92F15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CC1C91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B9477B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19C0993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F28937F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14D2EF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09103E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C3C81A4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2AF45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90126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562AC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84641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A4E8B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5B256EC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EB44FC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1664D7A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0AF8EC85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5BD5E2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CD0A2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7FBF461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A96500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43881E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BC73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77DB03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818C28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5DD4E0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46E48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2B9A4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6D92E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4D988B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2BC88D7" w14:textId="77777777" w:rsidR="00740C0B" w:rsidRDefault="00740C0B">
      <w:pPr>
        <w:spacing w:line="360" w:lineRule="auto"/>
        <w:jc w:val="both"/>
      </w:pPr>
    </w:p>
    <w:p w14:paraId="35DA766C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18FDF0AB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61068505" w14:textId="6780D08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521074">
        <w:rPr>
          <w:bCs/>
          <w:sz w:val="22"/>
          <w:u w:val="single"/>
        </w:rPr>
        <w:t>Komory do przechowywania endoskopów</w:t>
      </w:r>
    </w:p>
    <w:bookmarkEnd w:id="3"/>
    <w:p w14:paraId="5229F3CC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7AB0ED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E24971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B28499F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239D1CE0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D69751F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1BF057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842AD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1129B6B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41E11AB5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3CA6C7E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7B101CE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C9F0232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1B240126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4F4CBF22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E4D5B42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8B2E000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51481E7D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6C68DFB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A41B798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62CFACA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69DF68A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5080032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2EFC65DE" w14:textId="77777777" w:rsidR="005001EB" w:rsidRDefault="005001EB" w:rsidP="00D200D8">
      <w:pPr>
        <w:jc w:val="both"/>
        <w:rPr>
          <w:u w:val="single"/>
        </w:rPr>
      </w:pPr>
    </w:p>
    <w:p w14:paraId="23DCB81D" w14:textId="77777777" w:rsidR="00B03F5C" w:rsidRDefault="00B03F5C" w:rsidP="00D200D8">
      <w:pPr>
        <w:jc w:val="both"/>
        <w:rPr>
          <w:u w:val="single"/>
        </w:rPr>
      </w:pPr>
    </w:p>
    <w:p w14:paraId="658FE86E" w14:textId="6B148768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Komora laminarna</w:t>
      </w:r>
    </w:p>
    <w:p w14:paraId="5CD4B12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9C31C7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E83A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7C4CEB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7B9FAB42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77A05A7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37A91D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55FA861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1CB9230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29B42C82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1C2E74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42EC698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85A6BD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1F5A69A5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6A938F4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9EC29F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413227B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5D1E872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7348F8D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6741BF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62BE36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A27D66A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5596E35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lastRenderedPageBreak/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62E5CEF4" w14:textId="77777777" w:rsidR="005001EB" w:rsidRDefault="005001EB" w:rsidP="00D200D8">
      <w:pPr>
        <w:jc w:val="both"/>
        <w:rPr>
          <w:u w:val="single"/>
        </w:rPr>
      </w:pPr>
    </w:p>
    <w:p w14:paraId="25414F78" w14:textId="77777777" w:rsidR="0068364D" w:rsidRDefault="0068364D" w:rsidP="00D200D8">
      <w:pPr>
        <w:jc w:val="both"/>
        <w:rPr>
          <w:u w:val="single"/>
        </w:rPr>
      </w:pPr>
    </w:p>
    <w:p w14:paraId="5592667D" w14:textId="21265CE8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Monitory rzutu serca</w:t>
      </w:r>
    </w:p>
    <w:p w14:paraId="6C72B694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D33E8F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13B1E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49D4029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FB3632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FEF851E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2D2A15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58497D2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AC10783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0A4A1D96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85DB3A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DC29F7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E6C1A67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243DC58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0CF72E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178F8B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8EA5FD1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526ABEE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4296B38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403270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7FBF4C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07EB597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AD39014" w14:textId="1233DA90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514B4068" w14:textId="77777777" w:rsidR="005001EB" w:rsidRDefault="005001EB" w:rsidP="00D200D8">
      <w:pPr>
        <w:jc w:val="both"/>
        <w:rPr>
          <w:u w:val="single"/>
        </w:rPr>
      </w:pPr>
    </w:p>
    <w:p w14:paraId="4EF2BA69" w14:textId="77777777" w:rsidR="00F24E90" w:rsidRDefault="00F24E90" w:rsidP="00D200D8">
      <w:pPr>
        <w:jc w:val="both"/>
        <w:rPr>
          <w:u w:val="single"/>
        </w:rPr>
      </w:pPr>
    </w:p>
    <w:p w14:paraId="50E625CF" w14:textId="63C1C7B1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Wagi elektroniczne</w:t>
      </w:r>
      <w:r>
        <w:rPr>
          <w:bCs/>
          <w:sz w:val="22"/>
          <w:u w:val="single"/>
        </w:rPr>
        <w:t xml:space="preserve"> </w:t>
      </w:r>
    </w:p>
    <w:p w14:paraId="284563F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18FEE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EF7CDA5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98F1BC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D7E7504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75BEB60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C61A24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89C81C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72B50F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3CCD004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1355189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29C814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917DA95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7329478A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1AA68E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188263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brutto:    ………….</w:t>
      </w:r>
    </w:p>
    <w:p w14:paraId="6F2FB95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14E62DE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D7ABA2C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84514F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D42C9B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6410D8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8AFE528" w14:textId="4632C7A8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EF6FA75" w14:textId="77777777" w:rsidR="00F24E90" w:rsidRDefault="00F24E90" w:rsidP="00D200D8">
      <w:pPr>
        <w:jc w:val="both"/>
        <w:rPr>
          <w:u w:val="single"/>
        </w:rPr>
      </w:pPr>
    </w:p>
    <w:p w14:paraId="63F34CEB" w14:textId="77777777" w:rsidR="00F24E90" w:rsidRDefault="00F24E90" w:rsidP="00D200D8">
      <w:pPr>
        <w:jc w:val="both"/>
        <w:rPr>
          <w:u w:val="single"/>
        </w:rPr>
      </w:pPr>
    </w:p>
    <w:p w14:paraId="07DABB4D" w14:textId="5FA84C7B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Waga lekarska</w:t>
      </w:r>
    </w:p>
    <w:p w14:paraId="6D5029F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7672DB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C51B3D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56D7B0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15844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8813FC3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177E1BF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F1C484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0DE19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2E93A210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BD1B9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1D8A9F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FFDBD28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144E5923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CBE50A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C28242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B00BD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2675611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01B2533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C6EC79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30EB5F7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0BB4E1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CB0E3F0" w14:textId="329A137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69253E82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4DBF6A3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591BD42" w14:textId="6346BC7E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Wagi lekarskie</w:t>
      </w:r>
    </w:p>
    <w:p w14:paraId="131651F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A54158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6CB965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B546D51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0F275B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09BF880" w14:textId="77777777"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A9937B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………. ….% VAT: ………..</w:t>
      </w:r>
    </w:p>
    <w:p w14:paraId="32FB52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EA93A11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6D25948F" w14:textId="77777777"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5C131D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FA2546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18DF0CE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7D5BD797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76AA40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122A6C8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965407E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67E29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86C72E8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380DCA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19E29F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BBBE7A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2B1E69A" w14:textId="05E1EFD6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6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DE876FE" w14:textId="77777777" w:rsidR="00F24E90" w:rsidRDefault="00F24E90" w:rsidP="00D200D8">
      <w:pPr>
        <w:jc w:val="both"/>
        <w:rPr>
          <w:u w:val="single"/>
        </w:rPr>
      </w:pPr>
    </w:p>
    <w:p w14:paraId="7A29A7F7" w14:textId="77777777" w:rsidR="00F24E90" w:rsidRDefault="00F24E90" w:rsidP="00D200D8">
      <w:pPr>
        <w:jc w:val="both"/>
        <w:rPr>
          <w:u w:val="single"/>
        </w:rPr>
      </w:pPr>
    </w:p>
    <w:p w14:paraId="2B1DA9B0" w14:textId="00FCE65F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Wagi dziesiętne</w:t>
      </w:r>
    </w:p>
    <w:p w14:paraId="2C03A1A0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5C450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8D1D9F7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5A3B531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46AF82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6C005AD" w14:textId="77777777"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FA6BF8D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B0F47E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44583C5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9DCC7F3" w14:textId="77777777"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5EF95A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34C585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2E50DEA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0853B8D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0EE6694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86238A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B23AF9D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1314F12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25752EB4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B8D83B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01B7A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FF03F4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EB8D2BF" w14:textId="5B88785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7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379D38F" w14:textId="77777777" w:rsidR="00F24E90" w:rsidRDefault="00F24E90" w:rsidP="00D200D8">
      <w:pPr>
        <w:jc w:val="both"/>
        <w:rPr>
          <w:u w:val="single"/>
        </w:rPr>
      </w:pPr>
    </w:p>
    <w:p w14:paraId="23B5FD8D" w14:textId="77777777" w:rsidR="00F24E90" w:rsidRDefault="00F24E90" w:rsidP="00D200D8">
      <w:pPr>
        <w:jc w:val="both"/>
        <w:rPr>
          <w:u w:val="single"/>
        </w:rPr>
      </w:pPr>
    </w:p>
    <w:p w14:paraId="17CCD395" w14:textId="47105066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Wagi lekarskie Radwag</w:t>
      </w:r>
    </w:p>
    <w:p w14:paraId="27DDA7F0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D806D7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2F5434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623DA95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885586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E9D2BD3" w14:textId="77777777"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1EA737A3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00E36F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C5F77E7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587880C" w14:textId="77777777"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B7B17D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C4F5B8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B76B5E3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242CA4A0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FB45BD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533955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6F58685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54367A9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9094693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3E541D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D1B465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A66801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94E2383" w14:textId="120CE47A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8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45B55B44" w14:textId="77777777" w:rsidR="00F24E90" w:rsidRDefault="00F24E90" w:rsidP="00D200D8">
      <w:pPr>
        <w:jc w:val="both"/>
        <w:rPr>
          <w:u w:val="single"/>
        </w:rPr>
      </w:pPr>
    </w:p>
    <w:p w14:paraId="597B1126" w14:textId="77777777" w:rsidR="00F24E90" w:rsidRDefault="00F24E90" w:rsidP="00D200D8">
      <w:pPr>
        <w:jc w:val="both"/>
        <w:rPr>
          <w:u w:val="single"/>
        </w:rPr>
      </w:pPr>
    </w:p>
    <w:p w14:paraId="614DC9A7" w14:textId="23017D50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Wagi Seca</w:t>
      </w:r>
    </w:p>
    <w:p w14:paraId="003DE64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1B73C9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9CDCD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D1778E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FE44CB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45EEE6E" w14:textId="77777777"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18EDBA6B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3156725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722F333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32D8AFA3" w14:textId="77777777"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DD6DE5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71BF5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6A1ABA3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0342499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210DA9E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43BD56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7733D4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460C0A3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6F063F3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F37532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87E760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683E45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CDB6447" w14:textId="5AFF1855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9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7A2B1A4" w14:textId="77777777" w:rsidR="00F24E90" w:rsidRDefault="00F24E90" w:rsidP="00D200D8">
      <w:pPr>
        <w:jc w:val="both"/>
        <w:rPr>
          <w:u w:val="single"/>
        </w:rPr>
      </w:pPr>
    </w:p>
    <w:p w14:paraId="27859CBF" w14:textId="77777777" w:rsidR="0068364D" w:rsidRDefault="0068364D" w:rsidP="00D200D8">
      <w:pPr>
        <w:jc w:val="both"/>
        <w:rPr>
          <w:u w:val="single"/>
        </w:rPr>
      </w:pPr>
    </w:p>
    <w:p w14:paraId="4BDB1FC1" w14:textId="3FDF58EB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Waga analityczna i wyłącznikowo - uchylna</w:t>
      </w:r>
      <w:r>
        <w:rPr>
          <w:bCs/>
          <w:sz w:val="22"/>
          <w:u w:val="single"/>
        </w:rPr>
        <w:t xml:space="preserve"> </w:t>
      </w:r>
    </w:p>
    <w:p w14:paraId="305E1D2F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926765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9566ED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A9F1E" w14:textId="77777777"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8D6EFAD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8B5BF61" w14:textId="77777777" w:rsidR="0068364D" w:rsidRPr="00F24E90" w:rsidRDefault="0068364D" w:rsidP="0068364D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F7BA590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58B3711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8CC5208" w14:textId="77777777" w:rsidR="0068364D" w:rsidRPr="00F24E90" w:rsidRDefault="0068364D" w:rsidP="0068364D">
      <w:pPr>
        <w:ind w:left="1068"/>
        <w:rPr>
          <w:sz w:val="22"/>
          <w:szCs w:val="22"/>
        </w:rPr>
      </w:pPr>
    </w:p>
    <w:p w14:paraId="7173C1FD" w14:textId="77777777" w:rsidR="0068364D" w:rsidRPr="00F24E90" w:rsidRDefault="0068364D" w:rsidP="0068364D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E5F2E3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0A39834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F12BD09" w14:textId="77777777"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14:paraId="3CEAE5D0" w14:textId="77777777"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A7F2F36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1C42EB82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E51993E" w14:textId="77777777" w:rsidR="0068364D" w:rsidRPr="00F24E90" w:rsidRDefault="0068364D" w:rsidP="0068364D">
      <w:pPr>
        <w:rPr>
          <w:color w:val="FF0000"/>
          <w:sz w:val="22"/>
          <w:szCs w:val="22"/>
        </w:rPr>
      </w:pPr>
    </w:p>
    <w:p w14:paraId="2B70B026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D22665E" w14:textId="77777777"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BBDDF57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E2DF97A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4C8943C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DEBB69D" w14:textId="0755595D"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</w:t>
      </w:r>
      <w:r w:rsidR="001B05B8">
        <w:rPr>
          <w:sz w:val="22"/>
          <w:szCs w:val="22"/>
          <w:u w:val="single"/>
        </w:rPr>
        <w:t>0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46C95F54" w14:textId="77777777" w:rsidR="0068364D" w:rsidRDefault="0068364D" w:rsidP="00D200D8">
      <w:pPr>
        <w:jc w:val="both"/>
        <w:rPr>
          <w:u w:val="single"/>
        </w:rPr>
      </w:pPr>
    </w:p>
    <w:p w14:paraId="365AFF7E" w14:textId="77777777" w:rsidR="0068364D" w:rsidRDefault="0068364D" w:rsidP="00D200D8">
      <w:pPr>
        <w:jc w:val="both"/>
        <w:rPr>
          <w:u w:val="single"/>
        </w:rPr>
      </w:pPr>
    </w:p>
    <w:bookmarkEnd w:id="4"/>
    <w:bookmarkEnd w:id="6"/>
    <w:p w14:paraId="1D0E043E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DC571A0" w14:textId="77777777" w:rsidR="00CA7C6C" w:rsidRDefault="00CA7C6C">
      <w:pPr>
        <w:spacing w:line="360" w:lineRule="auto"/>
        <w:ind w:hanging="284"/>
        <w:jc w:val="both"/>
      </w:pPr>
    </w:p>
    <w:p w14:paraId="5AA4DC51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1A4FD6D" w14:textId="77777777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319AE496" w14:textId="77777777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14:paraId="1E402BDB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EDF3BFA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uważamy się za związanych niniejszą ofertą na czas wskazany w Specyfikacji Warunków Zamówienia;</w:t>
      </w:r>
    </w:p>
    <w:p w14:paraId="750CA59E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13AA503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13F3C667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1D910A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F61733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8F183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A1F2F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11E230DA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25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CCE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0B3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DEBCF1F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8E2F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80F2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975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A75A943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EEB3061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FABC631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4BDF0E2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472FE662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3A6181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5F7FA8F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05CD4D91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541A9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8DCAA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A37B5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BFDEA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2A2E5277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5D3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C60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520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E0C6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F5F7F5C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558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F68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D5D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28E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A5CAE8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6C6601FE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04472926" w14:textId="77777777" w:rsidTr="00C60035">
        <w:tc>
          <w:tcPr>
            <w:tcW w:w="2521" w:type="dxa"/>
            <w:shd w:val="clear" w:color="auto" w:fill="auto"/>
            <w:vAlign w:val="center"/>
          </w:tcPr>
          <w:p w14:paraId="206753B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3702DF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1A4D680" w14:textId="77777777" w:rsidTr="00C60035">
        <w:tc>
          <w:tcPr>
            <w:tcW w:w="2521" w:type="dxa"/>
            <w:shd w:val="clear" w:color="auto" w:fill="auto"/>
            <w:vAlign w:val="center"/>
          </w:tcPr>
          <w:p w14:paraId="3902531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293BAE9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720305C" w14:textId="77777777" w:rsidTr="00C60035">
        <w:tc>
          <w:tcPr>
            <w:tcW w:w="2521" w:type="dxa"/>
            <w:shd w:val="clear" w:color="auto" w:fill="auto"/>
            <w:vAlign w:val="center"/>
          </w:tcPr>
          <w:p w14:paraId="5BC5E6E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23931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A46B676" w14:textId="77777777" w:rsidTr="00C60035">
        <w:tc>
          <w:tcPr>
            <w:tcW w:w="2521" w:type="dxa"/>
            <w:shd w:val="clear" w:color="auto" w:fill="auto"/>
            <w:vAlign w:val="center"/>
          </w:tcPr>
          <w:p w14:paraId="28EC2F4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7DED2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D289A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8F6F19C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49F946A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 xml:space="preserve"> Czy Wykonawca jest mikroprzedsiębiorstwem bądź małym lub średnim przedsiębiorstwem ?</w:t>
      </w:r>
    </w:p>
    <w:p w14:paraId="790D5675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FBAD04D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0CD5CEF3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17103DE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67AE08FA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1A9B5AE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54FB2D6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0AA2D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A14D4D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C35F65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D37AD2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BFAE405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30A83C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56D91B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777B734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601DF7A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20E73B31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80E32" w14:textId="77777777" w:rsidR="00613B65" w:rsidRDefault="00613B65">
      <w:r>
        <w:separator/>
      </w:r>
    </w:p>
  </w:endnote>
  <w:endnote w:type="continuationSeparator" w:id="0">
    <w:p w14:paraId="41771891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68EA66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52FFB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6818B" w14:textId="77777777" w:rsidR="00613B65" w:rsidRDefault="00613B65">
      <w:r>
        <w:separator/>
      </w:r>
    </w:p>
  </w:footnote>
  <w:footnote w:type="continuationSeparator" w:id="0">
    <w:p w14:paraId="66281903" w14:textId="77777777" w:rsidR="00613B65" w:rsidRDefault="00613B65">
      <w:r>
        <w:continuationSeparator/>
      </w:r>
    </w:p>
  </w:footnote>
  <w:footnote w:id="1">
    <w:p w14:paraId="1AA73A16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C6C1345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92BF729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6B5C978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6FED7E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82B47" w14:textId="2B343645" w:rsidR="00D74BC1" w:rsidRDefault="00281DC6">
    <w:pPr>
      <w:pStyle w:val="Nagwek"/>
    </w:pPr>
    <w:r>
      <w:t>Znak sprawy: SZW/DZP/</w:t>
    </w:r>
    <w:r w:rsidR="00521074">
      <w:t>44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4E86770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7A4FDA"/>
    <w:multiLevelType w:val="hybridMultilevel"/>
    <w:tmpl w:val="E57A25F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8"/>
  </w:num>
  <w:num w:numId="5">
    <w:abstractNumId w:val="16"/>
  </w:num>
  <w:num w:numId="6">
    <w:abstractNumId w:val="14"/>
  </w:num>
  <w:num w:numId="7">
    <w:abstractNumId w:val="1"/>
  </w:num>
  <w:num w:numId="8">
    <w:abstractNumId w:val="0"/>
  </w:num>
  <w:num w:numId="9">
    <w:abstractNumId w:val="10"/>
  </w:num>
  <w:num w:numId="10">
    <w:abstractNumId w:val="5"/>
  </w:num>
  <w:num w:numId="11">
    <w:abstractNumId w:val="15"/>
  </w:num>
  <w:num w:numId="12">
    <w:abstractNumId w:val="3"/>
  </w:num>
  <w:num w:numId="13">
    <w:abstractNumId w:val="6"/>
  </w:num>
  <w:num w:numId="14">
    <w:abstractNumId w:val="4"/>
  </w:num>
  <w:num w:numId="15">
    <w:abstractNumId w:val="11"/>
  </w:num>
  <w:num w:numId="16">
    <w:abstractNumId w:val="9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18410E"/>
    <w:rsid w:val="001B05B8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21074"/>
    <w:rsid w:val="00535E57"/>
    <w:rsid w:val="00592545"/>
    <w:rsid w:val="005A70C7"/>
    <w:rsid w:val="00613B65"/>
    <w:rsid w:val="0068364D"/>
    <w:rsid w:val="006929C9"/>
    <w:rsid w:val="00740C0B"/>
    <w:rsid w:val="007717C3"/>
    <w:rsid w:val="007D1797"/>
    <w:rsid w:val="00813379"/>
    <w:rsid w:val="00890E04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200D8"/>
    <w:rsid w:val="00D710C9"/>
    <w:rsid w:val="00D74BC1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890E1"/>
  <w15:docId w15:val="{E8F06336-A3C5-48D0-B270-210496C1E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9</Pages>
  <Words>2621</Words>
  <Characters>15730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24</cp:revision>
  <cp:lastPrinted>2007-10-05T06:59:00Z</cp:lastPrinted>
  <dcterms:created xsi:type="dcterms:W3CDTF">2021-03-29T09:37:00Z</dcterms:created>
  <dcterms:modified xsi:type="dcterms:W3CDTF">2021-07-13T09:32:00Z</dcterms:modified>
</cp:coreProperties>
</file>