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B030D9" w14:textId="373310D4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A3558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04EFE2D" w14:textId="77777777" w:rsidR="005103B9" w:rsidRDefault="005103B9" w:rsidP="005103B9">
      <w:pPr>
        <w:spacing w:after="0" w:line="480" w:lineRule="auto"/>
        <w:rPr>
          <w:b/>
        </w:rPr>
      </w:pPr>
    </w:p>
    <w:p w14:paraId="5179DC3D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90322" w:rsidRPr="00890322">
        <w:rPr>
          <w:rFonts w:ascii="Times New Roman" w:hAnsi="Times New Roman"/>
          <w:b/>
        </w:rPr>
        <w:t>SZW/DZP/46/2021</w:t>
      </w:r>
    </w:p>
    <w:p w14:paraId="4B02EC7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A36AF6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0322" w:rsidRPr="00890322">
        <w:rPr>
          <w:sz w:val="22"/>
          <w:szCs w:val="22"/>
        </w:rPr>
        <w:t>SZPITAL WOJEWÓDZKI W POZNANIU</w:t>
      </w:r>
    </w:p>
    <w:p w14:paraId="2EF3ED44" w14:textId="2336CC7E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3558">
        <w:rPr>
          <w:sz w:val="22"/>
          <w:szCs w:val="22"/>
        </w:rPr>
        <w:t xml:space="preserve">ul. </w:t>
      </w:r>
      <w:r w:rsidR="00890322" w:rsidRPr="0089032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890322" w:rsidRPr="0089032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5EE2244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0322" w:rsidRPr="0089032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890322" w:rsidRPr="00890322">
        <w:rPr>
          <w:sz w:val="22"/>
          <w:szCs w:val="22"/>
        </w:rPr>
        <w:t>Poznań</w:t>
      </w:r>
    </w:p>
    <w:p w14:paraId="24971BE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41536E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CE8A75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468A9DF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E498DC2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6CFF25E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291BE0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C3460D3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073344D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EAA49E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90322" w:rsidRPr="00110593" w14:paraId="6763BE9E" w14:textId="77777777" w:rsidTr="00464CEB">
        <w:tc>
          <w:tcPr>
            <w:tcW w:w="9212" w:type="dxa"/>
            <w:shd w:val="clear" w:color="auto" w:fill="D9D9D9"/>
          </w:tcPr>
          <w:p w14:paraId="15E2449E" w14:textId="77777777" w:rsidR="00890322" w:rsidRPr="00110593" w:rsidRDefault="00890322" w:rsidP="00464CE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46F1447" w14:textId="77777777" w:rsidR="00890322" w:rsidRPr="00110593" w:rsidRDefault="00890322" w:rsidP="00464CE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9032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5469A815" w14:textId="77777777" w:rsidR="00890322" w:rsidRPr="00110593" w:rsidRDefault="00890322" w:rsidP="00464C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462019F" w14:textId="77777777" w:rsidR="00890322" w:rsidRPr="00110593" w:rsidRDefault="00890322" w:rsidP="00464C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EE5225A" w14:textId="77777777" w:rsidR="00890322" w:rsidRPr="00110593" w:rsidRDefault="00890322" w:rsidP="00464CE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894B133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B5EF0C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470671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90322" w:rsidRPr="0089032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3CEC6F0" w14:textId="77777777" w:rsidR="005434B3" w:rsidRDefault="0089032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890322">
        <w:rPr>
          <w:rFonts w:ascii="Times New Roman" w:hAnsi="Times New Roman"/>
          <w:b/>
        </w:rPr>
        <w:t>Przeglądy techniczne i naprawy urządzeń medycznych - Wiertarki chirurgiczne</w:t>
      </w:r>
    </w:p>
    <w:p w14:paraId="1EB2AD4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7ADFFD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93DAC48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E072EAE" w14:textId="77777777" w:rsidR="00710937" w:rsidRPr="00292198" w:rsidRDefault="00710937" w:rsidP="005E24AA">
      <w:pPr>
        <w:rPr>
          <w:rFonts w:ascii="Times New Roman" w:hAnsi="Times New Roman"/>
        </w:rPr>
      </w:pPr>
    </w:p>
    <w:p w14:paraId="0496B20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438E18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530E53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FD63B6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8B1E91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C48B95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CFAA368" w14:textId="084FBC6B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DA3558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65BA92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575AF0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EC8D2F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535B9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DEDEA35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B3E9CD6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2D75FA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B6AE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EB49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8BEEBC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D7171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C4E1" w14:textId="0B452C00" w:rsidR="00D2702A" w:rsidRPr="00D2702A" w:rsidRDefault="00DA3558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Nie dotyczy – Zamawiający nie stawia szczególnych warunków udziału </w:t>
            </w:r>
            <w:r>
              <w:rPr>
                <w:rFonts w:ascii="Times New Roman" w:hAnsi="Times New Roman"/>
                <w:b/>
                <w:bCs/>
              </w:rPr>
              <w:br/>
              <w:t>w postępowaniu</w:t>
            </w:r>
          </w:p>
          <w:p w14:paraId="561EDAD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F684AE5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F0E1B1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B332545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42973C0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54A629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1B6276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11A83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46F99C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86C3A6B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0D906" w14:textId="77777777" w:rsidR="00E21101" w:rsidRDefault="00E21101" w:rsidP="0038231F">
      <w:pPr>
        <w:spacing w:after="0" w:line="240" w:lineRule="auto"/>
      </w:pPr>
      <w:r>
        <w:separator/>
      </w:r>
    </w:p>
  </w:endnote>
  <w:endnote w:type="continuationSeparator" w:id="0">
    <w:p w14:paraId="6C9767E2" w14:textId="77777777" w:rsidR="00E21101" w:rsidRDefault="00E211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EEC2D2" w14:textId="77777777" w:rsidR="00890322" w:rsidRDefault="008903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FD3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A38F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4DDC6" w14:textId="77777777" w:rsidR="00890322" w:rsidRDefault="008903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08521" w14:textId="77777777" w:rsidR="00E21101" w:rsidRDefault="00E21101" w:rsidP="0038231F">
      <w:pPr>
        <w:spacing w:after="0" w:line="240" w:lineRule="auto"/>
      </w:pPr>
      <w:r>
        <w:separator/>
      </w:r>
    </w:p>
  </w:footnote>
  <w:footnote w:type="continuationSeparator" w:id="0">
    <w:p w14:paraId="1D056EF6" w14:textId="77777777" w:rsidR="00E21101" w:rsidRDefault="00E211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EA5FF" w14:textId="77777777" w:rsidR="00890322" w:rsidRDefault="00890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CFC2B1" w14:textId="77777777" w:rsidR="00890322" w:rsidRDefault="00890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167EE" w14:textId="77777777" w:rsidR="00890322" w:rsidRDefault="00890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E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16EE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0322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3F0E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3558"/>
    <w:rsid w:val="00DA6EC7"/>
    <w:rsid w:val="00DD146A"/>
    <w:rsid w:val="00DD3E9D"/>
    <w:rsid w:val="00E022A1"/>
    <w:rsid w:val="00E2110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C7C771"/>
  <w15:docId w15:val="{9587AA24-8B2D-40D0-B8ED-5A47070B9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2021-07-14T08:45:00Z</dcterms:created>
  <dcterms:modified xsi:type="dcterms:W3CDTF">2021-07-14T08:48:00Z</dcterms:modified>
</cp:coreProperties>
</file>