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C1F6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947AF" w:rsidRPr="009947AF">
        <w:rPr>
          <w:b/>
          <w:sz w:val="22"/>
          <w:szCs w:val="22"/>
        </w:rPr>
        <w:t>KA-2/037/2021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47AF" w:rsidRPr="00110593" w:rsidTr="003977C3">
        <w:tc>
          <w:tcPr>
            <w:tcW w:w="9104" w:type="dxa"/>
            <w:shd w:val="clear" w:color="auto" w:fill="D9D9D9"/>
          </w:tcPr>
          <w:p w:rsidR="009947AF" w:rsidRPr="00110593" w:rsidRDefault="009947AF" w:rsidP="003977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947AF" w:rsidRPr="00110593" w:rsidRDefault="009947AF" w:rsidP="003977C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947AF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947AF" w:rsidRPr="0043102D" w:rsidRDefault="009947AF" w:rsidP="003977C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947AF" w:rsidRPr="00110593" w:rsidRDefault="009947AF" w:rsidP="003977C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947A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947AF">
        <w:rPr>
          <w:b/>
          <w:sz w:val="22"/>
          <w:szCs w:val="22"/>
        </w:rPr>
        <w:t>Dostaw</w:t>
      </w:r>
      <w:r w:rsidR="002C1F6C">
        <w:rPr>
          <w:b/>
          <w:sz w:val="22"/>
          <w:szCs w:val="22"/>
        </w:rPr>
        <w:t>ę</w:t>
      </w:r>
      <w:bookmarkStart w:id="0" w:name="_GoBack"/>
      <w:bookmarkEnd w:id="0"/>
      <w:r w:rsidRPr="009947AF">
        <w:rPr>
          <w:b/>
          <w:sz w:val="22"/>
          <w:szCs w:val="22"/>
        </w:rPr>
        <w:t xml:space="preserve"> tomografu komputerowego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253" w:rsidRDefault="00A06253">
      <w:r>
        <w:separator/>
      </w:r>
    </w:p>
  </w:endnote>
  <w:endnote w:type="continuationSeparator" w:id="0">
    <w:p w:rsidR="00A06253" w:rsidRDefault="00A0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AF" w:rsidRDefault="009947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253" w:rsidRDefault="00A06253">
      <w:r>
        <w:separator/>
      </w:r>
    </w:p>
  </w:footnote>
  <w:footnote w:type="continuationSeparator" w:id="0">
    <w:p w:rsidR="00A06253" w:rsidRDefault="00A0625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AF" w:rsidRDefault="00994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AF" w:rsidRDefault="00994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7AF" w:rsidRDefault="009947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25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1F6C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47AF"/>
    <w:rsid w:val="009A21D7"/>
    <w:rsid w:val="009A4A2C"/>
    <w:rsid w:val="009A4CD3"/>
    <w:rsid w:val="00A0625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DF6F1E"/>
  <w15:chartTrackingRefBased/>
  <w15:docId w15:val="{A828DBCA-59B8-4878-AEB1-1DD343EF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0A420-2D74-4EAE-AB40-8FD421549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2010-01-07T09:39:00Z</cp:lastPrinted>
  <dcterms:created xsi:type="dcterms:W3CDTF">2021-06-25T06:36:00Z</dcterms:created>
  <dcterms:modified xsi:type="dcterms:W3CDTF">2021-06-25T06:36:00Z</dcterms:modified>
</cp:coreProperties>
</file>