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C211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11C3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C211C3">
        <w:rPr>
          <w:sz w:val="22"/>
          <w:szCs w:val="22"/>
        </w:rPr>
        <w:t>2021-07-12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C211C3" w:rsidP="00FB7F50">
      <w:pPr>
        <w:spacing w:after="40"/>
        <w:rPr>
          <w:b/>
          <w:bCs/>
          <w:sz w:val="22"/>
          <w:szCs w:val="22"/>
        </w:rPr>
      </w:pPr>
      <w:r w:rsidRPr="00C211C3">
        <w:rPr>
          <w:b/>
          <w:bCs/>
          <w:sz w:val="22"/>
          <w:szCs w:val="22"/>
        </w:rPr>
        <w:t>Politechnika Częstochowska</w:t>
      </w:r>
    </w:p>
    <w:p w:rsidR="00FB7F50" w:rsidRPr="002245BE" w:rsidRDefault="00C211C3" w:rsidP="00FB7F50">
      <w:pPr>
        <w:rPr>
          <w:sz w:val="22"/>
          <w:szCs w:val="22"/>
        </w:rPr>
      </w:pPr>
      <w:r w:rsidRPr="00C211C3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C211C3">
        <w:rPr>
          <w:sz w:val="22"/>
          <w:szCs w:val="22"/>
        </w:rPr>
        <w:t>69</w:t>
      </w:r>
    </w:p>
    <w:p w:rsidR="00FB7F50" w:rsidRPr="002245BE" w:rsidRDefault="00C211C3" w:rsidP="00FB7F50">
      <w:pPr>
        <w:rPr>
          <w:sz w:val="22"/>
          <w:szCs w:val="22"/>
        </w:rPr>
      </w:pPr>
      <w:r w:rsidRPr="00C211C3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C211C3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11C3" w:rsidRPr="00607F9B" w:rsidTr="00433072">
        <w:trPr>
          <w:trHeight w:val="638"/>
        </w:trPr>
        <w:tc>
          <w:tcPr>
            <w:tcW w:w="959" w:type="dxa"/>
            <w:shd w:val="clear" w:color="auto" w:fill="auto"/>
          </w:tcPr>
          <w:p w:rsidR="00C211C3" w:rsidRPr="00607F9B" w:rsidRDefault="00C211C3" w:rsidP="004330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11C3" w:rsidRPr="00607F9B" w:rsidRDefault="00C211C3" w:rsidP="004330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11C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11C3">
              <w:rPr>
                <w:b/>
                <w:bCs/>
                <w:sz w:val="22"/>
                <w:szCs w:val="22"/>
              </w:rPr>
              <w:t>Dostawa  analizatora widma sygnałów dla 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11C3">
              <w:rPr>
                <w:b/>
                <w:sz w:val="22"/>
                <w:szCs w:val="22"/>
              </w:rPr>
              <w:t>ZP/D-19/A/21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211C3" w:rsidRPr="00C211C3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211C3" w:rsidRPr="00C211C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11C3" w:rsidTr="004330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211C3" w:rsidRPr="00D26ED6" w:rsidRDefault="00C211C3" w:rsidP="0043307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11C3">
              <w:rPr>
                <w:b/>
                <w:sz w:val="22"/>
                <w:szCs w:val="22"/>
              </w:rPr>
              <w:t>13p Sp. z o.o.</w:t>
            </w:r>
            <w:bookmarkStart w:id="1" w:name="_GoBack"/>
            <w:bookmarkEnd w:id="1"/>
          </w:p>
          <w:p w:rsidR="00C211C3" w:rsidRPr="009F0E5C" w:rsidRDefault="00C211C3" w:rsidP="00433072">
            <w:pPr>
              <w:jc w:val="both"/>
              <w:rPr>
                <w:bCs/>
                <w:sz w:val="22"/>
                <w:szCs w:val="22"/>
              </w:rPr>
            </w:pPr>
            <w:r w:rsidRPr="00C211C3">
              <w:rPr>
                <w:bCs/>
                <w:sz w:val="22"/>
                <w:szCs w:val="22"/>
              </w:rPr>
              <w:t>Międzyleska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1C3">
              <w:rPr>
                <w:bCs/>
                <w:sz w:val="22"/>
                <w:szCs w:val="22"/>
              </w:rPr>
              <w:t>2-4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211C3" w:rsidRPr="009F0E5C" w:rsidRDefault="00C211C3" w:rsidP="00433072">
            <w:pPr>
              <w:jc w:val="both"/>
              <w:rPr>
                <w:bCs/>
                <w:sz w:val="22"/>
                <w:szCs w:val="22"/>
              </w:rPr>
            </w:pPr>
            <w:r w:rsidRPr="00C211C3">
              <w:rPr>
                <w:bCs/>
                <w:sz w:val="22"/>
                <w:szCs w:val="22"/>
              </w:rPr>
              <w:t>50-514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1C3">
              <w:rPr>
                <w:bCs/>
                <w:sz w:val="22"/>
                <w:szCs w:val="22"/>
              </w:rPr>
              <w:t>Wrocław</w:t>
            </w:r>
          </w:p>
          <w:p w:rsidR="00E12FD5" w:rsidRDefault="00C211C3" w:rsidP="00E12F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E12FD5">
              <w:rPr>
                <w:sz w:val="22"/>
                <w:szCs w:val="22"/>
              </w:rPr>
              <w:t xml:space="preserve"> </w:t>
            </w:r>
            <w:r w:rsidRPr="00C211C3">
              <w:rPr>
                <w:sz w:val="22"/>
                <w:szCs w:val="22"/>
              </w:rPr>
              <w:t>Dostawa  analizatora widma sygnałów dla  Wydziału Inżynierii Mechanicznej i Informatyki Politechniki Częstochowskiej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C211C3" w:rsidRPr="00E12FD5" w:rsidRDefault="00C211C3" w:rsidP="00E12FD5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E12FD5">
              <w:rPr>
                <w:b/>
                <w:sz w:val="22"/>
                <w:szCs w:val="22"/>
              </w:rPr>
              <w:t xml:space="preserve">za cenę brutto </w:t>
            </w:r>
            <w:r w:rsidRPr="00E12FD5">
              <w:rPr>
                <w:b/>
                <w:sz w:val="22"/>
                <w:szCs w:val="22"/>
              </w:rPr>
              <w:t>33 579.00 zł</w:t>
            </w:r>
            <w:r w:rsidRPr="00E12FD5">
              <w:rPr>
                <w:b/>
                <w:bCs/>
                <w:sz w:val="22"/>
                <w:szCs w:val="22"/>
              </w:rPr>
              <w:t>.</w:t>
            </w:r>
          </w:p>
          <w:p w:rsidR="00C211C3" w:rsidRPr="00D26ED6" w:rsidRDefault="00C211C3" w:rsidP="004330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211C3" w:rsidRDefault="00C211C3" w:rsidP="0043307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211C3">
              <w:t>Wybrana oferta jest ofertą najkorzystniejszą.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2835"/>
        <w:gridCol w:w="2410"/>
      </w:tblGrid>
      <w:tr w:rsidR="00E12FD5" w:rsidRPr="008567C7" w:rsidTr="00E12FD5">
        <w:trPr>
          <w:trHeight w:val="510"/>
        </w:trPr>
        <w:tc>
          <w:tcPr>
            <w:tcW w:w="709" w:type="dxa"/>
            <w:vAlign w:val="center"/>
          </w:tcPr>
          <w:p w:rsidR="00E12FD5" w:rsidRPr="008567C7" w:rsidRDefault="00E12FD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E12FD5" w:rsidRPr="008567C7" w:rsidRDefault="00E12FD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E12FD5" w:rsidRPr="008567C7" w:rsidRDefault="00E12FD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E12FD5" w:rsidRPr="008567C7" w:rsidRDefault="00E12FD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12FD5" w:rsidRPr="008567C7" w:rsidTr="00E12FD5">
        <w:tc>
          <w:tcPr>
            <w:tcW w:w="709" w:type="dxa"/>
            <w:vAlign w:val="center"/>
          </w:tcPr>
          <w:p w:rsidR="00E12FD5" w:rsidRPr="008567C7" w:rsidRDefault="00E12FD5" w:rsidP="004330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E12FD5" w:rsidRPr="002B6761" w:rsidRDefault="00E12FD5" w:rsidP="0043307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:rsidR="00E12FD5" w:rsidRPr="008567C7" w:rsidRDefault="00E12FD5" w:rsidP="0043307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12FD5" w:rsidRPr="001B7815" w:rsidRDefault="00E12FD5" w:rsidP="0043307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835" w:type="dxa"/>
            <w:vAlign w:val="center"/>
          </w:tcPr>
          <w:p w:rsidR="00E12FD5" w:rsidRPr="008567C7" w:rsidRDefault="00E12FD5" w:rsidP="004330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E12FD5" w:rsidRPr="008567C7" w:rsidRDefault="00E12FD5" w:rsidP="004330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12FD5" w:rsidRPr="008567C7" w:rsidTr="00E12FD5">
        <w:tc>
          <w:tcPr>
            <w:tcW w:w="709" w:type="dxa"/>
            <w:vAlign w:val="center"/>
          </w:tcPr>
          <w:p w:rsidR="00E12FD5" w:rsidRPr="008567C7" w:rsidRDefault="00E12FD5" w:rsidP="004330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E12FD5" w:rsidRPr="002B6761" w:rsidRDefault="00E12FD5" w:rsidP="0043307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211C3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C211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E12FD5" w:rsidRPr="008567C7" w:rsidRDefault="00E12FD5" w:rsidP="0043307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12FD5" w:rsidRPr="001B7815" w:rsidRDefault="00E12FD5" w:rsidP="0043307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1C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835" w:type="dxa"/>
            <w:vAlign w:val="center"/>
          </w:tcPr>
          <w:p w:rsidR="00E12FD5" w:rsidRPr="008567C7" w:rsidRDefault="00E12FD5" w:rsidP="004330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sz w:val="18"/>
                <w:szCs w:val="18"/>
              </w:rPr>
              <w:t xml:space="preserve">  65,55</w:t>
            </w:r>
          </w:p>
        </w:tc>
        <w:tc>
          <w:tcPr>
            <w:tcW w:w="2410" w:type="dxa"/>
            <w:vAlign w:val="center"/>
          </w:tcPr>
          <w:p w:rsidR="00E12FD5" w:rsidRPr="008567C7" w:rsidRDefault="00E12FD5" w:rsidP="004330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1C3">
              <w:rPr>
                <w:rFonts w:ascii="Times New Roman" w:hAnsi="Times New Roman" w:cs="Times New Roman"/>
                <w:sz w:val="18"/>
                <w:szCs w:val="18"/>
              </w:rPr>
              <w:t xml:space="preserve">  65,55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066" w:rsidRDefault="00870066">
      <w:r>
        <w:separator/>
      </w:r>
    </w:p>
  </w:endnote>
  <w:endnote w:type="continuationSeparator" w:id="0">
    <w:p w:rsidR="00870066" w:rsidRDefault="00870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066" w:rsidRDefault="00870066">
      <w:r>
        <w:separator/>
      </w:r>
    </w:p>
  </w:footnote>
  <w:footnote w:type="continuationSeparator" w:id="0">
    <w:p w:rsidR="00870066" w:rsidRDefault="00870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06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006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11C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2FD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6162D"/>
  <w15:chartTrackingRefBased/>
  <w15:docId w15:val="{D0817D2D-E00C-4087-9114-832E8742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2021-07-12T10:04:00Z</cp:lastPrinted>
  <dcterms:created xsi:type="dcterms:W3CDTF">2021-07-12T10:04:00Z</dcterms:created>
  <dcterms:modified xsi:type="dcterms:W3CDTF">2021-07-12T10:04:00Z</dcterms:modified>
</cp:coreProperties>
</file>