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42764" w14:textId="0BF3639E" w:rsidR="00D665F5" w:rsidRDefault="009C10C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C10C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10C9">
        <w:rPr>
          <w:sz w:val="22"/>
          <w:szCs w:val="22"/>
        </w:rPr>
        <w:t>2021-07-</w:t>
      </w:r>
      <w:r w:rsidR="00C307BF">
        <w:rPr>
          <w:sz w:val="22"/>
          <w:szCs w:val="22"/>
        </w:rPr>
        <w:t>12</w:t>
      </w:r>
    </w:p>
    <w:p w14:paraId="47D7ED3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1B502B2" w14:textId="77777777" w:rsidR="009C10C9" w:rsidRPr="009C10C9" w:rsidRDefault="009C10C9" w:rsidP="00577BC6">
      <w:pPr>
        <w:spacing w:after="40"/>
        <w:rPr>
          <w:b/>
          <w:bCs/>
          <w:sz w:val="22"/>
          <w:szCs w:val="22"/>
        </w:rPr>
      </w:pPr>
      <w:r w:rsidRPr="009C10C9">
        <w:rPr>
          <w:b/>
          <w:bCs/>
          <w:sz w:val="22"/>
          <w:szCs w:val="22"/>
        </w:rPr>
        <w:t>Szpital Miejski Specjalistyczny</w:t>
      </w:r>
    </w:p>
    <w:p w14:paraId="58352FB8" w14:textId="77777777" w:rsidR="009C10C9" w:rsidRPr="009C10C9" w:rsidRDefault="009C10C9" w:rsidP="00577BC6">
      <w:pPr>
        <w:spacing w:after="40"/>
        <w:rPr>
          <w:b/>
          <w:bCs/>
          <w:sz w:val="22"/>
          <w:szCs w:val="22"/>
        </w:rPr>
      </w:pPr>
      <w:r w:rsidRPr="009C10C9">
        <w:rPr>
          <w:b/>
          <w:bCs/>
          <w:sz w:val="22"/>
          <w:szCs w:val="22"/>
        </w:rPr>
        <w:t>im. Gabriela Narutowicza w Krakowie</w:t>
      </w:r>
    </w:p>
    <w:p w14:paraId="0FE5C7A7" w14:textId="77777777" w:rsidR="00D665F5" w:rsidRPr="00BD5546" w:rsidRDefault="009C10C9" w:rsidP="00D665F5">
      <w:pPr>
        <w:rPr>
          <w:sz w:val="22"/>
          <w:szCs w:val="22"/>
        </w:rPr>
      </w:pPr>
      <w:r w:rsidRPr="009C10C9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9C10C9">
        <w:rPr>
          <w:sz w:val="22"/>
          <w:szCs w:val="22"/>
        </w:rPr>
        <w:t>35-37</w:t>
      </w:r>
    </w:p>
    <w:p w14:paraId="7D2918B2" w14:textId="77777777" w:rsidR="00D665F5" w:rsidRPr="00BD5546" w:rsidRDefault="009C10C9" w:rsidP="00D665F5">
      <w:pPr>
        <w:rPr>
          <w:sz w:val="22"/>
          <w:szCs w:val="22"/>
        </w:rPr>
      </w:pPr>
      <w:r w:rsidRPr="009C10C9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9C10C9">
        <w:rPr>
          <w:sz w:val="22"/>
          <w:szCs w:val="22"/>
        </w:rPr>
        <w:t>Kraków</w:t>
      </w:r>
    </w:p>
    <w:p w14:paraId="2A4EE21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45621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D16B0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10C9" w:rsidRPr="009C10C9">
        <w:rPr>
          <w:b/>
          <w:sz w:val="22"/>
          <w:szCs w:val="22"/>
        </w:rPr>
        <w:t>ZP/25/2021</w:t>
      </w:r>
      <w:r w:rsidR="00A80738">
        <w:rPr>
          <w:sz w:val="24"/>
        </w:rPr>
        <w:tab/>
        <w:t xml:space="preserve"> </w:t>
      </w:r>
    </w:p>
    <w:p w14:paraId="640458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C594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D642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B1F4BF" w14:textId="7E47722A" w:rsidR="00A80738" w:rsidRPr="00A80738" w:rsidRDefault="007B3D5C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SPROSTOWANIE</w:t>
      </w:r>
      <w:r w:rsidRPr="00A80738">
        <w:rPr>
          <w:b/>
          <w:spacing w:val="20"/>
          <w:sz w:val="28"/>
        </w:rPr>
        <w:t xml:space="preserve"> </w:t>
      </w:r>
      <w:r>
        <w:rPr>
          <w:b/>
          <w:spacing w:val="20"/>
          <w:sz w:val="28"/>
        </w:rPr>
        <w:t xml:space="preserve">DO </w:t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</w:t>
      </w:r>
      <w:r>
        <w:rPr>
          <w:b/>
          <w:spacing w:val="20"/>
          <w:sz w:val="28"/>
        </w:rPr>
        <w:t>I</w:t>
      </w:r>
      <w:r w:rsidR="00A80738">
        <w:rPr>
          <w:b/>
          <w:spacing w:val="20"/>
          <w:sz w:val="28"/>
        </w:rPr>
        <w:t xml:space="preserve"> Z OTWARCIA OFERT</w:t>
      </w:r>
    </w:p>
    <w:p w14:paraId="33072A6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F2F4F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10C9" w:rsidRPr="009C10C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7AD1E2B" w14:textId="77777777" w:rsidR="00A80738" w:rsidRPr="00577BC6" w:rsidRDefault="009C10C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10C9">
        <w:rPr>
          <w:b/>
          <w:sz w:val="22"/>
          <w:szCs w:val="22"/>
        </w:rPr>
        <w:t>Opieka serwisowa strategicznej aparatury medycznej: aparatów RTG - Siemens, Philips, sprzęt histopatologiczny Leica</w:t>
      </w:r>
    </w:p>
    <w:p w14:paraId="776B416B" w14:textId="0C73165B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C10C9" w:rsidRPr="009C10C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  <w:r w:rsidR="00642B84">
        <w:rPr>
          <w:sz w:val="22"/>
          <w:szCs w:val="22"/>
        </w:rPr>
        <w:t xml:space="preserve"> Zamawiający dokonuje sprostowania kwoty zaoferowanej przez Wykonawcę  w ofercie nr 3, w zadaniu nr 1.</w:t>
      </w:r>
    </w:p>
    <w:p w14:paraId="68B991FE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10C9" w:rsidRPr="009C10C9">
        <w:rPr>
          <w:sz w:val="22"/>
          <w:szCs w:val="22"/>
        </w:rPr>
        <w:t>08/07/2021</w:t>
      </w:r>
      <w:r w:rsidR="00FF4AB1" w:rsidRPr="00577BC6">
        <w:rPr>
          <w:sz w:val="22"/>
          <w:szCs w:val="22"/>
        </w:rPr>
        <w:t xml:space="preserve"> o godz. </w:t>
      </w:r>
      <w:r w:rsidR="009C10C9" w:rsidRPr="009C10C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6B054E9" w14:textId="77777777" w:rsidTr="00C82837">
        <w:tc>
          <w:tcPr>
            <w:tcW w:w="993" w:type="dxa"/>
            <w:shd w:val="clear" w:color="auto" w:fill="auto"/>
            <w:vAlign w:val="center"/>
          </w:tcPr>
          <w:p w14:paraId="32229B4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ACFDF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B97C58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816298" w14:textId="47E244E9" w:rsidR="006B27ED" w:rsidRPr="00CB5EDB" w:rsidRDefault="002453EB" w:rsidP="00C82837">
            <w:pPr>
              <w:spacing w:before="120" w:after="120"/>
              <w:jc w:val="center"/>
            </w:pPr>
            <w:r>
              <w:t>Wartość pakietu brutto w zł</w:t>
            </w:r>
          </w:p>
        </w:tc>
      </w:tr>
      <w:tr w:rsidR="009C10C9" w:rsidRPr="00075CD0" w14:paraId="2F3EB11C" w14:textId="77777777" w:rsidTr="00B349E6">
        <w:tc>
          <w:tcPr>
            <w:tcW w:w="993" w:type="dxa"/>
            <w:shd w:val="clear" w:color="auto" w:fill="auto"/>
            <w:vAlign w:val="center"/>
          </w:tcPr>
          <w:p w14:paraId="05B63382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E2B2EE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3</w:t>
            </w:r>
          </w:p>
        </w:tc>
        <w:tc>
          <w:tcPr>
            <w:tcW w:w="4110" w:type="dxa"/>
            <w:shd w:val="clear" w:color="auto" w:fill="auto"/>
          </w:tcPr>
          <w:p w14:paraId="48F730D9" w14:textId="77777777" w:rsidR="009C10C9" w:rsidRPr="00C82837" w:rsidRDefault="009C10C9" w:rsidP="00B349E6">
            <w:pPr>
              <w:spacing w:before="40"/>
            </w:pPr>
            <w:r w:rsidRPr="009C10C9">
              <w:t>KAWA.SKA Sp. z o.o.</w:t>
            </w:r>
          </w:p>
          <w:p w14:paraId="4E19CD3F" w14:textId="3D7862C1" w:rsidR="009C10C9" w:rsidRPr="00CB5EDB" w:rsidRDefault="00C74D14" w:rsidP="00B349E6">
            <w:r>
              <w:t xml:space="preserve">ul. </w:t>
            </w:r>
            <w:r w:rsidR="009C10C9" w:rsidRPr="009C10C9">
              <w:t>Zaczarowanej Róży</w:t>
            </w:r>
            <w:r w:rsidR="009C10C9" w:rsidRPr="00CB5EDB">
              <w:t xml:space="preserve"> </w:t>
            </w:r>
            <w:r w:rsidR="009C10C9" w:rsidRPr="009C10C9">
              <w:t>1</w:t>
            </w:r>
            <w:r w:rsidR="009C10C9" w:rsidRPr="00CB5EDB">
              <w:t xml:space="preserve"> </w:t>
            </w:r>
          </w:p>
          <w:p w14:paraId="4EE3D09D" w14:textId="77777777" w:rsidR="009C10C9" w:rsidRPr="00CB5EDB" w:rsidRDefault="009C10C9" w:rsidP="00B349E6">
            <w:pPr>
              <w:spacing w:after="120"/>
              <w:jc w:val="both"/>
            </w:pPr>
            <w:r w:rsidRPr="009C10C9">
              <w:t>05-540</w:t>
            </w:r>
            <w:r w:rsidRPr="00CB5EDB">
              <w:t xml:space="preserve"> </w:t>
            </w:r>
            <w:r w:rsidRPr="009C10C9">
              <w:t>Zalesie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C6F200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4 551.00 zł</w:t>
            </w:r>
          </w:p>
        </w:tc>
      </w:tr>
      <w:tr w:rsidR="009C10C9" w:rsidRPr="00075CD0" w14:paraId="25B6B845" w14:textId="77777777" w:rsidTr="00B349E6">
        <w:tc>
          <w:tcPr>
            <w:tcW w:w="993" w:type="dxa"/>
            <w:shd w:val="clear" w:color="auto" w:fill="auto"/>
            <w:vAlign w:val="center"/>
          </w:tcPr>
          <w:p w14:paraId="131D411D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57A304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2</w:t>
            </w:r>
          </w:p>
        </w:tc>
        <w:tc>
          <w:tcPr>
            <w:tcW w:w="4110" w:type="dxa"/>
            <w:shd w:val="clear" w:color="auto" w:fill="auto"/>
          </w:tcPr>
          <w:p w14:paraId="1115B41C" w14:textId="77777777" w:rsidR="009C10C9" w:rsidRPr="00C82837" w:rsidRDefault="009C10C9" w:rsidP="00B349E6">
            <w:pPr>
              <w:spacing w:before="40"/>
            </w:pPr>
            <w:r w:rsidRPr="009C10C9">
              <w:t>Philips Polska Sp. z o.o.</w:t>
            </w:r>
          </w:p>
          <w:p w14:paraId="08AB5FFB" w14:textId="77777777" w:rsidR="009C10C9" w:rsidRPr="00CB5EDB" w:rsidRDefault="009C10C9" w:rsidP="00B349E6">
            <w:r w:rsidRPr="009C10C9">
              <w:t>Al. Jerozolimskie</w:t>
            </w:r>
            <w:r w:rsidRPr="00CB5EDB">
              <w:t xml:space="preserve"> </w:t>
            </w:r>
            <w:r w:rsidRPr="009C10C9">
              <w:t xml:space="preserve"> 195B</w:t>
            </w:r>
            <w:r w:rsidRPr="00CB5EDB">
              <w:t xml:space="preserve"> </w:t>
            </w:r>
          </w:p>
          <w:p w14:paraId="318DD070" w14:textId="77777777" w:rsidR="009C10C9" w:rsidRPr="00CB5EDB" w:rsidRDefault="009C10C9" w:rsidP="00B349E6">
            <w:pPr>
              <w:spacing w:after="120"/>
              <w:jc w:val="both"/>
            </w:pPr>
            <w:r w:rsidRPr="009C10C9">
              <w:t>02-222</w:t>
            </w:r>
            <w:r w:rsidRPr="00CB5EDB">
              <w:t xml:space="preserve"> </w:t>
            </w:r>
            <w:r w:rsidRPr="009C10C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231A1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55 080.00 zł</w:t>
            </w:r>
          </w:p>
        </w:tc>
      </w:tr>
      <w:tr w:rsidR="009C10C9" w:rsidRPr="00075CD0" w14:paraId="0B952621" w14:textId="77777777" w:rsidTr="00B349E6">
        <w:tc>
          <w:tcPr>
            <w:tcW w:w="993" w:type="dxa"/>
            <w:shd w:val="clear" w:color="auto" w:fill="auto"/>
            <w:vAlign w:val="center"/>
          </w:tcPr>
          <w:p w14:paraId="6DC7ED2E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E2EDCE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1</w:t>
            </w:r>
          </w:p>
        </w:tc>
        <w:tc>
          <w:tcPr>
            <w:tcW w:w="4110" w:type="dxa"/>
            <w:shd w:val="clear" w:color="auto" w:fill="auto"/>
          </w:tcPr>
          <w:p w14:paraId="01C9C77D" w14:textId="77777777" w:rsidR="009C10C9" w:rsidRPr="00C82837" w:rsidRDefault="009C10C9" w:rsidP="00B349E6">
            <w:pPr>
              <w:spacing w:before="40"/>
            </w:pPr>
            <w:r w:rsidRPr="009C10C9">
              <w:t>Siemens Healthcare Sp. z o.o.</w:t>
            </w:r>
          </w:p>
          <w:p w14:paraId="34F6BD1C" w14:textId="3685BB0E" w:rsidR="009C10C9" w:rsidRPr="00CB5EDB" w:rsidRDefault="00C74D14" w:rsidP="00B349E6">
            <w:r>
              <w:t>ul.</w:t>
            </w:r>
            <w:r w:rsidR="009C10C9" w:rsidRPr="009C10C9">
              <w:t>Żupnicza</w:t>
            </w:r>
            <w:r w:rsidR="009C10C9" w:rsidRPr="00CB5EDB">
              <w:t xml:space="preserve"> </w:t>
            </w:r>
            <w:r w:rsidR="009C10C9" w:rsidRPr="009C10C9">
              <w:t>11</w:t>
            </w:r>
            <w:r w:rsidR="009C10C9" w:rsidRPr="00CB5EDB">
              <w:t xml:space="preserve"> </w:t>
            </w:r>
          </w:p>
          <w:p w14:paraId="78C1A593" w14:textId="77777777" w:rsidR="009C10C9" w:rsidRPr="00CB5EDB" w:rsidRDefault="009C10C9" w:rsidP="00B349E6">
            <w:pPr>
              <w:spacing w:after="120"/>
              <w:jc w:val="both"/>
            </w:pPr>
            <w:r w:rsidRPr="009C10C9">
              <w:t>03-821</w:t>
            </w:r>
            <w:r w:rsidRPr="00CB5EDB">
              <w:t xml:space="preserve"> </w:t>
            </w:r>
            <w:r w:rsidRPr="009C10C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F9F768" w14:textId="77E28B78" w:rsidR="009C10C9" w:rsidRPr="00CB5EDB" w:rsidRDefault="00583779" w:rsidP="00B349E6">
            <w:pPr>
              <w:spacing w:before="120" w:after="120"/>
              <w:jc w:val="center"/>
            </w:pPr>
            <w:r w:rsidRPr="00C72280">
              <w:rPr>
                <w:color w:val="FF0000"/>
              </w:rPr>
              <w:t xml:space="preserve">48 661,44 </w:t>
            </w:r>
            <w:r w:rsidR="009C10C9" w:rsidRPr="00C72280">
              <w:rPr>
                <w:color w:val="FF0000"/>
              </w:rPr>
              <w:t>zł</w:t>
            </w:r>
          </w:p>
        </w:tc>
      </w:tr>
      <w:tr w:rsidR="009C10C9" w:rsidRPr="00075CD0" w14:paraId="0AC80D96" w14:textId="77777777" w:rsidTr="00B349E6">
        <w:tc>
          <w:tcPr>
            <w:tcW w:w="993" w:type="dxa"/>
            <w:shd w:val="clear" w:color="auto" w:fill="auto"/>
            <w:vAlign w:val="center"/>
          </w:tcPr>
          <w:p w14:paraId="73E46F31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8A9547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3</w:t>
            </w:r>
          </w:p>
        </w:tc>
        <w:tc>
          <w:tcPr>
            <w:tcW w:w="4110" w:type="dxa"/>
            <w:shd w:val="clear" w:color="auto" w:fill="auto"/>
          </w:tcPr>
          <w:p w14:paraId="688D7C9D" w14:textId="77777777" w:rsidR="009C10C9" w:rsidRPr="00C82837" w:rsidRDefault="009C10C9" w:rsidP="00B349E6">
            <w:pPr>
              <w:spacing w:before="40"/>
            </w:pPr>
            <w:r w:rsidRPr="009C10C9">
              <w:t>Naprawa Aparatury Medycznej SERVMED - Tadeusz Basta</w:t>
            </w:r>
          </w:p>
          <w:p w14:paraId="16F2793D" w14:textId="34B6287F" w:rsidR="009C10C9" w:rsidRPr="00CB5EDB" w:rsidRDefault="009C10C9" w:rsidP="00B349E6">
            <w:r w:rsidRPr="009C10C9">
              <w:t>o</w:t>
            </w:r>
            <w:r w:rsidR="00C74D14">
              <w:t>ś</w:t>
            </w:r>
            <w:r w:rsidRPr="009C10C9">
              <w:t>. Przy Arce 14/43</w:t>
            </w:r>
            <w:r w:rsidRPr="00CB5EDB">
              <w:t xml:space="preserve"> </w:t>
            </w:r>
          </w:p>
          <w:p w14:paraId="6F21E9B5" w14:textId="77777777" w:rsidR="009C10C9" w:rsidRPr="00CB5EDB" w:rsidRDefault="009C10C9" w:rsidP="00B349E6">
            <w:pPr>
              <w:spacing w:after="120"/>
              <w:jc w:val="both"/>
            </w:pPr>
            <w:r w:rsidRPr="009C10C9">
              <w:t>31-845</w:t>
            </w:r>
            <w:r w:rsidRPr="00CB5EDB">
              <w:t xml:space="preserve"> </w:t>
            </w:r>
            <w:r w:rsidRPr="009C10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0FA8B6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7 800.00 zł</w:t>
            </w:r>
          </w:p>
        </w:tc>
      </w:tr>
      <w:bookmarkEnd w:id="0"/>
    </w:tbl>
    <w:p w14:paraId="0A754AB9" w14:textId="3E45D407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DF2B34" w14:textId="77777777" w:rsidR="00CC4332" w:rsidRDefault="00CC4332">
      <w:r>
        <w:separator/>
      </w:r>
    </w:p>
  </w:endnote>
  <w:endnote w:type="continuationSeparator" w:id="0">
    <w:p w14:paraId="5A89EE89" w14:textId="77777777" w:rsidR="00CC4332" w:rsidRDefault="00CC4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98A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34E5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AF9336" w14:textId="0E266B6A" w:rsidR="009F189D" w:rsidRDefault="004F09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A43C47" wp14:editId="1627C1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7C529AF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0AF61A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A13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4EEAD0" w14:textId="77777777" w:rsidR="009F189D" w:rsidRDefault="009F189D">
    <w:pPr>
      <w:pStyle w:val="Stopka"/>
      <w:tabs>
        <w:tab w:val="clear" w:pos="4536"/>
      </w:tabs>
      <w:jc w:val="center"/>
    </w:pPr>
  </w:p>
  <w:p w14:paraId="18930E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46D85" w14:textId="77777777" w:rsidR="00CC4332" w:rsidRDefault="00CC4332">
      <w:r>
        <w:separator/>
      </w:r>
    </w:p>
  </w:footnote>
  <w:footnote w:type="continuationSeparator" w:id="0">
    <w:p w14:paraId="7B4773E9" w14:textId="77777777" w:rsidR="00CC4332" w:rsidRDefault="00CC4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874B7" w14:textId="77777777" w:rsidR="009C10C9" w:rsidRDefault="009C1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0C55F6" w14:textId="77777777" w:rsidR="009C10C9" w:rsidRDefault="009C1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EF424A" w14:textId="77777777" w:rsidR="009C10C9" w:rsidRDefault="009C10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332"/>
    <w:rsid w:val="00007727"/>
    <w:rsid w:val="00017720"/>
    <w:rsid w:val="00035488"/>
    <w:rsid w:val="000D7F25"/>
    <w:rsid w:val="000E00E5"/>
    <w:rsid w:val="00173B20"/>
    <w:rsid w:val="001C69FF"/>
    <w:rsid w:val="0023318D"/>
    <w:rsid w:val="002453EB"/>
    <w:rsid w:val="002D7B6B"/>
    <w:rsid w:val="00375732"/>
    <w:rsid w:val="003D72FD"/>
    <w:rsid w:val="00423179"/>
    <w:rsid w:val="00490DC0"/>
    <w:rsid w:val="00493F8C"/>
    <w:rsid w:val="004C7E9B"/>
    <w:rsid w:val="004F09BF"/>
    <w:rsid w:val="005614F2"/>
    <w:rsid w:val="00577BC6"/>
    <w:rsid w:val="00583779"/>
    <w:rsid w:val="00642B84"/>
    <w:rsid w:val="0069085C"/>
    <w:rsid w:val="006B27ED"/>
    <w:rsid w:val="007B3D5C"/>
    <w:rsid w:val="00843263"/>
    <w:rsid w:val="00861E75"/>
    <w:rsid w:val="009C10C9"/>
    <w:rsid w:val="009D19BD"/>
    <w:rsid w:val="009F189D"/>
    <w:rsid w:val="00A80738"/>
    <w:rsid w:val="00C236D3"/>
    <w:rsid w:val="00C307BF"/>
    <w:rsid w:val="00C659E2"/>
    <w:rsid w:val="00C72280"/>
    <w:rsid w:val="00C74D14"/>
    <w:rsid w:val="00C82837"/>
    <w:rsid w:val="00CB0802"/>
    <w:rsid w:val="00CC433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4ADAD28"/>
  <w15:chartTrackingRefBased/>
  <w15:docId w15:val="{F4B1D78E-FCA2-43AD-A909-5F9CCF9F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185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8</cp:revision>
  <cp:lastPrinted>2021-07-08T10:47:00Z</cp:lastPrinted>
  <dcterms:created xsi:type="dcterms:W3CDTF">2021-07-08T12:23:00Z</dcterms:created>
  <dcterms:modified xsi:type="dcterms:W3CDTF">2021-07-12T06:26:00Z</dcterms:modified>
</cp:coreProperties>
</file>