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A1655F" w:rsidRDefault="00B2665C" w:rsidP="00126DBE">
      <w:pPr>
        <w:spacing w:after="240"/>
        <w:jc w:val="right"/>
      </w:pPr>
      <w:r w:rsidRPr="00A1655F">
        <w:t>Niepołomice</w:t>
      </w:r>
      <w:r w:rsidR="006A5DF1" w:rsidRPr="00A1655F">
        <w:t xml:space="preserve"> dnia: </w:t>
      </w:r>
      <w:r w:rsidR="00495106">
        <w:t>2021-07-09</w:t>
      </w:r>
    </w:p>
    <w:p w:rsidR="006A5DF1" w:rsidRPr="00A1655F" w:rsidRDefault="00B2665C" w:rsidP="006A5DF1">
      <w:pPr>
        <w:rPr>
          <w:b/>
          <w:bCs/>
        </w:rPr>
      </w:pPr>
      <w:r w:rsidRPr="00A1655F">
        <w:rPr>
          <w:b/>
          <w:bCs/>
        </w:rPr>
        <w:t>GMINA NIEPOŁOMICE</w:t>
      </w:r>
    </w:p>
    <w:p w:rsidR="006A5DF1" w:rsidRPr="00A1655F" w:rsidRDefault="00B2665C" w:rsidP="006A5DF1">
      <w:r w:rsidRPr="00A1655F">
        <w:t>Pl. Zwycięstwa</w:t>
      </w:r>
      <w:r w:rsidR="006A5DF1" w:rsidRPr="00A1655F">
        <w:t xml:space="preserve"> </w:t>
      </w:r>
      <w:r w:rsidRPr="00A1655F">
        <w:t>13</w:t>
      </w:r>
    </w:p>
    <w:p w:rsidR="006A5DF1" w:rsidRPr="00A1655F" w:rsidRDefault="00B2665C" w:rsidP="006A5DF1">
      <w:r w:rsidRPr="00A1655F">
        <w:t>32-005</w:t>
      </w:r>
      <w:r w:rsidR="006A5DF1" w:rsidRPr="00A1655F">
        <w:t xml:space="preserve"> </w:t>
      </w:r>
      <w:r w:rsidRPr="00A1655F">
        <w:t>Niepołomice</w:t>
      </w:r>
    </w:p>
    <w:p w:rsidR="006A5DF1" w:rsidRPr="00A1655F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A1655F" w:rsidRDefault="006A5DF1" w:rsidP="00A1655F">
      <w:pPr>
        <w:pStyle w:val="Nagwek"/>
        <w:tabs>
          <w:tab w:val="clear" w:pos="4536"/>
        </w:tabs>
      </w:pPr>
      <w:r w:rsidRPr="00A1655F">
        <w:t>Pismo:</w:t>
      </w:r>
      <w:r w:rsidRPr="00A1655F">
        <w:rPr>
          <w:b/>
          <w:bCs/>
        </w:rPr>
        <w:t xml:space="preserve"> </w:t>
      </w:r>
      <w:r w:rsidR="00126DBE" w:rsidRPr="00A1655F">
        <w:rPr>
          <w:bCs/>
        </w:rPr>
        <w:t>ZP.271.19.2021.1</w:t>
      </w:r>
      <w:r w:rsidRPr="00A1655F">
        <w:tab/>
        <w:t xml:space="preserve"> </w:t>
      </w:r>
    </w:p>
    <w:p w:rsidR="006A5DF1" w:rsidRPr="00A1655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1655F">
        <w:rPr>
          <w:b/>
        </w:rPr>
        <w:t>WYKONAWCY</w:t>
      </w:r>
    </w:p>
    <w:p w:rsidR="006A5DF1" w:rsidRPr="00A1655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A1655F">
        <w:t>ubiegający się o zamówienie publiczne</w:t>
      </w:r>
    </w:p>
    <w:p w:rsidR="006D4AB3" w:rsidRPr="00A1655F" w:rsidRDefault="006D4AB3">
      <w:pPr>
        <w:pStyle w:val="Nagwek"/>
        <w:tabs>
          <w:tab w:val="clear" w:pos="4536"/>
        </w:tabs>
      </w:pPr>
    </w:p>
    <w:p w:rsidR="006D4AB3" w:rsidRPr="00A1655F" w:rsidRDefault="006D4AB3">
      <w:pPr>
        <w:pStyle w:val="Nagwek"/>
        <w:tabs>
          <w:tab w:val="clear" w:pos="4536"/>
          <w:tab w:val="clear" w:pos="9072"/>
        </w:tabs>
      </w:pPr>
    </w:p>
    <w:p w:rsidR="006D4AB3" w:rsidRPr="00A1655F" w:rsidRDefault="006D4AB3">
      <w:pPr>
        <w:pStyle w:val="Nagwek"/>
        <w:tabs>
          <w:tab w:val="clear" w:pos="4536"/>
          <w:tab w:val="clear" w:pos="9072"/>
        </w:tabs>
      </w:pPr>
    </w:p>
    <w:p w:rsidR="00632C3C" w:rsidRPr="00A1655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A1655F">
        <w:rPr>
          <w:rFonts w:ascii="Times New Roman" w:hAnsi="Times New Roman"/>
          <w:sz w:val="20"/>
        </w:rPr>
        <w:t>WYJAŚNIENI</w:t>
      </w:r>
      <w:r w:rsidR="00520165" w:rsidRPr="00A1655F">
        <w:rPr>
          <w:rFonts w:ascii="Times New Roman" w:hAnsi="Times New Roman"/>
          <w:sz w:val="20"/>
        </w:rPr>
        <w:t>A</w:t>
      </w:r>
      <w:r w:rsidR="00632C3C" w:rsidRPr="00A1655F">
        <w:rPr>
          <w:rFonts w:ascii="Times New Roman" w:hAnsi="Times New Roman"/>
          <w:sz w:val="20"/>
        </w:rPr>
        <w:t xml:space="preserve"> TREŚCI</w:t>
      </w:r>
      <w:r w:rsidR="0029606A" w:rsidRPr="00A1655F">
        <w:rPr>
          <w:rFonts w:ascii="Times New Roman" w:hAnsi="Times New Roman"/>
          <w:sz w:val="20"/>
        </w:rPr>
        <w:t xml:space="preserve"> SWZ</w:t>
      </w:r>
    </w:p>
    <w:p w:rsidR="006D4AB3" w:rsidRPr="00A1655F" w:rsidRDefault="00632C3C" w:rsidP="00520165">
      <w:pPr>
        <w:spacing w:after="360" w:line="276" w:lineRule="auto"/>
        <w:jc w:val="both"/>
      </w:pPr>
      <w:r w:rsidRPr="00A1655F">
        <w:t xml:space="preserve">Dotyczy: </w:t>
      </w:r>
      <w:r w:rsidR="006A5DF1" w:rsidRPr="00A1655F">
        <w:t>p</w:t>
      </w:r>
      <w:r w:rsidRPr="00A1655F">
        <w:t>ostępowani</w:t>
      </w:r>
      <w:r w:rsidR="006A5DF1" w:rsidRPr="00A1655F">
        <w:t>a</w:t>
      </w:r>
      <w:r w:rsidRPr="00A1655F">
        <w:t xml:space="preserve"> o udzielenie zamówienia publicznego, prowadzone</w:t>
      </w:r>
      <w:r w:rsidR="006A5DF1" w:rsidRPr="00A1655F">
        <w:t>go</w:t>
      </w:r>
      <w:r w:rsidRPr="00A1655F">
        <w:t xml:space="preserve"> w trybie </w:t>
      </w:r>
      <w:r w:rsidR="00B2665C" w:rsidRPr="00A1655F">
        <w:t>tryb podstawowy</w:t>
      </w:r>
      <w:r w:rsidRPr="00A1655F">
        <w:rPr>
          <w:b/>
        </w:rPr>
        <w:t xml:space="preserve"> </w:t>
      </w:r>
      <w:r w:rsidRPr="00A1655F">
        <w:rPr>
          <w:bCs/>
        </w:rPr>
        <w:t>na</w:t>
      </w:r>
      <w:r w:rsidRPr="00A1655F">
        <w:rPr>
          <w:b/>
        </w:rPr>
        <w:t xml:space="preserve"> </w:t>
      </w:r>
      <w:r w:rsidR="00E72428" w:rsidRPr="00A1655F">
        <w:rPr>
          <w:bCs/>
        </w:rPr>
        <w:t>”</w:t>
      </w:r>
      <w:r w:rsidR="00B2665C" w:rsidRPr="00A1655F">
        <w:rPr>
          <w:b/>
          <w:bCs/>
        </w:rPr>
        <w:t>Przebudowa i rozbudowa oczyszczalni ścieków w miejscowości Zabierzów Bocheński</w:t>
      </w:r>
      <w:r w:rsidR="00E72428" w:rsidRPr="00A1655F">
        <w:rPr>
          <w:bCs/>
        </w:rPr>
        <w:t>”</w:t>
      </w:r>
      <w:r w:rsidRPr="00A1655F">
        <w:rPr>
          <w:b/>
        </w:rPr>
        <w:t xml:space="preserve"> </w:t>
      </w:r>
      <w:r w:rsidRPr="00A1655F">
        <w:rPr>
          <w:bCs/>
        </w:rPr>
        <w:t>– znak sprawy</w:t>
      </w:r>
      <w:r w:rsidRPr="00A1655F">
        <w:rPr>
          <w:b/>
        </w:rPr>
        <w:t xml:space="preserve"> </w:t>
      </w:r>
      <w:r w:rsidR="00B2665C" w:rsidRPr="00A1655F">
        <w:rPr>
          <w:b/>
        </w:rPr>
        <w:t>ZP.271.19.2021</w:t>
      </w:r>
      <w:r w:rsidRPr="00A1655F">
        <w:rPr>
          <w:b/>
        </w:rPr>
        <w:t>.</w:t>
      </w:r>
    </w:p>
    <w:p w:rsidR="0012774F" w:rsidRPr="00A1655F" w:rsidRDefault="00520165" w:rsidP="00D8461B">
      <w:pPr>
        <w:spacing w:after="240" w:line="276" w:lineRule="auto"/>
        <w:jc w:val="both"/>
      </w:pPr>
      <w:r w:rsidRPr="00A1655F">
        <w:t xml:space="preserve">Zamawiający, </w:t>
      </w:r>
      <w:r w:rsidR="00B2665C" w:rsidRPr="00A1655F">
        <w:rPr>
          <w:b/>
        </w:rPr>
        <w:t>GMINA NIEPOŁOMICE</w:t>
      </w:r>
      <w:r w:rsidRPr="00A1655F">
        <w:t xml:space="preserve">, działając na podstawie art. </w:t>
      </w:r>
      <w:r w:rsidR="00E74BC3" w:rsidRPr="00A1655F">
        <w:t>284</w:t>
      </w:r>
      <w:r w:rsidRPr="00A1655F">
        <w:t xml:space="preserve"> ust. </w:t>
      </w:r>
      <w:r w:rsidR="0029606A" w:rsidRPr="00A1655F">
        <w:t>6</w:t>
      </w:r>
      <w:r w:rsidRPr="00A1655F">
        <w:t xml:space="preserve"> ustawy z dnia </w:t>
      </w:r>
      <w:r w:rsidR="0029606A" w:rsidRPr="00A1655F">
        <w:t>11</w:t>
      </w:r>
      <w:r w:rsidRPr="00A1655F">
        <w:t xml:space="preserve"> </w:t>
      </w:r>
      <w:r w:rsidR="0029606A" w:rsidRPr="00A1655F">
        <w:t xml:space="preserve">września </w:t>
      </w:r>
      <w:r w:rsidRPr="00A1655F">
        <w:t>20</w:t>
      </w:r>
      <w:r w:rsidR="0029606A" w:rsidRPr="00A1655F">
        <w:t>19</w:t>
      </w:r>
      <w:r w:rsidRPr="00A1655F">
        <w:t xml:space="preserve"> r</w:t>
      </w:r>
      <w:r w:rsidR="0029606A" w:rsidRPr="00A1655F">
        <w:t>.</w:t>
      </w:r>
      <w:r w:rsidRPr="00A1655F">
        <w:t xml:space="preserve"> Prawo </w:t>
      </w:r>
      <w:r w:rsidR="0029606A" w:rsidRPr="00A1655F">
        <w:t>z</w:t>
      </w:r>
      <w:r w:rsidRPr="00A1655F">
        <w:t xml:space="preserve">amówień </w:t>
      </w:r>
      <w:r w:rsidR="0029606A" w:rsidRPr="00A1655F">
        <w:t>p</w:t>
      </w:r>
      <w:r w:rsidRPr="00A1655F">
        <w:t xml:space="preserve">ublicznych </w:t>
      </w:r>
      <w:r w:rsidR="00B2665C" w:rsidRPr="00A1655F">
        <w:t>(</w:t>
      </w:r>
      <w:proofErr w:type="spellStart"/>
      <w:r w:rsidR="00B2665C" w:rsidRPr="00A1655F">
        <w:t>Dz.U</w:t>
      </w:r>
      <w:proofErr w:type="spellEnd"/>
      <w:r w:rsidR="00B2665C" w:rsidRPr="00A1655F">
        <w:t>. poz. 2019 ze zm.)</w:t>
      </w:r>
      <w:r w:rsidR="00BE7BFD" w:rsidRPr="00A1655F">
        <w:t xml:space="preserve">, </w:t>
      </w:r>
      <w:r w:rsidR="00E74BC3" w:rsidRPr="00A1655F">
        <w:t>udostępnia</w:t>
      </w:r>
      <w:r w:rsidR="00BE7BFD" w:rsidRPr="00A1655F">
        <w:t xml:space="preserve"> poniżej treść zapytań do S</w:t>
      </w:r>
      <w:r w:rsidR="0012774F" w:rsidRPr="00A1655F">
        <w:t>pecyfikacji Warunków Zamówienia (</w:t>
      </w:r>
      <w:r w:rsidR="0012774F" w:rsidRPr="00A1655F">
        <w:rPr>
          <w:lang w:eastAsia="ar-SA"/>
        </w:rPr>
        <w:t>zwanej dalej</w:t>
      </w:r>
      <w:r w:rsidR="0012774F" w:rsidRPr="00A1655F">
        <w:rPr>
          <w:b/>
          <w:lang w:eastAsia="ar-SA"/>
        </w:rPr>
        <w:t xml:space="preserve"> </w:t>
      </w:r>
      <w:r w:rsidR="0012774F" w:rsidRPr="00A1655F">
        <w:rPr>
          <w:bCs/>
          <w:lang w:eastAsia="ar-SA"/>
        </w:rPr>
        <w:t>”SWZ”)</w:t>
      </w:r>
      <w:r w:rsidR="00E74BC3" w:rsidRPr="00A1655F">
        <w:rPr>
          <w:bCs/>
          <w:lang w:eastAsia="ar-SA"/>
        </w:rPr>
        <w:t xml:space="preserve"> </w:t>
      </w:r>
      <w:r w:rsidR="00E74BC3" w:rsidRPr="00A1655F">
        <w:t>wraz z wyjaśnieniami</w:t>
      </w:r>
      <w:r w:rsidR="0012774F" w:rsidRPr="00A1655F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B2665C" w:rsidRPr="00F06129" w:rsidTr="004D6475">
        <w:tc>
          <w:tcPr>
            <w:tcW w:w="9356" w:type="dxa"/>
            <w:shd w:val="clear" w:color="auto" w:fill="auto"/>
          </w:tcPr>
          <w:p w:rsidR="00B2665C" w:rsidRPr="00F06129" w:rsidRDefault="00B2665C" w:rsidP="004D6475">
            <w:pPr>
              <w:spacing w:before="60" w:after="60"/>
              <w:ind w:left="30" w:right="-72"/>
              <w:rPr>
                <w:b/>
                <w:bCs/>
              </w:rPr>
            </w:pPr>
          </w:p>
          <w:p w:rsidR="00A1655F" w:rsidRPr="00F06129" w:rsidRDefault="00B2665C" w:rsidP="004D6475">
            <w:pPr>
              <w:spacing w:after="120"/>
              <w:ind w:left="30" w:right="-72"/>
              <w:jc w:val="both"/>
            </w:pPr>
            <w:r w:rsidRPr="00F06129">
              <w:t xml:space="preserve">Pytanie 1 W związku z ubieganiem się o zamówienie publiczne na zadanie pn. „Przebudowa i rozbudowa oczyszczalni ścieków w miejscowości Zabierzów Bocheński” zwracamy się z prośbą o zmianę warunków dotyczących doświadczenia poprzez wykazanie się wykonaniem w odrębnych zamówieniach (nie w formule zaprojektuj – wybuduj) zrealizowanych inwestycji, </w:t>
            </w:r>
            <w:proofErr w:type="spellStart"/>
            <w:r w:rsidRPr="00F06129">
              <w:t>tj</w:t>
            </w:r>
            <w:proofErr w:type="spellEnd"/>
            <w:r w:rsidRPr="00F06129">
              <w:t xml:space="preserve">: 1) w okresie ostatnich pięciu lat przed upływem terminu składania ofert, a jeżeli okres prowadzenia działalności jest krótszy, w tym okresie wykonał: a) co najmniej 1 (jedną) wielobranżową budowlaną dokumentację projektową budowy/rozbudowy/ przebudowy/odbudowy oczyszczalni ścieków o minimalnej przepustowości średnia dobowa ilość ścieków </w:t>
            </w:r>
            <w:proofErr w:type="spellStart"/>
            <w:r w:rsidRPr="00F06129">
              <w:t>Qdśr</w:t>
            </w:r>
            <w:proofErr w:type="spellEnd"/>
            <w:r w:rsidRPr="00F06129">
              <w:t xml:space="preserve"> = 450m3/d, b) co najmniej 1 (jedno) zamówienie polegającą na budowie/rozbudowie/przebudowie/odbudowie oczyszczalni ścieków o minimalnej przepustowości średnia dobowa ilość ścieków </w:t>
            </w:r>
            <w:proofErr w:type="spellStart"/>
            <w:r w:rsidRPr="00F06129">
              <w:t>Qdśr</w:t>
            </w:r>
            <w:proofErr w:type="spellEnd"/>
            <w:r w:rsidRPr="00F06129">
              <w:t xml:space="preserve"> = 450m3/d. Nadmieniamy, że w ostatnich latach zrealizowaliśmy kilka dokumentacji projektowych i wykonaliśmy kilka robót budowlanych spełniających powyższe wymogi. Wprowadzenie takiej zmiany spowoduje zwiększenie konkurencyjności. Prosimy o wyrażenie zgody na zmianę wymogów doświadczenia. </w:t>
            </w:r>
          </w:p>
          <w:p w:rsidR="00A1655F" w:rsidRPr="00F06129" w:rsidRDefault="00B2665C" w:rsidP="004D6475">
            <w:pPr>
              <w:spacing w:after="120"/>
              <w:ind w:left="30" w:right="-72"/>
              <w:jc w:val="both"/>
            </w:pPr>
            <w:r w:rsidRPr="00F06129">
              <w:t xml:space="preserve">Pytanie 2 Z jakiego materiału mają być wykonane projektowane zbiorniki SBR. W decyzji środowiskowej jest zapis o zbiornikach żelbetowych, a PFU dopuszcza zbiorniki z TWS lub stali nierdzewnej. </w:t>
            </w:r>
          </w:p>
          <w:p w:rsidR="00A1655F" w:rsidRPr="00F06129" w:rsidRDefault="00B2665C" w:rsidP="004D6475">
            <w:pPr>
              <w:spacing w:after="120"/>
              <w:ind w:left="30" w:right="-72"/>
              <w:jc w:val="both"/>
            </w:pPr>
            <w:r w:rsidRPr="00F06129">
              <w:t xml:space="preserve">Pytanie 3 Czy konieczne jest projektowanie i wykonanie dodatkowej klatki schodowej przy nowych reaktorach, skoro jest możliwość przedłużenia istniejącego pomostu technologicznego w istniejącej hali reaktorów SBR. Czy zamawiający dopuszcza inne rozwiązanie? </w:t>
            </w:r>
          </w:p>
          <w:p w:rsidR="00A1655F" w:rsidRPr="00F06129" w:rsidRDefault="00B2665C" w:rsidP="004D6475">
            <w:pPr>
              <w:spacing w:after="120"/>
              <w:ind w:left="30" w:right="-72"/>
              <w:jc w:val="both"/>
            </w:pPr>
            <w:r w:rsidRPr="00F06129">
              <w:t xml:space="preserve">Pytanie 4 Czy pojemność istniejącego zbiornika retencyjnego ścieków jest wystarczająca, uwzględniając nierównomierność dobową dopływających ścieków do oczyszczalni ścieków, pracującej w układzie sekwencyjnym. Istniejąca oczyszczalnia ścieków została zaprojektowana na Qdśr=260m3/d, przy pojemności zbiornika retencyjnego V=70m3. Czy rozbudowa oczyszczalni do przepustowości Qdśr=520m3/d nie wymaga zwiększenia pojemności zbiornika retencyjnego? Rozwiązanie takie usprawniłoby pracę oczyszczalni ścieków. </w:t>
            </w:r>
          </w:p>
          <w:p w:rsidR="00A1655F" w:rsidRPr="00F06129" w:rsidRDefault="00B2665C" w:rsidP="004D6475">
            <w:pPr>
              <w:spacing w:after="120"/>
              <w:ind w:left="30" w:right="-72"/>
              <w:jc w:val="both"/>
            </w:pPr>
            <w:r w:rsidRPr="00F06129">
              <w:t xml:space="preserve">Pytanie 5 Czy odprowadzenie wód opadowych lub roztopowych z terenu oczyszczalni ścieków nie powinno być </w:t>
            </w:r>
            <w:proofErr w:type="spellStart"/>
            <w:r w:rsidRPr="00F06129">
              <w:t>opomiarowane</w:t>
            </w:r>
            <w:proofErr w:type="spellEnd"/>
            <w:r w:rsidRPr="00F06129">
              <w:t xml:space="preserve">? </w:t>
            </w:r>
          </w:p>
          <w:p w:rsidR="00B2665C" w:rsidRPr="00F06129" w:rsidRDefault="00B2665C" w:rsidP="004D6475">
            <w:pPr>
              <w:spacing w:after="120"/>
              <w:ind w:left="30" w:right="-72"/>
              <w:jc w:val="both"/>
            </w:pPr>
            <w:r w:rsidRPr="00F06129">
              <w:t>Pytanie 6 Jak rozumieć zapis PFU: "... Projekt budynku ma obejmować instalacje kraty automatycznej (bez dostawy i montażu)..."</w:t>
            </w:r>
          </w:p>
          <w:p w:rsidR="00B2665C" w:rsidRPr="00F06129" w:rsidRDefault="00B2665C" w:rsidP="004D6475">
            <w:pPr>
              <w:spacing w:after="40"/>
              <w:ind w:left="30" w:right="-72"/>
              <w:rPr>
                <w:b/>
                <w:bCs/>
              </w:rPr>
            </w:pPr>
            <w:r w:rsidRPr="00F06129">
              <w:rPr>
                <w:b/>
                <w:bCs/>
              </w:rPr>
              <w:lastRenderedPageBreak/>
              <w:t>Stanowisko (wyjaśnienie) Zamawiającego:</w:t>
            </w:r>
          </w:p>
          <w:p w:rsidR="00284ADC" w:rsidRPr="00F06129" w:rsidRDefault="009414E7" w:rsidP="00284ADC">
            <w:pPr>
              <w:spacing w:after="60"/>
              <w:ind w:left="30" w:right="-72"/>
              <w:jc w:val="both"/>
            </w:pPr>
            <w:r w:rsidRPr="00F06129">
              <w:rPr>
                <w:b/>
              </w:rPr>
              <w:t>Ad. 1</w:t>
            </w:r>
            <w:r w:rsidRPr="00F06129">
              <w:t xml:space="preserve">) </w:t>
            </w:r>
            <w:r w:rsidR="001F2ED5" w:rsidRPr="00F06129">
              <w:t xml:space="preserve">Zamawiający zaznaczył  w ogłoszeniu i SWZ, że uzna warunek za spełniony jeśli wykonawca wykaże, że posiada doświadczenie tam określone </w:t>
            </w:r>
            <w:r w:rsidR="00284ADC" w:rsidRPr="00F06129">
              <w:t>wykazując  oddzielnie usługę wykonania wielobranżowej dokumentacji i wykonania robót budowlanych  lub jak jedno zamówienie w formule zaprojektuj i wykonaj.</w:t>
            </w:r>
          </w:p>
          <w:p w:rsidR="00B2665C" w:rsidRPr="00F06129" w:rsidRDefault="00284ADC" w:rsidP="00284ADC">
            <w:pPr>
              <w:spacing w:after="60"/>
              <w:ind w:left="30" w:right="-72"/>
              <w:jc w:val="both"/>
            </w:pPr>
            <w:r w:rsidRPr="00F06129">
              <w:t>Zatem Zamawiający już na etapie wszczęcia postępowania</w:t>
            </w:r>
            <w:r w:rsidR="00014920">
              <w:t xml:space="preserve"> dopuścił  taką możliwość i nie</w:t>
            </w:r>
            <w:r w:rsidR="00495106">
              <w:t xml:space="preserve">zrozumiałym </w:t>
            </w:r>
            <w:r w:rsidRPr="00F06129">
              <w:t xml:space="preserve"> wydaje się pytanie  w tym zakresie.   </w:t>
            </w:r>
          </w:p>
          <w:p w:rsidR="00F06129" w:rsidRPr="00F06129" w:rsidRDefault="00284ADC" w:rsidP="00F06129">
            <w:pPr>
              <w:spacing w:after="60"/>
              <w:ind w:left="30" w:right="-72"/>
              <w:jc w:val="both"/>
            </w:pPr>
            <w:r w:rsidRPr="00F06129">
              <w:rPr>
                <w:b/>
              </w:rPr>
              <w:t>Ad. 2)</w:t>
            </w:r>
            <w:r w:rsidRPr="00F06129">
              <w:t xml:space="preserve"> </w:t>
            </w:r>
            <w:r w:rsidR="00F06129" w:rsidRPr="00F06129">
              <w:t>Dopuszcza się zbiorniki z TWS lub stali nierdzewnej</w:t>
            </w:r>
            <w:r w:rsidR="00014920">
              <w:t>.</w:t>
            </w:r>
          </w:p>
          <w:p w:rsidR="00F06129" w:rsidRPr="00F06129" w:rsidRDefault="00F06129" w:rsidP="00014920">
            <w:pPr>
              <w:spacing w:before="100" w:beforeAutospacing="1" w:after="100" w:afterAutospacing="1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Ad.3)  </w:t>
            </w:r>
            <w:r w:rsidRPr="00F06129">
              <w:t xml:space="preserve">Klatka schodowa jest planowana ze względu na  zapewnienie zgodnego z rozporządzeniem BHP oczyszczalni ścieków  zaplecza socjalnego – a mianowicie, wymaganej w/w rozporządzeniem szatni przepustowej- wejście  i wyjście osób z szatni czystej i brudnej nie </w:t>
            </w:r>
            <w:r w:rsidR="00014920">
              <w:t>może</w:t>
            </w:r>
            <w:r w:rsidRPr="00F06129">
              <w:t xml:space="preserve"> odbywać</w:t>
            </w:r>
            <w:r w:rsidR="00014920">
              <w:t xml:space="preserve"> się </w:t>
            </w:r>
            <w:r w:rsidRPr="00F06129">
              <w:t>jedną przestrzenią komunikacyjną.</w:t>
            </w:r>
          </w:p>
          <w:p w:rsidR="00F06129" w:rsidRPr="00F06129" w:rsidRDefault="00F06129" w:rsidP="00F06129">
            <w:pPr>
              <w:spacing w:before="100" w:beforeAutospacing="1" w:after="100" w:afterAutospacing="1"/>
              <w:rPr>
                <w:b/>
                <w:bCs/>
              </w:rPr>
            </w:pPr>
            <w:r>
              <w:rPr>
                <w:b/>
                <w:bCs/>
              </w:rPr>
              <w:t xml:space="preserve">Ad.4)  </w:t>
            </w:r>
            <w:r w:rsidRPr="00F06129">
              <w:t>Nie  przewiduje się rozbudowy zbiornika retencyjnego.</w:t>
            </w:r>
          </w:p>
          <w:p w:rsidR="00F06129" w:rsidRDefault="00F06129" w:rsidP="00F06129">
            <w:pPr>
              <w:spacing w:before="100" w:beforeAutospacing="1" w:after="100" w:afterAutospacing="1"/>
            </w:pPr>
            <w:r>
              <w:rPr>
                <w:b/>
                <w:bCs/>
              </w:rPr>
              <w:t xml:space="preserve">Ad.5)  </w:t>
            </w:r>
            <w:r w:rsidRPr="00F06129">
              <w:t xml:space="preserve">Wody opadowe nie muszą być </w:t>
            </w:r>
            <w:proofErr w:type="spellStart"/>
            <w:r w:rsidRPr="00F06129">
              <w:t>opomiarowane</w:t>
            </w:r>
            <w:proofErr w:type="spellEnd"/>
            <w:r w:rsidRPr="00F06129">
              <w:t>.</w:t>
            </w:r>
          </w:p>
          <w:p w:rsidR="00F06129" w:rsidRPr="00F06129" w:rsidRDefault="00F06129" w:rsidP="00F06129">
            <w:pPr>
              <w:spacing w:before="100" w:beforeAutospacing="1" w:after="100" w:afterAutospacing="1"/>
              <w:rPr>
                <w:b/>
                <w:bCs/>
              </w:rPr>
            </w:pPr>
            <w:r w:rsidRPr="00F06129">
              <w:rPr>
                <w:b/>
              </w:rPr>
              <w:t xml:space="preserve">Ad.6) </w:t>
            </w:r>
            <w:r w:rsidR="00495106" w:rsidRPr="00495106">
              <w:t>Należy zaprojektować instalację kraty automatycznej oraz przygotować instalację i miejsce montażu. Dostawa i montaż urządzenia nastąpi w drugim etapie inwestycji.</w:t>
            </w:r>
          </w:p>
          <w:p w:rsidR="00F06129" w:rsidRPr="00F06129" w:rsidRDefault="00F06129" w:rsidP="00284ADC">
            <w:pPr>
              <w:spacing w:after="60"/>
              <w:ind w:left="30" w:right="-72"/>
              <w:jc w:val="both"/>
            </w:pPr>
          </w:p>
        </w:tc>
      </w:tr>
    </w:tbl>
    <w:p w:rsidR="00BE7BFD" w:rsidRPr="00A1655F" w:rsidRDefault="00BE7BFD" w:rsidP="00520165">
      <w:pPr>
        <w:jc w:val="both"/>
      </w:pPr>
    </w:p>
    <w:p w:rsidR="006D4AB3" w:rsidRPr="00A1655F" w:rsidRDefault="00A1655F" w:rsidP="00D8461B">
      <w:pPr>
        <w:spacing w:before="120" w:after="120" w:line="360" w:lineRule="auto"/>
        <w:ind w:left="567"/>
        <w:jc w:val="right"/>
      </w:pPr>
      <w:r>
        <w:t>…………………………………..</w:t>
      </w:r>
    </w:p>
    <w:p w:rsidR="00A1655F" w:rsidRPr="00A1655F" w:rsidRDefault="00A1655F">
      <w:pPr>
        <w:spacing w:before="120" w:after="120" w:line="360" w:lineRule="auto"/>
        <w:ind w:left="567"/>
        <w:jc w:val="right"/>
      </w:pPr>
    </w:p>
    <w:sectPr w:rsidR="00A1655F" w:rsidRPr="00A1655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1F3" w:rsidRDefault="00F861F3">
      <w:r>
        <w:separator/>
      </w:r>
    </w:p>
  </w:endnote>
  <w:endnote w:type="continuationSeparator" w:id="0">
    <w:p w:rsidR="00F861F3" w:rsidRDefault="00F861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2396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  <w:p w:rsidR="00A1655F" w:rsidRDefault="00A1655F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23962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94254" w:rsidRPr="00294254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1F3" w:rsidRDefault="00F861F3">
      <w:r>
        <w:separator/>
      </w:r>
    </w:p>
  </w:footnote>
  <w:footnote w:type="continuationSeparator" w:id="0">
    <w:p w:rsidR="00F861F3" w:rsidRDefault="00F861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65C" w:rsidRDefault="00B2665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DBE" w:rsidRDefault="00294254" w:rsidP="00126DBE">
    <w:pPr>
      <w:pStyle w:val="Nagwek"/>
      <w:tabs>
        <w:tab w:val="clear" w:pos="9072"/>
        <w:tab w:val="right" w:pos="9639"/>
      </w:tabs>
      <w:ind w:right="-567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alt="PROW_razem_oczyszczalnia.jpg" style="width:453.4pt;height:64.85pt;visibility:visible">
          <v:imagedata r:id="rId1" o:title="PROW_razem_oczyszczalnia"/>
        </v:shape>
      </w:pict>
    </w:r>
  </w:p>
  <w:p w:rsidR="00B2665C" w:rsidRDefault="00B2665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65C" w:rsidRDefault="00B2665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665C"/>
    <w:rsid w:val="00014920"/>
    <w:rsid w:val="00031374"/>
    <w:rsid w:val="000A1097"/>
    <w:rsid w:val="000E2A8F"/>
    <w:rsid w:val="00126DBE"/>
    <w:rsid w:val="0012774F"/>
    <w:rsid w:val="00144B7A"/>
    <w:rsid w:val="00164423"/>
    <w:rsid w:val="00180C6E"/>
    <w:rsid w:val="001F2ED5"/>
    <w:rsid w:val="00284ADC"/>
    <w:rsid w:val="00294254"/>
    <w:rsid w:val="0029606A"/>
    <w:rsid w:val="004848F3"/>
    <w:rsid w:val="00495106"/>
    <w:rsid w:val="004A75F2"/>
    <w:rsid w:val="005144A9"/>
    <w:rsid w:val="00520165"/>
    <w:rsid w:val="005659F9"/>
    <w:rsid w:val="005B1B08"/>
    <w:rsid w:val="00632C3C"/>
    <w:rsid w:val="00662BDB"/>
    <w:rsid w:val="00674B7E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14A44"/>
    <w:rsid w:val="00923962"/>
    <w:rsid w:val="009414E7"/>
    <w:rsid w:val="00A1655F"/>
    <w:rsid w:val="00A905AC"/>
    <w:rsid w:val="00B2665C"/>
    <w:rsid w:val="00B765C1"/>
    <w:rsid w:val="00BA6584"/>
    <w:rsid w:val="00BE7BFD"/>
    <w:rsid w:val="00C370F2"/>
    <w:rsid w:val="00C44EEC"/>
    <w:rsid w:val="00CC04C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6129"/>
    <w:rsid w:val="00F861F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14A44"/>
  </w:style>
  <w:style w:type="paragraph" w:styleId="Nagwek1">
    <w:name w:val="heading 1"/>
    <w:basedOn w:val="Normalny"/>
    <w:next w:val="Normalny"/>
    <w:qFormat/>
    <w:rsid w:val="00914A4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14A44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914A4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14A4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14A44"/>
  </w:style>
  <w:style w:type="paragraph" w:styleId="Tekstpodstawowywcity">
    <w:name w:val="Body Text Indent"/>
    <w:basedOn w:val="Normalny"/>
    <w:rsid w:val="00914A4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914A4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914A44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914A44"/>
    <w:rPr>
      <w:sz w:val="28"/>
    </w:rPr>
  </w:style>
  <w:style w:type="paragraph" w:styleId="Tekstpodstawowywcity3">
    <w:name w:val="Body Text Indent 3"/>
    <w:basedOn w:val="Normalny"/>
    <w:rsid w:val="00914A44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126DB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519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2021-07-09T10:10:00Z</cp:lastPrinted>
  <dcterms:created xsi:type="dcterms:W3CDTF">2021-07-09T10:10:00Z</dcterms:created>
  <dcterms:modified xsi:type="dcterms:W3CDTF">2021-07-09T10:10:00Z</dcterms:modified>
</cp:coreProperties>
</file>