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07A49" w14:textId="1F87D394" w:rsidR="00025386" w:rsidRPr="0039662E" w:rsidRDefault="0043052A" w:rsidP="00025386">
      <w:pPr>
        <w:pStyle w:val="Nagwek4"/>
        <w:rPr>
          <w:b/>
          <w:i w:val="0"/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794AE92F" wp14:editId="48DB48E2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62A26DA" w14:textId="77777777" w:rsidR="00025386" w:rsidRDefault="00025386" w:rsidP="00025386"/>
                          <w:p w14:paraId="3A21494B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A05A2C1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5419E28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15D286B" w14:textId="77777777" w:rsidR="00025386" w:rsidRP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025386">
                              <w:rPr>
                                <w:i/>
                                <w:sz w:val="16"/>
                                <w:szCs w:val="16"/>
                              </w:rPr>
                              <w:t>Pieczęć Wykonawcy</w:t>
                            </w:r>
                          </w:p>
                          <w:p w14:paraId="5DE45A1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C607680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BAEE00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ED5F424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3103E35E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4AE92F"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" filled="f" strokeweight=".25pt">
                <v:textbox inset="1pt,1pt,1pt,1pt">
                  <w:txbxContent>
                    <w:p w14:paraId="262A26DA" w14:textId="77777777" w:rsidR="00025386" w:rsidRDefault="00025386" w:rsidP="00025386"/>
                    <w:p w14:paraId="3A21494B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A05A2C1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5419E28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15D286B" w14:textId="77777777" w:rsidR="00025386" w:rsidRP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  <w:r w:rsidRPr="00025386">
                        <w:rPr>
                          <w:i/>
                          <w:sz w:val="16"/>
                          <w:szCs w:val="16"/>
                        </w:rPr>
                        <w:t>Pieczęć Wykonawcy</w:t>
                      </w:r>
                    </w:p>
                    <w:p w14:paraId="5DE45A1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C607680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BAEE00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ED5F424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3103E35E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025386">
        <w:rPr>
          <w:b/>
          <w:i w:val="0"/>
        </w:rPr>
        <w:t xml:space="preserve">Załącznik nr </w:t>
      </w:r>
      <w:r w:rsidR="005F7556">
        <w:rPr>
          <w:b/>
          <w:i w:val="0"/>
          <w:iCs/>
          <w:lang w:val="pl-PL"/>
        </w:rPr>
        <w:t>5</w:t>
      </w:r>
    </w:p>
    <w:p w14:paraId="029035D7" w14:textId="77777777" w:rsidR="00025386" w:rsidRDefault="00025386"/>
    <w:p w14:paraId="716E1B32" w14:textId="77777777" w:rsidR="00025386" w:rsidRPr="00025386" w:rsidRDefault="00025386" w:rsidP="00025386"/>
    <w:p w14:paraId="28163FCF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1641B" w:rsidRPr="0091641B">
        <w:rPr>
          <w:rFonts w:ascii="Times New Roman" w:eastAsia="Times New Roman" w:hAnsi="Times New Roman"/>
          <w:b/>
          <w:sz w:val="24"/>
          <w:szCs w:val="20"/>
          <w:lang w:eastAsia="pl-PL"/>
        </w:rPr>
        <w:t>ZP/33/2021</w:t>
      </w:r>
    </w:p>
    <w:p w14:paraId="789AAF4E" w14:textId="77777777" w:rsidR="00025386" w:rsidRPr="00025386" w:rsidRDefault="00025386" w:rsidP="00025386"/>
    <w:p w14:paraId="61442BA2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0F4AE010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682831B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91641B" w:rsidRPr="0091641B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17EC6C9E" w14:textId="77777777" w:rsidR="00A56A6F" w:rsidRPr="00A56A6F" w:rsidRDefault="0091641B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1641B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nici chirurgicznych II</w:t>
      </w:r>
    </w:p>
    <w:p w14:paraId="640F99A6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4586749C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52344F73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62680749" w14:textId="77777777" w:rsidTr="00C2318B">
        <w:tc>
          <w:tcPr>
            <w:tcW w:w="772" w:type="dxa"/>
            <w:shd w:val="clear" w:color="auto" w:fill="auto"/>
          </w:tcPr>
          <w:p w14:paraId="3BD8D342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082D54B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4E17736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74B3137A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14FF201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A7ED412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0E9A757B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5699B956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35B074F8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4BEC5CB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45AD2F6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20010765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62857A44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D842802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1FFAD5D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28AAC46B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3A3E0B79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08D90F" w14:textId="77777777" w:rsidR="00417AD7" w:rsidRDefault="00417AD7" w:rsidP="00025386">
      <w:pPr>
        <w:spacing w:after="0" w:line="240" w:lineRule="auto"/>
      </w:pPr>
      <w:r>
        <w:separator/>
      </w:r>
    </w:p>
  </w:endnote>
  <w:endnote w:type="continuationSeparator" w:id="0">
    <w:p w14:paraId="637E3A1E" w14:textId="77777777" w:rsidR="00417AD7" w:rsidRDefault="00417AD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951FF" w14:textId="77777777" w:rsidR="0091641B" w:rsidRDefault="0091641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0881C" w14:textId="0E95E32C" w:rsidR="00025386" w:rsidRDefault="0043052A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4B88745" wp14:editId="42D2085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ACEF7C2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3E26D0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07E14C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391B0" w14:textId="77777777" w:rsidR="0091641B" w:rsidRDefault="0091641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E0B42C" w14:textId="77777777" w:rsidR="00417AD7" w:rsidRDefault="00417AD7" w:rsidP="00025386">
      <w:pPr>
        <w:spacing w:after="0" w:line="240" w:lineRule="auto"/>
      </w:pPr>
      <w:r>
        <w:separator/>
      </w:r>
    </w:p>
  </w:footnote>
  <w:footnote w:type="continuationSeparator" w:id="0">
    <w:p w14:paraId="07ACC1CF" w14:textId="77777777" w:rsidR="00417AD7" w:rsidRDefault="00417AD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B2E37D" w14:textId="77777777" w:rsidR="0091641B" w:rsidRDefault="009164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0DDC0" w14:textId="77777777" w:rsidR="0091641B" w:rsidRDefault="009164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E94AD" w14:textId="77777777" w:rsidR="0091641B" w:rsidRDefault="009164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AD7"/>
    <w:rsid w:val="00025386"/>
    <w:rsid w:val="001C2314"/>
    <w:rsid w:val="0039662E"/>
    <w:rsid w:val="00417AD7"/>
    <w:rsid w:val="0043052A"/>
    <w:rsid w:val="004E2B1B"/>
    <w:rsid w:val="005624D8"/>
    <w:rsid w:val="005F7556"/>
    <w:rsid w:val="008F2498"/>
    <w:rsid w:val="0091641B"/>
    <w:rsid w:val="009B09E9"/>
    <w:rsid w:val="00A56A6F"/>
    <w:rsid w:val="00AD38B5"/>
    <w:rsid w:val="00C2318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77509A4"/>
  <w15:chartTrackingRefBased/>
  <w15:docId w15:val="{C708A659-B852-4939-BB74-50EDF8D78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116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Natalia Miłoś</cp:lastModifiedBy>
  <cp:revision>2</cp:revision>
  <cp:lastPrinted>2021-06-30T11:45:00Z</cp:lastPrinted>
  <dcterms:created xsi:type="dcterms:W3CDTF">2021-07-07T11:24:00Z</dcterms:created>
  <dcterms:modified xsi:type="dcterms:W3CDTF">2021-07-07T11:24:00Z</dcterms:modified>
</cp:coreProperties>
</file>