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2394" w14:textId="77777777" w:rsidR="005C0930" w:rsidRDefault="00B30A41" w:rsidP="005C0930">
      <w:pPr>
        <w:spacing w:after="240"/>
        <w:jc w:val="right"/>
        <w:rPr>
          <w:sz w:val="22"/>
          <w:szCs w:val="22"/>
        </w:rPr>
      </w:pPr>
      <w:r w:rsidRPr="00B30A41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B30A41">
        <w:rPr>
          <w:sz w:val="22"/>
          <w:szCs w:val="22"/>
        </w:rPr>
        <w:t>2021-07-07</w:t>
      </w:r>
    </w:p>
    <w:p w14:paraId="26D5D4A3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44B2BF5" w14:textId="77777777" w:rsidR="00B30A41" w:rsidRPr="00B30A41" w:rsidRDefault="00B30A41" w:rsidP="005C0930">
      <w:pPr>
        <w:rPr>
          <w:b/>
          <w:bCs/>
          <w:sz w:val="22"/>
          <w:szCs w:val="22"/>
        </w:rPr>
      </w:pPr>
      <w:r w:rsidRPr="00B30A41">
        <w:rPr>
          <w:b/>
          <w:bCs/>
          <w:sz w:val="22"/>
          <w:szCs w:val="22"/>
        </w:rPr>
        <w:t>Szpital Wojewódzki w Poznaniu</w:t>
      </w:r>
    </w:p>
    <w:p w14:paraId="02E23F6F" w14:textId="77777777" w:rsidR="005C0930" w:rsidRPr="00D91931" w:rsidRDefault="00B30A41" w:rsidP="005C0930">
      <w:pPr>
        <w:rPr>
          <w:b/>
          <w:bCs/>
          <w:sz w:val="22"/>
          <w:szCs w:val="22"/>
        </w:rPr>
      </w:pPr>
      <w:r w:rsidRPr="00B30A41">
        <w:rPr>
          <w:b/>
          <w:bCs/>
          <w:sz w:val="22"/>
          <w:szCs w:val="22"/>
        </w:rPr>
        <w:t>Dział Zamówień Publicznych</w:t>
      </w:r>
    </w:p>
    <w:p w14:paraId="3CA82851" w14:textId="6C8BAE6F" w:rsidR="005C0930" w:rsidRPr="00BD5546" w:rsidRDefault="008408E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30A41" w:rsidRPr="00B30A41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B30A41" w:rsidRPr="00B30A41">
        <w:rPr>
          <w:sz w:val="22"/>
          <w:szCs w:val="22"/>
        </w:rPr>
        <w:t>7/19</w:t>
      </w:r>
    </w:p>
    <w:p w14:paraId="1A1F7E9A" w14:textId="77777777" w:rsidR="005C0930" w:rsidRPr="00BD5546" w:rsidRDefault="00B30A41" w:rsidP="005C0930">
      <w:pPr>
        <w:rPr>
          <w:sz w:val="22"/>
          <w:szCs w:val="22"/>
        </w:rPr>
      </w:pPr>
      <w:r w:rsidRPr="00B30A41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B30A41">
        <w:rPr>
          <w:sz w:val="22"/>
          <w:szCs w:val="22"/>
        </w:rPr>
        <w:t>Poznań</w:t>
      </w:r>
    </w:p>
    <w:p w14:paraId="18DD105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C7C59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F5489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30A41" w:rsidRPr="00B30A41">
        <w:rPr>
          <w:b/>
          <w:sz w:val="22"/>
          <w:szCs w:val="22"/>
        </w:rPr>
        <w:t>SZW/DZP/40/2021</w:t>
      </w:r>
      <w:r w:rsidR="005C0930" w:rsidRPr="00D91931">
        <w:rPr>
          <w:sz w:val="22"/>
          <w:szCs w:val="22"/>
        </w:rPr>
        <w:tab/>
        <w:t xml:space="preserve"> </w:t>
      </w:r>
    </w:p>
    <w:p w14:paraId="49EDBA6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15693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736F9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8C448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CC42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F6D19D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84ACD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7E6766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F589119" w14:textId="4C3D7765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0A41" w:rsidRPr="00B30A4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30A41" w:rsidRPr="00B30A41">
        <w:rPr>
          <w:b/>
          <w:bCs/>
          <w:sz w:val="22"/>
          <w:szCs w:val="22"/>
        </w:rPr>
        <w:t xml:space="preserve">Obsługa serwisowa i naprawa awaryjna urządzeń instalacji zaplecza technicznego Bloku Operacyjnego i Centralnej Sterylizatorni Szpitala Wojewódzkiego </w:t>
      </w:r>
      <w:r w:rsidR="008408EC">
        <w:rPr>
          <w:b/>
          <w:bCs/>
          <w:sz w:val="22"/>
          <w:szCs w:val="22"/>
        </w:rPr>
        <w:br/>
      </w:r>
      <w:r w:rsidR="00B30A41" w:rsidRPr="00B30A41">
        <w:rPr>
          <w:b/>
          <w:bCs/>
          <w:sz w:val="22"/>
          <w:szCs w:val="22"/>
        </w:rPr>
        <w:t>w Poznaniu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0A41" w:rsidRPr="00B30A41">
        <w:rPr>
          <w:b/>
          <w:sz w:val="22"/>
          <w:szCs w:val="22"/>
        </w:rPr>
        <w:t>SZW/DZP/40/2021</w:t>
      </w:r>
      <w:r w:rsidRPr="006A5DF1">
        <w:rPr>
          <w:b/>
          <w:sz w:val="22"/>
          <w:szCs w:val="22"/>
        </w:rPr>
        <w:t>.</w:t>
      </w:r>
    </w:p>
    <w:p w14:paraId="63C363E4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9DC0CAD" w14:textId="77777777" w:rsidR="00B30A41" w:rsidRPr="00B30A41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30A41" w:rsidRPr="00B30A41">
        <w:rPr>
          <w:b/>
          <w:sz w:val="22"/>
          <w:szCs w:val="22"/>
        </w:rPr>
        <w:t>Szpital Wojewódzki w Poznaniu</w:t>
      </w:r>
    </w:p>
    <w:p w14:paraId="69DF236F" w14:textId="6D1A314F" w:rsidR="00EF1037" w:rsidRPr="005C0930" w:rsidRDefault="00B30A41">
      <w:pPr>
        <w:spacing w:before="120" w:after="120" w:line="360" w:lineRule="auto"/>
        <w:jc w:val="both"/>
        <w:rPr>
          <w:sz w:val="22"/>
          <w:szCs w:val="22"/>
        </w:rPr>
      </w:pPr>
      <w:r w:rsidRPr="00B30A41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B30A41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8408EC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FFF4521" w14:textId="32D8A9AF" w:rsidR="008408EC" w:rsidRPr="008408EC" w:rsidRDefault="008408EC" w:rsidP="008408EC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8408EC">
        <w:rPr>
          <w:b/>
          <w:bCs/>
          <w:sz w:val="22"/>
          <w:szCs w:val="22"/>
          <w:u w:val="single"/>
        </w:rPr>
        <w:t xml:space="preserve">Zmiana warunków udziału w postępowaniu z dwóch na jedną realizację o wartości nie mniejszej </w:t>
      </w:r>
      <w:r w:rsidRPr="008408EC">
        <w:rPr>
          <w:b/>
          <w:bCs/>
          <w:sz w:val="22"/>
          <w:szCs w:val="22"/>
          <w:u w:val="single"/>
        </w:rPr>
        <w:br/>
        <w:t>niż 700 000,00 zł brutto</w:t>
      </w:r>
      <w:r w:rsidR="005874E7">
        <w:rPr>
          <w:b/>
          <w:bCs/>
          <w:sz w:val="22"/>
          <w:szCs w:val="22"/>
          <w:u w:val="single"/>
        </w:rPr>
        <w:t xml:space="preserve"> - pozostałe warunki bez zmian.</w:t>
      </w:r>
    </w:p>
    <w:p w14:paraId="2F8EAFE9" w14:textId="130956FE" w:rsidR="008408EC" w:rsidRDefault="008408EC" w:rsidP="008408EC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Ma być:</w:t>
      </w:r>
    </w:p>
    <w:p w14:paraId="4A4C312C" w14:textId="03996A46" w:rsidR="008408EC" w:rsidRPr="008408EC" w:rsidRDefault="008408EC" w:rsidP="008408EC">
      <w:pPr>
        <w:spacing w:after="120" w:line="360" w:lineRule="auto"/>
        <w:jc w:val="both"/>
        <w:rPr>
          <w:sz w:val="22"/>
          <w:szCs w:val="22"/>
        </w:rPr>
      </w:pPr>
      <w:r w:rsidRPr="008408EC">
        <w:rPr>
          <w:sz w:val="22"/>
          <w:szCs w:val="22"/>
        </w:rPr>
        <w:t xml:space="preserve">Rozdz. 9.2 ust. 1) pkt. 3 SWZ </w:t>
      </w:r>
    </w:p>
    <w:p w14:paraId="15FC31AE" w14:textId="2941AD66" w:rsidR="008408EC" w:rsidRDefault="008408EC" w:rsidP="008408EC">
      <w:pPr>
        <w:numPr>
          <w:ilvl w:val="0"/>
          <w:numId w:val="1"/>
        </w:numPr>
        <w:spacing w:after="60"/>
        <w:ind w:left="284" w:hanging="357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408EC">
        <w:rPr>
          <w:bCs/>
          <w:iCs/>
          <w:color w:val="000000"/>
          <w:sz w:val="24"/>
          <w:szCs w:val="24"/>
          <w:lang w:eastAsia="x-none"/>
        </w:rPr>
        <w:t xml:space="preserve">W celu potwierdzenia spełniania przez Wykonawcę warunków udziału </w:t>
      </w:r>
      <w:r w:rsidRPr="008408EC">
        <w:rPr>
          <w:bCs/>
          <w:iCs/>
          <w:color w:val="000000"/>
          <w:sz w:val="24"/>
          <w:szCs w:val="24"/>
          <w:lang w:eastAsia="x-none"/>
        </w:rPr>
        <w:br/>
        <w:t>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  <w:gridCol w:w="7"/>
      </w:tblGrid>
      <w:tr w:rsidR="008408EC" w:rsidRPr="008408EC" w14:paraId="5DCC6CE7" w14:textId="77777777" w:rsidTr="008408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348B8" w14:textId="77777777" w:rsidR="008408EC" w:rsidRPr="008408EC" w:rsidRDefault="008408EC" w:rsidP="008408EC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408EC">
              <w:rPr>
                <w:b/>
              </w:rPr>
              <w:t>Lp.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BB1F" w14:textId="77777777" w:rsidR="008408EC" w:rsidRPr="008408EC" w:rsidRDefault="008408EC" w:rsidP="008408EC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8408EC">
              <w:rPr>
                <w:b/>
              </w:rPr>
              <w:t>Wymagany dokument</w:t>
            </w:r>
          </w:p>
        </w:tc>
      </w:tr>
      <w:tr w:rsidR="008408EC" w14:paraId="41B0FE76" w14:textId="77777777" w:rsidTr="008408EC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B708" w14:textId="77777777" w:rsidR="008408EC" w:rsidRDefault="008408EC" w:rsidP="00546EB4">
            <w:pPr>
              <w:spacing w:before="60" w:after="120"/>
              <w:jc w:val="center"/>
            </w:pPr>
            <w:r w:rsidRPr="00DF4FCD"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9741" w14:textId="77777777" w:rsidR="008408EC" w:rsidRPr="008408EC" w:rsidRDefault="008408EC" w:rsidP="00546EB4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408EC">
              <w:rPr>
                <w:b/>
                <w:bCs/>
                <w:sz w:val="22"/>
                <w:szCs w:val="22"/>
              </w:rPr>
              <w:t>Wykaz dostaw lub usług</w:t>
            </w:r>
          </w:p>
          <w:p w14:paraId="184C814A" w14:textId="233C4367" w:rsidR="008408EC" w:rsidRPr="008408EC" w:rsidRDefault="008408EC" w:rsidP="00546EB4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408EC">
              <w:rPr>
                <w:sz w:val="22"/>
                <w:szCs w:val="22"/>
              </w:rPr>
              <w:lastRenderedPageBreak/>
              <w:t xml:space="preserve">Wykaz dostaw lub usług wykonanych, a w przypadku świadczeń powtarzających </w:t>
            </w:r>
            <w:r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>się lub ciągłych również wykonywanych, w okresie ostatnich 3 lat, a jeżeli okres prowadzenia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działalności jest krótszy – w tym okresie, wraz z podaniem ich wartości, przedmiotu,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dat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 xml:space="preserve">wykonania i podmiotów, na rzecz których dostawy lub usługi zostały wykonane lub są wykonywane, oraz załączeniem dowodów określających </w:t>
            </w:r>
            <w:r w:rsidRPr="008408EC">
              <w:rPr>
                <w:sz w:val="22"/>
                <w:szCs w:val="22"/>
              </w:rPr>
              <w:br/>
              <w:t>czy te dostawy lub usługi zostały wykonane lub są wykonywane należycie, przy czym dowodami, o których mowa, są referencje bądź inne dokumenty sporządzone przez podmiot, na rzecz którego dostawy lub usługi zostały wykonane, a w przypadku świadczeń powtarzających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się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lub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ciągłych są wykonywane, a jeżeli Wykonawca z przyczyn niezależnych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od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 xml:space="preserve">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</w:t>
            </w:r>
            <w:r w:rsidR="00C27BA3"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>się na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doświadczenie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realizacji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lub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usług,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wykonywanych</w:t>
            </w:r>
            <w:r>
              <w:rPr>
                <w:sz w:val="22"/>
                <w:szCs w:val="22"/>
              </w:rPr>
              <w:t xml:space="preserve"> w</w:t>
            </w:r>
            <w:r w:rsidRPr="008408EC">
              <w:rPr>
                <w:sz w:val="22"/>
                <w:szCs w:val="22"/>
              </w:rPr>
              <w:t>spólnie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8408EC">
              <w:rPr>
                <w:sz w:val="22"/>
                <w:szCs w:val="22"/>
              </w:rPr>
              <w:t xml:space="preserve">innymi wykonawcami, wykaz dotyczy dostaw lub usług, w których wykonaniu Wykonawca </w:t>
            </w:r>
            <w:r w:rsidR="00C27BA3"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 xml:space="preserve">ten bezpośrednio uczestniczył, a w przypadku świadczeń powtarzających się lub ciągłych, </w:t>
            </w:r>
            <w:r w:rsidRPr="008408EC">
              <w:rPr>
                <w:sz w:val="22"/>
                <w:szCs w:val="22"/>
              </w:rPr>
              <w:br/>
              <w:t xml:space="preserve">w których wykonywaniu bezpośrednio uczestniczył lub uczestniczy – zgodnie </w:t>
            </w:r>
            <w:r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>z załącznikiem nr 5 do SWZ wraz z dowodami (np. referencjami)</w:t>
            </w:r>
          </w:p>
          <w:p w14:paraId="4A08C435" w14:textId="77777777" w:rsidR="008408EC" w:rsidRPr="008408EC" w:rsidRDefault="008408EC" w:rsidP="00546EB4">
            <w:pPr>
              <w:spacing w:before="60" w:after="120"/>
              <w:jc w:val="both"/>
              <w:rPr>
                <w:sz w:val="22"/>
                <w:szCs w:val="22"/>
              </w:rPr>
            </w:pPr>
          </w:p>
          <w:p w14:paraId="4D5BF44E" w14:textId="77777777" w:rsidR="008408EC" w:rsidRPr="008408EC" w:rsidRDefault="008408EC" w:rsidP="00546EB4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408EC">
              <w:rPr>
                <w:sz w:val="22"/>
                <w:szCs w:val="22"/>
              </w:rPr>
              <w:t>W tym zakresie Zamawiający wymaga:</w:t>
            </w:r>
          </w:p>
          <w:p w14:paraId="5BB82003" w14:textId="765E9623" w:rsidR="008408EC" w:rsidRDefault="008408EC" w:rsidP="00546EB4">
            <w:pPr>
              <w:spacing w:before="60" w:after="120"/>
              <w:jc w:val="both"/>
            </w:pPr>
            <w:r w:rsidRPr="008408EC">
              <w:rPr>
                <w:sz w:val="22"/>
                <w:szCs w:val="22"/>
              </w:rPr>
              <w:t xml:space="preserve">W okresie ostatnich trzech lat przed upływem terminu składania ofert, </w:t>
            </w:r>
            <w:r w:rsidRPr="008408EC">
              <w:rPr>
                <w:sz w:val="22"/>
                <w:szCs w:val="22"/>
              </w:rPr>
              <w:br/>
              <w:t xml:space="preserve">a jeżeli okres prowadzenia działalności jest krótszy - w tym okresie, </w:t>
            </w:r>
            <w:r w:rsidRPr="00C94269">
              <w:rPr>
                <w:color w:val="FF0000"/>
                <w:sz w:val="22"/>
                <w:szCs w:val="22"/>
              </w:rPr>
              <w:t>wykonał jedną realizację o wartości nie mniejszej niż 700 000,00 zł brutto</w:t>
            </w:r>
            <w:r w:rsidRPr="008408EC">
              <w:rPr>
                <w:sz w:val="22"/>
                <w:szCs w:val="22"/>
              </w:rPr>
              <w:t xml:space="preserve">, trwała przez okres minimum </w:t>
            </w:r>
            <w:r w:rsidR="005874E7"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 xml:space="preserve">12 miesięcy i obejmowała także prace informatyczne w zakresie central wentylacyjnych oraz systemu wizualizacji i sterowania. Przez zaplecze techniczne Zamawiający rozumie </w:t>
            </w:r>
            <w:r w:rsidR="005874E7"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 xml:space="preserve">w szczególności instalacje i urządzenia wentylacji, klimatyzacji, cieplne, elektryczne </w:t>
            </w:r>
            <w:r w:rsidR="005874E7">
              <w:rPr>
                <w:sz w:val="22"/>
                <w:szCs w:val="22"/>
              </w:rPr>
              <w:br/>
            </w:r>
            <w:r w:rsidRPr="008408EC">
              <w:rPr>
                <w:sz w:val="22"/>
                <w:szCs w:val="22"/>
              </w:rPr>
              <w:t>oraz elektroenergetyczne.</w:t>
            </w:r>
          </w:p>
        </w:tc>
      </w:tr>
    </w:tbl>
    <w:p w14:paraId="57A5E6EA" w14:textId="77777777" w:rsidR="008408EC" w:rsidRPr="008408EC" w:rsidRDefault="008408EC" w:rsidP="008408EC">
      <w:pPr>
        <w:spacing w:before="120" w:after="60"/>
        <w:ind w:left="284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5B00F731" w14:textId="0B2D69C6" w:rsidR="00C94269" w:rsidRDefault="00C94269" w:rsidP="00C94269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  <w:r w:rsidRPr="00C94269">
        <w:rPr>
          <w:sz w:val="22"/>
          <w:szCs w:val="22"/>
        </w:rPr>
        <w:t xml:space="preserve">Jednocześnie Zamawiający </w:t>
      </w:r>
      <w:r w:rsidRPr="00C94269">
        <w:rPr>
          <w:sz w:val="22"/>
          <w:szCs w:val="22"/>
          <w:u w:val="single"/>
        </w:rPr>
        <w:t>modyfikuje w tym zakresie załącznik nr 5 do SWZ – Wykaz usług</w:t>
      </w:r>
      <w:r w:rsidRPr="00C94269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C94269">
        <w:rPr>
          <w:sz w:val="22"/>
          <w:szCs w:val="22"/>
        </w:rPr>
        <w:t>do oceny spełniania warunków udziału w postępowaniu</w:t>
      </w:r>
      <w:r>
        <w:rPr>
          <w:sz w:val="22"/>
          <w:szCs w:val="22"/>
        </w:rPr>
        <w:t xml:space="preserve">, </w:t>
      </w:r>
      <w:r w:rsidRPr="00111650">
        <w:rPr>
          <w:sz w:val="22"/>
          <w:szCs w:val="22"/>
          <w:lang w:val="de-DE"/>
        </w:rPr>
        <w:t xml:space="preserve">który przesyła zainteresowanym Wykonawcom oraz zamieszcza na stronie internetowej Zamawiającego </w:t>
      </w:r>
      <w:r w:rsidRPr="00111650">
        <w:rPr>
          <w:bCs/>
          <w:sz w:val="22"/>
          <w:szCs w:val="22"/>
          <w:lang w:val="de-DE"/>
        </w:rPr>
        <w:t>oraz na Platformie on-line.</w:t>
      </w:r>
    </w:p>
    <w:p w14:paraId="683F8108" w14:textId="7265F293" w:rsidR="00DA37AD" w:rsidRDefault="00DA37AD" w:rsidP="00C94269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</w:p>
    <w:p w14:paraId="70E2300F" w14:textId="1E51C94E" w:rsidR="00DA37AD" w:rsidRDefault="00DA37AD" w:rsidP="00DA37AD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  <w:r>
        <w:rPr>
          <w:bCs/>
          <w:sz w:val="22"/>
          <w:szCs w:val="22"/>
          <w:lang w:val="de-DE"/>
        </w:rPr>
        <w:t xml:space="preserve">Zamawiający </w:t>
      </w:r>
      <w:r w:rsidRPr="00111650">
        <w:rPr>
          <w:sz w:val="22"/>
          <w:szCs w:val="22"/>
          <w:lang w:val="de-DE"/>
        </w:rPr>
        <w:t xml:space="preserve">przesyła zainteresowanym Wykonawcom oraz zamieszcza na stronie internetowej Zamawiającego </w:t>
      </w:r>
      <w:r w:rsidRPr="00111650">
        <w:rPr>
          <w:bCs/>
          <w:sz w:val="22"/>
          <w:szCs w:val="22"/>
          <w:lang w:val="de-DE"/>
        </w:rPr>
        <w:t>oraz na Platformie on-line</w:t>
      </w:r>
      <w:r>
        <w:rPr>
          <w:bCs/>
          <w:sz w:val="22"/>
          <w:szCs w:val="22"/>
          <w:lang w:val="de-DE"/>
        </w:rPr>
        <w:t xml:space="preserve"> ogłoszenie o </w:t>
      </w:r>
      <w:proofErr w:type="spellStart"/>
      <w:r>
        <w:rPr>
          <w:bCs/>
          <w:sz w:val="22"/>
          <w:szCs w:val="22"/>
          <w:lang w:val="de-DE"/>
        </w:rPr>
        <w:t>zmianie</w:t>
      </w:r>
      <w:proofErr w:type="spellEnd"/>
      <w:r>
        <w:rPr>
          <w:bCs/>
          <w:sz w:val="22"/>
          <w:szCs w:val="22"/>
          <w:lang w:val="de-DE"/>
        </w:rPr>
        <w:t xml:space="preserve"> ogłoszenia nr </w:t>
      </w:r>
      <w:r w:rsidR="00993DF9">
        <w:rPr>
          <w:bCs/>
          <w:sz w:val="22"/>
          <w:szCs w:val="22"/>
          <w:lang w:val="de-DE"/>
        </w:rPr>
        <w:t>2021/BZP 00106937/01</w:t>
      </w:r>
      <w:r>
        <w:rPr>
          <w:bCs/>
          <w:sz w:val="22"/>
          <w:szCs w:val="22"/>
          <w:lang w:val="de-DE"/>
        </w:rPr>
        <w:t xml:space="preserve"> z dnia 07.07.2021 r. w którym</w:t>
      </w:r>
      <w:r w:rsidR="00993DF9">
        <w:rPr>
          <w:bCs/>
          <w:sz w:val="22"/>
          <w:szCs w:val="22"/>
          <w:lang w:val="de-DE"/>
        </w:rPr>
        <w:t xml:space="preserve"> to</w:t>
      </w:r>
      <w:r>
        <w:rPr>
          <w:bCs/>
          <w:sz w:val="22"/>
          <w:szCs w:val="22"/>
          <w:lang w:val="de-DE"/>
        </w:rPr>
        <w:t xml:space="preserve"> w rozdziale 5.4 uwzględnia dokonaną modyfikację.</w:t>
      </w:r>
    </w:p>
    <w:p w14:paraId="7EFB8905" w14:textId="12C48552" w:rsidR="00DA37AD" w:rsidRDefault="00DA37AD" w:rsidP="00DA37AD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</w:p>
    <w:p w14:paraId="183B620C" w14:textId="5C232524" w:rsidR="00DA37AD" w:rsidRDefault="00DA37AD" w:rsidP="00DA37AD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  <w:r>
        <w:rPr>
          <w:bCs/>
          <w:sz w:val="22"/>
          <w:szCs w:val="22"/>
          <w:lang w:val="de-DE"/>
        </w:rPr>
        <w:t xml:space="preserve">Termin składania i otwarcia ofert zostaje przesunięty na dzień 15.07.2021 r. – zgodnie z ogłoszeniem </w:t>
      </w:r>
      <w:r w:rsidR="00993DF9">
        <w:rPr>
          <w:bCs/>
          <w:sz w:val="22"/>
          <w:szCs w:val="22"/>
          <w:lang w:val="de-DE"/>
        </w:rPr>
        <w:br/>
      </w:r>
      <w:r>
        <w:rPr>
          <w:bCs/>
          <w:sz w:val="22"/>
          <w:szCs w:val="22"/>
          <w:lang w:val="de-DE"/>
        </w:rPr>
        <w:t xml:space="preserve">o </w:t>
      </w:r>
      <w:proofErr w:type="spellStart"/>
      <w:r>
        <w:rPr>
          <w:bCs/>
          <w:sz w:val="22"/>
          <w:szCs w:val="22"/>
          <w:lang w:val="de-DE"/>
        </w:rPr>
        <w:t>zmianie</w:t>
      </w:r>
      <w:proofErr w:type="spellEnd"/>
      <w:r>
        <w:rPr>
          <w:bCs/>
          <w:sz w:val="22"/>
          <w:szCs w:val="22"/>
          <w:lang w:val="de-DE"/>
        </w:rPr>
        <w:t xml:space="preserve"> ogłoszenia nr </w:t>
      </w:r>
      <w:r w:rsidR="00993DF9">
        <w:rPr>
          <w:bCs/>
          <w:sz w:val="22"/>
          <w:szCs w:val="22"/>
          <w:lang w:val="de-DE"/>
        </w:rPr>
        <w:t xml:space="preserve">2021/BZP 00106937/01 </w:t>
      </w:r>
      <w:r>
        <w:rPr>
          <w:bCs/>
          <w:sz w:val="22"/>
          <w:szCs w:val="22"/>
          <w:lang w:val="de-DE"/>
        </w:rPr>
        <w:t>z dnia 07.07.2021 r.</w:t>
      </w:r>
      <w:r w:rsidR="00E57834">
        <w:rPr>
          <w:bCs/>
          <w:sz w:val="22"/>
          <w:szCs w:val="22"/>
          <w:lang w:val="de-DE"/>
        </w:rPr>
        <w:t xml:space="preserve"> Godzina składania </w:t>
      </w:r>
      <w:r w:rsidR="00993DF9">
        <w:rPr>
          <w:bCs/>
          <w:sz w:val="22"/>
          <w:szCs w:val="22"/>
          <w:lang w:val="de-DE"/>
        </w:rPr>
        <w:t>i</w:t>
      </w:r>
      <w:r w:rsidR="00E57834">
        <w:rPr>
          <w:bCs/>
          <w:sz w:val="22"/>
          <w:szCs w:val="22"/>
          <w:lang w:val="de-DE"/>
        </w:rPr>
        <w:t xml:space="preserve"> </w:t>
      </w:r>
      <w:r w:rsidR="00993DF9">
        <w:rPr>
          <w:bCs/>
          <w:sz w:val="22"/>
          <w:szCs w:val="22"/>
          <w:lang w:val="de-DE"/>
        </w:rPr>
        <w:t>o</w:t>
      </w:r>
      <w:r w:rsidR="00E57834">
        <w:rPr>
          <w:bCs/>
          <w:sz w:val="22"/>
          <w:szCs w:val="22"/>
          <w:lang w:val="de-DE"/>
        </w:rPr>
        <w:t>twarcia ofert pozostaje bez zmian.</w:t>
      </w:r>
    </w:p>
    <w:p w14:paraId="4C17DC06" w14:textId="305AA384" w:rsidR="00DA37AD" w:rsidRPr="00111650" w:rsidRDefault="00DA37AD" w:rsidP="00C94269">
      <w:pPr>
        <w:spacing w:after="40"/>
        <w:ind w:left="30" w:right="-72"/>
        <w:jc w:val="both"/>
        <w:rPr>
          <w:b/>
          <w:bCs/>
          <w:sz w:val="22"/>
          <w:szCs w:val="22"/>
        </w:rPr>
      </w:pPr>
    </w:p>
    <w:p w14:paraId="24E9FFC6" w14:textId="4F17EE5D" w:rsidR="008408EC" w:rsidRPr="00C94269" w:rsidRDefault="008408EC" w:rsidP="008408EC">
      <w:pPr>
        <w:spacing w:before="120" w:after="120" w:line="360" w:lineRule="auto"/>
        <w:jc w:val="both"/>
        <w:rPr>
          <w:sz w:val="22"/>
          <w:szCs w:val="22"/>
        </w:rPr>
      </w:pPr>
    </w:p>
    <w:p w14:paraId="52B2DBF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E5CD1CB" w14:textId="77777777" w:rsidR="00C94269" w:rsidRDefault="00C94269" w:rsidP="00C9426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9E9307C" w14:textId="77777777" w:rsidR="00C94269" w:rsidRDefault="00C94269" w:rsidP="00C942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F5F9C9" w14:textId="77777777" w:rsidR="00C94269" w:rsidRDefault="00C94269" w:rsidP="00C942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47C6DB6" w14:textId="77777777" w:rsidR="00C94269" w:rsidRDefault="00C94269" w:rsidP="00C942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30BECF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F4A34" w14:textId="77777777" w:rsidR="000971A5" w:rsidRDefault="000971A5">
      <w:r>
        <w:separator/>
      </w:r>
    </w:p>
  </w:endnote>
  <w:endnote w:type="continuationSeparator" w:id="0">
    <w:p w14:paraId="57F27C4B" w14:textId="77777777" w:rsidR="000971A5" w:rsidRDefault="0009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2F1A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5CE03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66426" w14:textId="380F1649" w:rsidR="00EF1037" w:rsidRDefault="00E6636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D7CE54" wp14:editId="556FAB65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473D3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1C7D10C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4FA39D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76C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6979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F24EA7" w14:textId="77777777" w:rsidR="00EF1037" w:rsidRDefault="00EF1037">
    <w:pPr>
      <w:pStyle w:val="Stopka"/>
      <w:tabs>
        <w:tab w:val="clear" w:pos="4536"/>
        <w:tab w:val="left" w:pos="6237"/>
      </w:tabs>
    </w:pPr>
  </w:p>
  <w:p w14:paraId="29C02B7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31EF2" w14:textId="77777777" w:rsidR="000971A5" w:rsidRDefault="000971A5">
      <w:r>
        <w:separator/>
      </w:r>
    </w:p>
  </w:footnote>
  <w:footnote w:type="continuationSeparator" w:id="0">
    <w:p w14:paraId="549B5C8B" w14:textId="77777777" w:rsidR="000971A5" w:rsidRDefault="0009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ADF77" w14:textId="77777777" w:rsidR="00B30A41" w:rsidRDefault="00B30A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58F95" w14:textId="77777777" w:rsidR="00B30A41" w:rsidRDefault="00B30A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70BA" w14:textId="77777777" w:rsidR="00B30A41" w:rsidRDefault="00B30A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28"/>
    <w:rsid w:val="00057D02"/>
    <w:rsid w:val="000613E0"/>
    <w:rsid w:val="000971A5"/>
    <w:rsid w:val="001A571A"/>
    <w:rsid w:val="002B1C74"/>
    <w:rsid w:val="00384EFD"/>
    <w:rsid w:val="004222DA"/>
    <w:rsid w:val="00453E59"/>
    <w:rsid w:val="00460DC4"/>
    <w:rsid w:val="005079A4"/>
    <w:rsid w:val="0055546F"/>
    <w:rsid w:val="005874E7"/>
    <w:rsid w:val="005C0930"/>
    <w:rsid w:val="006D4AE5"/>
    <w:rsid w:val="008408EC"/>
    <w:rsid w:val="00854803"/>
    <w:rsid w:val="0087224A"/>
    <w:rsid w:val="00881C07"/>
    <w:rsid w:val="009149C3"/>
    <w:rsid w:val="00953AA1"/>
    <w:rsid w:val="0095641D"/>
    <w:rsid w:val="00993DF9"/>
    <w:rsid w:val="009D169F"/>
    <w:rsid w:val="00B26D41"/>
    <w:rsid w:val="00B30A41"/>
    <w:rsid w:val="00B361A9"/>
    <w:rsid w:val="00C152AE"/>
    <w:rsid w:val="00C27BA3"/>
    <w:rsid w:val="00C94269"/>
    <w:rsid w:val="00CC5628"/>
    <w:rsid w:val="00D1574A"/>
    <w:rsid w:val="00D248D2"/>
    <w:rsid w:val="00DA37AD"/>
    <w:rsid w:val="00E02559"/>
    <w:rsid w:val="00E57834"/>
    <w:rsid w:val="00E6636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F9781C"/>
  <w15:chartTrackingRefBased/>
  <w15:docId w15:val="{1B47B236-D00A-43B3-B3A9-F0A885D14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9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545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3</cp:revision>
  <cp:lastPrinted>2001-02-10T18:08:00Z</cp:lastPrinted>
  <dcterms:created xsi:type="dcterms:W3CDTF">2021-07-07T10:23:00Z</dcterms:created>
  <dcterms:modified xsi:type="dcterms:W3CDTF">2021-07-07T10:25:00Z</dcterms:modified>
</cp:coreProperties>
</file>