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2B1069" w14:textId="77777777" w:rsidR="005F4BC0" w:rsidRDefault="006468C0" w:rsidP="004F079B">
      <w:pPr>
        <w:spacing w:after="240"/>
        <w:jc w:val="right"/>
        <w:rPr>
          <w:sz w:val="22"/>
          <w:szCs w:val="22"/>
        </w:rPr>
      </w:pPr>
      <w:r w:rsidRPr="006468C0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6468C0">
        <w:rPr>
          <w:sz w:val="22"/>
          <w:szCs w:val="22"/>
        </w:rPr>
        <w:t>2021-07-07</w:t>
      </w:r>
    </w:p>
    <w:p w14:paraId="6F2172DE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7140AFF9" w14:textId="77777777" w:rsidR="006468C0" w:rsidRPr="006468C0" w:rsidRDefault="006468C0">
      <w:pPr>
        <w:rPr>
          <w:b/>
          <w:bCs/>
          <w:sz w:val="22"/>
          <w:szCs w:val="22"/>
        </w:rPr>
      </w:pPr>
      <w:r w:rsidRPr="006468C0">
        <w:rPr>
          <w:b/>
          <w:bCs/>
          <w:sz w:val="22"/>
          <w:szCs w:val="22"/>
        </w:rPr>
        <w:t>Szpital Wojewódzki w Poznaniu</w:t>
      </w:r>
    </w:p>
    <w:p w14:paraId="59ABD113" w14:textId="77777777" w:rsidR="00F16C50" w:rsidRPr="00D91931" w:rsidRDefault="006468C0">
      <w:pPr>
        <w:rPr>
          <w:b/>
          <w:bCs/>
          <w:sz w:val="22"/>
          <w:szCs w:val="22"/>
        </w:rPr>
      </w:pPr>
      <w:r w:rsidRPr="006468C0">
        <w:rPr>
          <w:b/>
          <w:bCs/>
          <w:sz w:val="22"/>
          <w:szCs w:val="22"/>
        </w:rPr>
        <w:t>Dział Zamówień Publicznych</w:t>
      </w:r>
    </w:p>
    <w:p w14:paraId="2F80BC37" w14:textId="34DC1102" w:rsidR="00F16C50" w:rsidRPr="00BD5546" w:rsidRDefault="003B5CB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6468C0" w:rsidRPr="006468C0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6468C0" w:rsidRPr="006468C0">
        <w:rPr>
          <w:sz w:val="22"/>
          <w:szCs w:val="22"/>
        </w:rPr>
        <w:t>7/19</w:t>
      </w:r>
    </w:p>
    <w:p w14:paraId="78C15C8C" w14:textId="77777777" w:rsidR="00F16C50" w:rsidRPr="00BD5546" w:rsidRDefault="006468C0">
      <w:pPr>
        <w:rPr>
          <w:sz w:val="22"/>
          <w:szCs w:val="22"/>
        </w:rPr>
      </w:pPr>
      <w:r w:rsidRPr="006468C0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6468C0">
        <w:rPr>
          <w:sz w:val="22"/>
          <w:szCs w:val="22"/>
        </w:rPr>
        <w:t>Poznań</w:t>
      </w:r>
    </w:p>
    <w:p w14:paraId="261EBAE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F51A3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FC8CB2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468C0" w:rsidRPr="006468C0">
        <w:rPr>
          <w:bCs/>
          <w:sz w:val="22"/>
          <w:szCs w:val="22"/>
        </w:rPr>
        <w:t>SZW/DZP/40/2021/87</w:t>
      </w:r>
      <w:r w:rsidRPr="00D91931">
        <w:rPr>
          <w:sz w:val="22"/>
          <w:szCs w:val="22"/>
        </w:rPr>
        <w:tab/>
        <w:t xml:space="preserve"> </w:t>
      </w:r>
    </w:p>
    <w:p w14:paraId="2FAE702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10E91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DCA492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4645EE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99A0E7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292AA4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55BFC1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8AA1159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6468C0" w:rsidRPr="00607F9B" w14:paraId="23B3F87F" w14:textId="77777777" w:rsidTr="00094B2E">
        <w:trPr>
          <w:trHeight w:val="638"/>
        </w:trPr>
        <w:tc>
          <w:tcPr>
            <w:tcW w:w="959" w:type="dxa"/>
            <w:shd w:val="clear" w:color="auto" w:fill="auto"/>
          </w:tcPr>
          <w:p w14:paraId="0F68730E" w14:textId="77777777" w:rsidR="006468C0" w:rsidRPr="00607F9B" w:rsidRDefault="006468C0" w:rsidP="00094B2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5128CE5" w14:textId="3F82153A" w:rsidR="006468C0" w:rsidRPr="00607F9B" w:rsidRDefault="006468C0" w:rsidP="00094B2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468C0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468C0">
              <w:rPr>
                <w:b/>
                <w:bCs/>
                <w:sz w:val="22"/>
                <w:szCs w:val="22"/>
              </w:rPr>
              <w:t>Obsługa serwisowa i naprawa awaryjna urządzeń instalacji zaplecza technicznego Bloku Operacyjnego i Centralnej Sterylizatorni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468C0">
              <w:rPr>
                <w:b/>
                <w:sz w:val="22"/>
                <w:szCs w:val="22"/>
              </w:rPr>
              <w:t>SZW/DZP/40/2021</w:t>
            </w:r>
          </w:p>
        </w:tc>
      </w:tr>
    </w:tbl>
    <w:p w14:paraId="4A50E8AB" w14:textId="77777777" w:rsidR="006468C0" w:rsidRPr="006468C0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6468C0" w:rsidRPr="006468C0">
        <w:rPr>
          <w:rFonts w:ascii="Times New Roman" w:hAnsi="Times New Roman"/>
          <w:b/>
          <w:szCs w:val="22"/>
        </w:rPr>
        <w:t>Szpital Wojewódzki w Poznaniu</w:t>
      </w:r>
    </w:p>
    <w:p w14:paraId="1CFABB5E" w14:textId="78D436D1" w:rsidR="004F079B" w:rsidRDefault="006468C0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6468C0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6468C0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 xml:space="preserve">, </w:t>
      </w:r>
      <w:r w:rsidR="003B5CB0">
        <w:rPr>
          <w:rFonts w:ascii="Times New Roman" w:hAnsi="Times New Roman"/>
          <w:szCs w:val="22"/>
        </w:rPr>
        <w:t>i</w:t>
      </w:r>
      <w:r w:rsidR="00F16C50" w:rsidRPr="00D91931">
        <w:rPr>
          <w:rFonts w:ascii="Times New Roman" w:hAnsi="Times New Roman"/>
          <w:szCs w:val="22"/>
        </w:rPr>
        <w:t xml:space="preserve">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59F2D76B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6468C0" w:rsidRPr="006468C0">
        <w:rPr>
          <w:rFonts w:ascii="Times New Roman" w:hAnsi="Times New Roman"/>
          <w:b/>
          <w:szCs w:val="22"/>
        </w:rPr>
        <w:t>2021-07-08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6468C0" w:rsidRPr="006468C0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6468C0" w:rsidRPr="006468C0">
        <w:rPr>
          <w:rFonts w:ascii="Times New Roman" w:hAnsi="Times New Roman"/>
          <w:b/>
          <w:szCs w:val="22"/>
        </w:rPr>
        <w:t>2021-07-15</w:t>
      </w:r>
      <w:r w:rsidR="008365E9">
        <w:rPr>
          <w:rFonts w:ascii="Times New Roman" w:hAnsi="Times New Roman"/>
          <w:szCs w:val="22"/>
        </w:rPr>
        <w:t xml:space="preserve"> godz. </w:t>
      </w:r>
      <w:r w:rsidR="006468C0" w:rsidRPr="006468C0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43F0EA5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6468C0" w:rsidRPr="006468C0">
        <w:rPr>
          <w:rFonts w:ascii="Times New Roman" w:hAnsi="Times New Roman"/>
          <w:b/>
          <w:szCs w:val="22"/>
        </w:rPr>
        <w:t>2021-07-08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6468C0" w:rsidRPr="006468C0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6468C0" w:rsidRPr="006468C0">
        <w:rPr>
          <w:rFonts w:ascii="Times New Roman" w:hAnsi="Times New Roman"/>
          <w:b/>
          <w:szCs w:val="22"/>
        </w:rPr>
        <w:t>2021-07-15</w:t>
      </w:r>
      <w:r w:rsidR="008365E9">
        <w:rPr>
          <w:rFonts w:ascii="Times New Roman" w:hAnsi="Times New Roman"/>
          <w:szCs w:val="22"/>
        </w:rPr>
        <w:t xml:space="preserve"> godz. </w:t>
      </w:r>
      <w:r w:rsidR="006468C0" w:rsidRPr="006468C0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221A391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F8C9A10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FFF2DFB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3A2F83B2" w14:textId="77777777" w:rsidR="00C0770C" w:rsidRPr="00C0770C" w:rsidRDefault="00C0770C" w:rsidP="00C0770C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C0770C">
        <w:rPr>
          <w:i/>
          <w:sz w:val="22"/>
          <w:szCs w:val="22"/>
        </w:rPr>
        <w:t>Zamawiający</w:t>
      </w:r>
    </w:p>
    <w:p w14:paraId="4BDC0ED1" w14:textId="77777777" w:rsidR="00C0770C" w:rsidRPr="00C0770C" w:rsidRDefault="00C0770C" w:rsidP="00C0770C">
      <w:pPr>
        <w:ind w:firstLine="425"/>
        <w:jc w:val="center"/>
        <w:rPr>
          <w:sz w:val="22"/>
          <w:szCs w:val="22"/>
        </w:rPr>
      </w:pPr>
      <w:r w:rsidRPr="00C0770C">
        <w:rPr>
          <w:sz w:val="22"/>
          <w:szCs w:val="22"/>
        </w:rPr>
        <w:t xml:space="preserve">                                                            /-/ Dyrektor Szpitala Wojewódzkiego </w:t>
      </w:r>
    </w:p>
    <w:p w14:paraId="543148E2" w14:textId="77777777" w:rsidR="00C0770C" w:rsidRPr="00C0770C" w:rsidRDefault="00C0770C" w:rsidP="00C0770C">
      <w:pPr>
        <w:ind w:firstLine="425"/>
        <w:jc w:val="center"/>
        <w:rPr>
          <w:sz w:val="22"/>
          <w:szCs w:val="22"/>
        </w:rPr>
      </w:pPr>
      <w:r w:rsidRPr="00C0770C">
        <w:rPr>
          <w:sz w:val="22"/>
          <w:szCs w:val="22"/>
        </w:rPr>
        <w:t xml:space="preserve">                                                          w Poznaniu</w:t>
      </w:r>
    </w:p>
    <w:p w14:paraId="01C5E198" w14:textId="77777777" w:rsidR="00C0770C" w:rsidRPr="00C0770C" w:rsidRDefault="00C0770C" w:rsidP="00C0770C">
      <w:pPr>
        <w:ind w:firstLine="425"/>
        <w:jc w:val="center"/>
        <w:rPr>
          <w:sz w:val="22"/>
          <w:szCs w:val="22"/>
        </w:rPr>
      </w:pPr>
      <w:r w:rsidRPr="00C0770C">
        <w:rPr>
          <w:sz w:val="22"/>
          <w:szCs w:val="22"/>
        </w:rPr>
        <w:t xml:space="preserve">                                                             Piotr Nowicki</w:t>
      </w:r>
    </w:p>
    <w:p w14:paraId="3B93CBAD" w14:textId="1008BC61" w:rsidR="00F16C50" w:rsidRPr="0046562F" w:rsidRDefault="00F16C50" w:rsidP="00C0770C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C50750" w14:textId="77777777" w:rsidR="00F90DC9" w:rsidRDefault="00F90DC9">
      <w:r>
        <w:separator/>
      </w:r>
    </w:p>
  </w:endnote>
  <w:endnote w:type="continuationSeparator" w:id="0">
    <w:p w14:paraId="64DABD07" w14:textId="77777777" w:rsidR="00F90DC9" w:rsidRDefault="00F90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02F35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B9828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4D8D44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D5485E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5FBF4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76AE41" w14:textId="77777777" w:rsidR="00F90DC9" w:rsidRDefault="00F90DC9">
      <w:r>
        <w:separator/>
      </w:r>
    </w:p>
  </w:footnote>
  <w:footnote w:type="continuationSeparator" w:id="0">
    <w:p w14:paraId="4D4E103F" w14:textId="77777777" w:rsidR="00F90DC9" w:rsidRDefault="00F90D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9F79C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60797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7BF1A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368"/>
    <w:rsid w:val="00136AEA"/>
    <w:rsid w:val="0015679F"/>
    <w:rsid w:val="001C5A4C"/>
    <w:rsid w:val="002F480A"/>
    <w:rsid w:val="0033399E"/>
    <w:rsid w:val="0037248D"/>
    <w:rsid w:val="003B5CB0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468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C7368"/>
    <w:rsid w:val="00BD5546"/>
    <w:rsid w:val="00C0770C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52AE8"/>
    <w:rsid w:val="00F6166D"/>
    <w:rsid w:val="00F90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D0B1D3"/>
  <w15:chartTrackingRefBased/>
  <w15:docId w15:val="{7EDF9181-EB2A-4688-93CE-45935DF3A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155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3</cp:revision>
  <cp:lastPrinted>2021-07-07T10:14:00Z</cp:lastPrinted>
  <dcterms:created xsi:type="dcterms:W3CDTF">2021-07-07T10:15:00Z</dcterms:created>
  <dcterms:modified xsi:type="dcterms:W3CDTF">2021-07-07T10:24:00Z</dcterms:modified>
</cp:coreProperties>
</file>