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5574E" w14:textId="4326D156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A322DB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27CE50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C6B239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41673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920AEF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5E6519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FD3F4D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1652C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163AD">
        <w:rPr>
          <w:sz w:val="22"/>
          <w:lang w:val="en-US"/>
        </w:rPr>
        <w:t>……………………………………………………………………………………………..</w:t>
      </w:r>
    </w:p>
    <w:p w14:paraId="11684A1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163AD">
        <w:rPr>
          <w:sz w:val="22"/>
          <w:lang w:val="en-US"/>
        </w:rPr>
        <w:t>…………………………………………………………………………………………….</w:t>
      </w:r>
    </w:p>
    <w:p w14:paraId="68EE50C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99DE3F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940713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8446B68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3D92424" w14:textId="77777777" w:rsidR="00BB48D1" w:rsidRPr="00BB48D1" w:rsidRDefault="00BB48D1" w:rsidP="008D2AB8">
      <w:pPr>
        <w:ind w:right="-110"/>
        <w:rPr>
          <w:b/>
        </w:rPr>
      </w:pPr>
      <w:r w:rsidRPr="00BB48D1">
        <w:rPr>
          <w:b/>
        </w:rPr>
        <w:t>Akademia Górniczo - Hutnicza</w:t>
      </w:r>
    </w:p>
    <w:p w14:paraId="0C4C24C4" w14:textId="77777777" w:rsidR="00BB48D1" w:rsidRPr="00BB48D1" w:rsidRDefault="00BB48D1" w:rsidP="008D2AB8">
      <w:pPr>
        <w:ind w:right="-110"/>
        <w:rPr>
          <w:b/>
        </w:rPr>
      </w:pPr>
      <w:r w:rsidRPr="00BB48D1">
        <w:rPr>
          <w:b/>
        </w:rPr>
        <w:t>im. Stanisława Staszica w Krakowie</w:t>
      </w:r>
    </w:p>
    <w:p w14:paraId="602B22B5" w14:textId="77777777" w:rsidR="008D2AB8" w:rsidRDefault="00BB48D1" w:rsidP="008D2AB8">
      <w:pPr>
        <w:ind w:right="-110"/>
        <w:rPr>
          <w:b/>
        </w:rPr>
      </w:pPr>
      <w:r w:rsidRPr="00BB48D1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082754A" w14:textId="56358DBB" w:rsidR="008D2AB8" w:rsidRDefault="00BB48D1" w:rsidP="000163AD">
      <w:pPr>
        <w:ind w:right="-110"/>
        <w:rPr>
          <w:b/>
        </w:rPr>
      </w:pPr>
      <w:r w:rsidRPr="00BB48D1">
        <w:rPr>
          <w:b/>
        </w:rPr>
        <w:t>Al. Mickiewicza</w:t>
      </w:r>
      <w:r w:rsidR="008D2AB8">
        <w:rPr>
          <w:b/>
        </w:rPr>
        <w:t xml:space="preserve"> </w:t>
      </w:r>
      <w:r w:rsidRPr="00BB48D1">
        <w:rPr>
          <w:b/>
        </w:rPr>
        <w:t>30</w:t>
      </w:r>
      <w:r w:rsidR="000163AD">
        <w:rPr>
          <w:b/>
        </w:rPr>
        <w:t xml:space="preserve">, </w:t>
      </w:r>
      <w:r w:rsidRPr="00BB48D1">
        <w:rPr>
          <w:b/>
        </w:rPr>
        <w:t>30-059</w:t>
      </w:r>
      <w:r w:rsidR="008D2AB8">
        <w:rPr>
          <w:b/>
        </w:rPr>
        <w:t xml:space="preserve"> </w:t>
      </w:r>
      <w:r w:rsidRPr="00BB48D1">
        <w:rPr>
          <w:b/>
        </w:rPr>
        <w:t>Kraków</w:t>
      </w:r>
      <w:r w:rsidR="008D2AB8">
        <w:rPr>
          <w:b/>
        </w:rPr>
        <w:t xml:space="preserve">,  </w:t>
      </w:r>
    </w:p>
    <w:p w14:paraId="47DA5240" w14:textId="77777777" w:rsidR="008D2AB8" w:rsidRDefault="008D2AB8" w:rsidP="008D2AB8">
      <w:pPr>
        <w:ind w:firstLine="3969"/>
        <w:rPr>
          <w:b/>
        </w:rPr>
      </w:pPr>
    </w:p>
    <w:p w14:paraId="1D924E33" w14:textId="6B458BFB" w:rsidR="008D2AB8" w:rsidRPr="000163AD" w:rsidRDefault="008D2AB8" w:rsidP="000163AD">
      <w:pPr>
        <w:widowControl w:val="0"/>
        <w:jc w:val="both"/>
        <w:rPr>
          <w:sz w:val="22"/>
          <w:szCs w:val="22"/>
        </w:rPr>
      </w:pPr>
      <w:r w:rsidRPr="000163AD">
        <w:rPr>
          <w:sz w:val="22"/>
          <w:szCs w:val="22"/>
        </w:rPr>
        <w:t xml:space="preserve">Przystępując do postępowania o udzielenie zamówienia publicznego, którego przedmiotem jest </w:t>
      </w:r>
      <w:r w:rsidR="00BB48D1" w:rsidRPr="000163AD">
        <w:rPr>
          <w:b/>
          <w:sz w:val="22"/>
          <w:szCs w:val="22"/>
        </w:rPr>
        <w:t>Usługa dostarczenia biletów lotniczych w celu realizacji zadań przez doktorantów Interdyscyplinarnych Środowiskowych Studiów Doktoranckich (FCB) realizowanych w ramach projektu POWR.03.02.00-00-I004/16 - KC-zp.272-331/21</w:t>
      </w:r>
      <w:r w:rsidRPr="000163AD">
        <w:rPr>
          <w:b/>
          <w:sz w:val="22"/>
          <w:szCs w:val="22"/>
        </w:rPr>
        <w:t xml:space="preserve">, </w:t>
      </w:r>
      <w:r w:rsidRPr="000163AD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0CEB20D" w14:textId="77777777" w:rsidR="008D2AB8" w:rsidRDefault="008D2AB8" w:rsidP="008D2AB8">
      <w:pPr>
        <w:tabs>
          <w:tab w:val="right" w:pos="9000"/>
        </w:tabs>
      </w:pPr>
    </w:p>
    <w:p w14:paraId="599365FD" w14:textId="45DD9586" w:rsidR="000163AD" w:rsidRDefault="000163AD" w:rsidP="000163AD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Cena brutto za całość przedmiotu zamówienia tj.  przelot w dwie strony dla  1 osoby..............................PLN</w:t>
      </w:r>
    </w:p>
    <w:p w14:paraId="06BC8BD5" w14:textId="77777777" w:rsidR="000163AD" w:rsidRDefault="000163AD" w:rsidP="000163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>
        <w:rPr>
          <w:i/>
          <w:sz w:val="20"/>
          <w:szCs w:val="20"/>
        </w:rPr>
        <w:t>(słownie brutto</w:t>
      </w:r>
      <w:r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0A4D1398" w14:textId="77777777" w:rsidR="000163AD" w:rsidRDefault="000163AD" w:rsidP="000163AD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Powyższa cena zawiera podatek VAT w wysokości .......... % tj.…………………….PLN</w:t>
      </w:r>
    </w:p>
    <w:p w14:paraId="49F55DF3" w14:textId="3515BBF0" w:rsidR="000163AD" w:rsidRDefault="000163AD" w:rsidP="000163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Waga bagażu rejestrowanego na osobę</w:t>
      </w:r>
      <w:r>
        <w:rPr>
          <w:b/>
          <w:sz w:val="20"/>
          <w:szCs w:val="20"/>
        </w:rPr>
        <w:t xml:space="preserve"> obowiązująca w obie strony:</w:t>
      </w:r>
      <w:r>
        <w:rPr>
          <w:b/>
          <w:sz w:val="20"/>
          <w:szCs w:val="20"/>
        </w:rPr>
        <w:t xml:space="preserve"> ………….kg /</w:t>
      </w:r>
      <w:r>
        <w:rPr>
          <w:i/>
          <w:sz w:val="20"/>
          <w:szCs w:val="20"/>
        </w:rPr>
        <w:t xml:space="preserve">proszę wpisać/ </w:t>
      </w:r>
      <w:r>
        <w:rPr>
          <w:b/>
          <w:color w:val="FF0000"/>
          <w:sz w:val="20"/>
          <w:szCs w:val="20"/>
        </w:rPr>
        <w:t>/kryterium oceny ofe</w:t>
      </w:r>
      <w:r>
        <w:rPr>
          <w:b/>
          <w:color w:val="FF0000"/>
          <w:sz w:val="20"/>
          <w:szCs w:val="20"/>
        </w:rPr>
        <w:t>rt/</w:t>
      </w:r>
    </w:p>
    <w:p w14:paraId="652201CD" w14:textId="77777777" w:rsidR="000163AD" w:rsidRDefault="000163AD" w:rsidP="000163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Waga bagażu podręcznego - ……… kg  /</w:t>
      </w:r>
      <w:r>
        <w:rPr>
          <w:i/>
          <w:sz w:val="20"/>
          <w:szCs w:val="20"/>
        </w:rPr>
        <w:t xml:space="preserve">proszę wpisać/ </w:t>
      </w:r>
    </w:p>
    <w:p w14:paraId="64ABFD19" w14:textId="77777777" w:rsidR="000163AD" w:rsidRDefault="000163AD" w:rsidP="000163AD">
      <w:pPr>
        <w:spacing w:line="360" w:lineRule="auto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Lot z Krakowa</w:t>
      </w:r>
    </w:p>
    <w:p w14:paraId="351989F0" w14:textId="1DA3A6FB" w:rsidR="000163AD" w:rsidRDefault="000163AD" w:rsidP="000163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Wylot w dniu: </w:t>
      </w:r>
      <w:r>
        <w:rPr>
          <w:b/>
          <w:sz w:val="20"/>
          <w:szCs w:val="20"/>
        </w:rPr>
        <w:t>03/09</w:t>
      </w:r>
      <w:r>
        <w:rPr>
          <w:b/>
          <w:sz w:val="20"/>
          <w:szCs w:val="20"/>
        </w:rPr>
        <w:t>/2021 r.  z lotniska Kraków Balice</w:t>
      </w:r>
      <w:r>
        <w:rPr>
          <w:b/>
          <w:sz w:val="20"/>
          <w:szCs w:val="20"/>
        </w:rPr>
        <w:t xml:space="preserve"> lub Katowice</w:t>
      </w:r>
    </w:p>
    <w:p w14:paraId="2FCD9E92" w14:textId="7B6E58C3" w:rsidR="000163AD" w:rsidRDefault="000163AD" w:rsidP="000163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Godzina wylotu z Krakowa</w:t>
      </w:r>
      <w:r>
        <w:rPr>
          <w:b/>
          <w:sz w:val="20"/>
          <w:szCs w:val="20"/>
        </w:rPr>
        <w:t xml:space="preserve"> lub Katowic</w:t>
      </w:r>
      <w:r>
        <w:rPr>
          <w:b/>
          <w:sz w:val="20"/>
          <w:szCs w:val="20"/>
        </w:rPr>
        <w:t xml:space="preserve"> ……………………/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 xml:space="preserve">/ </w:t>
      </w:r>
    </w:p>
    <w:p w14:paraId="7E490D78" w14:textId="77777777" w:rsidR="000163AD" w:rsidRDefault="000163AD" w:rsidP="000163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Przewoźnik: ……………………………………………………./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>/</w:t>
      </w:r>
    </w:p>
    <w:p w14:paraId="5396AAE8" w14:textId="6750CF8E" w:rsidR="000163AD" w:rsidRDefault="000163AD" w:rsidP="000163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Godzina lądowania na lotnisku w </w:t>
      </w:r>
      <w:r>
        <w:rPr>
          <w:b/>
          <w:sz w:val="20"/>
          <w:szCs w:val="20"/>
        </w:rPr>
        <w:t xml:space="preserve"> Portugalii Porto (OPO</w:t>
      </w:r>
      <w:r>
        <w:rPr>
          <w:b/>
          <w:sz w:val="20"/>
          <w:szCs w:val="20"/>
        </w:rPr>
        <w:t>)……..……………..…… 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 xml:space="preserve">/ </w:t>
      </w:r>
    </w:p>
    <w:p w14:paraId="562758ED" w14:textId="77777777" w:rsidR="000163AD" w:rsidRDefault="000163AD" w:rsidP="000163AD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Lot powrotny do Krakowa</w:t>
      </w:r>
    </w:p>
    <w:p w14:paraId="3E8B6359" w14:textId="6D0A4BFA" w:rsidR="000163AD" w:rsidRDefault="000163AD" w:rsidP="000163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Wylot w dniu: </w:t>
      </w:r>
      <w:r>
        <w:rPr>
          <w:b/>
          <w:sz w:val="20"/>
          <w:szCs w:val="20"/>
        </w:rPr>
        <w:t>10/09/</w:t>
      </w:r>
      <w:r>
        <w:rPr>
          <w:b/>
          <w:sz w:val="20"/>
          <w:szCs w:val="20"/>
        </w:rPr>
        <w:t>2021 r. z lotniska w Portugalii Porto (OPO)</w:t>
      </w:r>
    </w:p>
    <w:p w14:paraId="046F32B7" w14:textId="309439F7" w:rsidR="000163AD" w:rsidRDefault="000163AD" w:rsidP="000163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Godzina wylotu </w:t>
      </w:r>
      <w:r>
        <w:rPr>
          <w:b/>
          <w:sz w:val="20"/>
          <w:szCs w:val="20"/>
        </w:rPr>
        <w:t xml:space="preserve">lotniska </w:t>
      </w:r>
      <w:r>
        <w:rPr>
          <w:b/>
          <w:sz w:val="20"/>
          <w:szCs w:val="20"/>
        </w:rPr>
        <w:t>Portugalii Porto (OPO)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……………………/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 xml:space="preserve">/ </w:t>
      </w:r>
    </w:p>
    <w:p w14:paraId="38F940BE" w14:textId="77777777" w:rsidR="000163AD" w:rsidRDefault="000163AD" w:rsidP="000163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Przewoźnik: ……………………………………………………./</w:t>
      </w:r>
      <w:r>
        <w:rPr>
          <w:i/>
          <w:sz w:val="20"/>
          <w:szCs w:val="20"/>
        </w:rPr>
        <w:t>proszę wpisać</w:t>
      </w:r>
      <w:r>
        <w:rPr>
          <w:b/>
          <w:sz w:val="20"/>
          <w:szCs w:val="20"/>
        </w:rPr>
        <w:t>/</w:t>
      </w:r>
    </w:p>
    <w:p w14:paraId="4D357D95" w14:textId="4038C57F" w:rsidR="000163AD" w:rsidRDefault="000163AD" w:rsidP="000163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Godzina lądowania na lotnisku w Krakowie</w:t>
      </w:r>
      <w:r>
        <w:rPr>
          <w:b/>
          <w:sz w:val="20"/>
          <w:szCs w:val="20"/>
        </w:rPr>
        <w:t xml:space="preserve"> lub Katowicach</w:t>
      </w:r>
      <w:r>
        <w:rPr>
          <w:b/>
          <w:sz w:val="20"/>
          <w:szCs w:val="20"/>
        </w:rPr>
        <w:t>…………………….………… /</w:t>
      </w:r>
      <w:r>
        <w:rPr>
          <w:i/>
          <w:sz w:val="20"/>
          <w:szCs w:val="20"/>
        </w:rPr>
        <w:t>proszę wpisać/</w:t>
      </w:r>
      <w:r>
        <w:rPr>
          <w:b/>
          <w:sz w:val="20"/>
          <w:szCs w:val="20"/>
        </w:rPr>
        <w:t xml:space="preserve"> </w:t>
      </w:r>
    </w:p>
    <w:p w14:paraId="181F9EB0" w14:textId="77777777" w:rsidR="000163AD" w:rsidRDefault="000163AD" w:rsidP="000163A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0178C73" w14:textId="72D3E43D" w:rsidR="000163AD" w:rsidRDefault="000163AD" w:rsidP="000163AD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 umowy: od daty podpisania umowy do </w:t>
      </w:r>
      <w:r>
        <w:rPr>
          <w:b/>
          <w:sz w:val="20"/>
          <w:szCs w:val="20"/>
        </w:rPr>
        <w:t>10/09/2021</w:t>
      </w:r>
      <w:r>
        <w:rPr>
          <w:b/>
          <w:sz w:val="20"/>
          <w:szCs w:val="20"/>
        </w:rPr>
        <w:t xml:space="preserve"> r.</w:t>
      </w:r>
    </w:p>
    <w:p w14:paraId="7273C854" w14:textId="52E0FAE3" w:rsidR="000163AD" w:rsidRDefault="000163AD" w:rsidP="000163AD">
      <w:pPr>
        <w:pStyle w:val="Nagwek2"/>
        <w:jc w:val="both"/>
        <w:rPr>
          <w:rFonts w:ascii="Times New Roman" w:hAnsi="Times New Roman"/>
          <w:i/>
          <w:color w:val="auto"/>
          <w:sz w:val="22"/>
          <w:szCs w:val="24"/>
        </w:rPr>
      </w:pPr>
      <w:r>
        <w:rPr>
          <w:rFonts w:ascii="Times New Roman" w:hAnsi="Times New Roman"/>
          <w:i/>
          <w:color w:val="auto"/>
          <w:sz w:val="22"/>
          <w:szCs w:val="24"/>
        </w:rPr>
        <w:t>w tym:  wylot z Krakowa</w:t>
      </w:r>
      <w:r>
        <w:rPr>
          <w:rFonts w:ascii="Times New Roman" w:hAnsi="Times New Roman"/>
          <w:i/>
          <w:color w:val="auto"/>
          <w:sz w:val="22"/>
          <w:szCs w:val="24"/>
        </w:rPr>
        <w:t xml:space="preserve"> lub Katowic</w:t>
      </w:r>
      <w:r>
        <w:rPr>
          <w:rFonts w:ascii="Times New Roman" w:hAnsi="Times New Roman"/>
          <w:i/>
          <w:color w:val="auto"/>
          <w:sz w:val="22"/>
          <w:szCs w:val="24"/>
        </w:rPr>
        <w:t xml:space="preserve"> w dn. </w:t>
      </w:r>
      <w:r>
        <w:rPr>
          <w:rFonts w:ascii="Times New Roman" w:hAnsi="Times New Roman"/>
          <w:i/>
          <w:color w:val="auto"/>
          <w:sz w:val="22"/>
          <w:szCs w:val="24"/>
        </w:rPr>
        <w:t>03/09</w:t>
      </w:r>
      <w:r>
        <w:rPr>
          <w:rFonts w:ascii="Times New Roman" w:hAnsi="Times New Roman"/>
          <w:i/>
          <w:color w:val="auto"/>
          <w:sz w:val="22"/>
          <w:szCs w:val="24"/>
        </w:rPr>
        <w:t xml:space="preserve">.2021 r., wylot </w:t>
      </w:r>
      <w:r w:rsidRPr="000163AD">
        <w:rPr>
          <w:rFonts w:ascii="Times New Roman" w:hAnsi="Times New Roman"/>
          <w:i/>
          <w:color w:val="auto"/>
          <w:sz w:val="22"/>
          <w:szCs w:val="24"/>
        </w:rPr>
        <w:t>Portugalii Porto (OPO)</w:t>
      </w:r>
      <w:r w:rsidRPr="000163AD">
        <w:rPr>
          <w:rFonts w:ascii="Times New Roman" w:hAnsi="Times New Roman"/>
          <w:i/>
          <w:color w:val="auto"/>
          <w:sz w:val="22"/>
          <w:szCs w:val="24"/>
        </w:rPr>
        <w:t xml:space="preserve"> </w:t>
      </w:r>
      <w:r>
        <w:rPr>
          <w:rFonts w:ascii="Times New Roman" w:hAnsi="Times New Roman"/>
          <w:i/>
          <w:color w:val="auto"/>
          <w:sz w:val="22"/>
          <w:szCs w:val="24"/>
        </w:rPr>
        <w:t>w dniu 10/09/</w:t>
      </w:r>
      <w:r>
        <w:rPr>
          <w:rFonts w:ascii="Times New Roman" w:hAnsi="Times New Roman"/>
          <w:i/>
          <w:color w:val="auto"/>
          <w:sz w:val="22"/>
          <w:szCs w:val="24"/>
        </w:rPr>
        <w:t xml:space="preserve">2021r.,  </w:t>
      </w:r>
    </w:p>
    <w:p w14:paraId="5ED93354" w14:textId="77777777" w:rsidR="000163AD" w:rsidRDefault="000163AD" w:rsidP="000163AD"/>
    <w:p w14:paraId="4D92FE3F" w14:textId="77777777" w:rsidR="000163AD" w:rsidRDefault="000163AD" w:rsidP="000163AD">
      <w:pPr>
        <w:tabs>
          <w:tab w:val="left" w:pos="426"/>
        </w:tabs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płatności: </w:t>
      </w:r>
      <w:r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B30A3D6" w14:textId="77777777" w:rsidR="000163AD" w:rsidRDefault="000163AD" w:rsidP="000163AD">
      <w:pPr>
        <w:jc w:val="right"/>
        <w:rPr>
          <w:sz w:val="22"/>
          <w:szCs w:val="22"/>
        </w:rPr>
      </w:pPr>
    </w:p>
    <w:p w14:paraId="340A0044" w14:textId="77777777" w:rsidR="000163AD" w:rsidRDefault="000163AD" w:rsidP="000163AD">
      <w:pPr>
        <w:jc w:val="right"/>
        <w:rPr>
          <w:sz w:val="22"/>
          <w:szCs w:val="22"/>
        </w:rPr>
      </w:pPr>
    </w:p>
    <w:p w14:paraId="198342F1" w14:textId="77777777" w:rsidR="000163AD" w:rsidRDefault="000163AD" w:rsidP="000163AD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14:paraId="5BABD3B8" w14:textId="77777777" w:rsidR="000163AD" w:rsidRDefault="000163AD" w:rsidP="000163A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69E60E36" w14:textId="77777777" w:rsidR="000163AD" w:rsidRDefault="000163AD" w:rsidP="000163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14:paraId="39BC1BB0" w14:textId="77777777" w:rsidR="000163AD" w:rsidRDefault="000163AD" w:rsidP="000163A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14:paraId="007F0243" w14:textId="77777777" w:rsidR="000163AD" w:rsidRDefault="000163AD" w:rsidP="000163AD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867738" w14:textId="77777777" w:rsidR="000163AD" w:rsidRDefault="000163AD" w:rsidP="000163AD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985FA1" w14:textId="77777777" w:rsidR="000163AD" w:rsidRDefault="000163AD" w:rsidP="000163A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63AD" w14:paraId="16A125DE" w14:textId="77777777" w:rsidTr="000163A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9A95A" w14:textId="77777777" w:rsidR="000163AD" w:rsidRDefault="000163A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029553" w14:textId="77777777" w:rsidR="000163AD" w:rsidRDefault="000163A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20274A66" w14:textId="77777777" w:rsidR="000163AD" w:rsidRDefault="000163A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5DFC34" w14:textId="77777777" w:rsidR="000163AD" w:rsidRDefault="000163A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0163AD" w14:paraId="304E57DD" w14:textId="77777777" w:rsidTr="000163A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67A5C" w14:textId="77777777" w:rsidR="000163AD" w:rsidRDefault="000163A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0E48E" w14:textId="77777777" w:rsidR="000163AD" w:rsidRDefault="000163A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CD9DA" w14:textId="77777777" w:rsidR="000163AD" w:rsidRDefault="000163A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0163AD" w14:paraId="73ED096B" w14:textId="77777777" w:rsidTr="000163A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D80B1" w14:textId="77777777" w:rsidR="000163AD" w:rsidRDefault="000163A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EE41C" w14:textId="77777777" w:rsidR="000163AD" w:rsidRDefault="000163A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1EFE5" w14:textId="77777777" w:rsidR="000163AD" w:rsidRDefault="000163A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678F36EB" w14:textId="77777777" w:rsidR="000163AD" w:rsidRDefault="000163AD" w:rsidP="000163A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7C3AC8AF" w14:textId="77777777" w:rsidR="000163AD" w:rsidRDefault="000163AD" w:rsidP="000163AD">
      <w:pPr>
        <w:pStyle w:val="Nagwek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7631D051" w14:textId="77777777" w:rsidR="000163AD" w:rsidRDefault="000163AD" w:rsidP="000163A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70119F3F" w14:textId="77777777" w:rsidR="000163AD" w:rsidRDefault="000163AD" w:rsidP="000163A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6F171C69" w14:textId="77777777" w:rsidR="000163AD" w:rsidRDefault="000163AD" w:rsidP="000163A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64A9D0F8" w14:textId="77777777" w:rsidR="000163AD" w:rsidRDefault="000163AD" w:rsidP="000163A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14:paraId="61C2986D" w14:textId="77777777" w:rsidR="000163AD" w:rsidRDefault="000163AD" w:rsidP="000163AD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15E81BE" w14:textId="77777777" w:rsidR="000163AD" w:rsidRDefault="000163AD" w:rsidP="000163A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14:paraId="21A3F7F8" w14:textId="77777777" w:rsidR="000163AD" w:rsidRDefault="000163AD" w:rsidP="000163A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2A6CA370" w14:textId="77777777" w:rsidR="000163AD" w:rsidRDefault="000163AD" w:rsidP="000163A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24C6C376" w14:textId="77777777" w:rsidR="000163AD" w:rsidRDefault="000163AD" w:rsidP="000163A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84557CC" w14:textId="77777777" w:rsidR="000163AD" w:rsidRDefault="000163AD" w:rsidP="000163A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17463213" w14:textId="77777777" w:rsidR="000163AD" w:rsidRDefault="000163AD" w:rsidP="000163A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7AFBAFA2" w14:textId="77777777" w:rsidR="000163AD" w:rsidRDefault="000163AD" w:rsidP="000163A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oferta zawiera ………………… kolejno ponumerowanych stron.</w:t>
      </w:r>
    </w:p>
    <w:p w14:paraId="248DC48D" w14:textId="77777777" w:rsidR="000163AD" w:rsidRDefault="000163AD" w:rsidP="000163AD">
      <w:pPr>
        <w:jc w:val="both"/>
        <w:rPr>
          <w:sz w:val="20"/>
          <w:szCs w:val="20"/>
        </w:rPr>
      </w:pPr>
    </w:p>
    <w:p w14:paraId="6DBA21DF" w14:textId="77777777" w:rsidR="000163AD" w:rsidRDefault="000163AD" w:rsidP="000163AD">
      <w:pPr>
        <w:jc w:val="right"/>
        <w:rPr>
          <w:sz w:val="20"/>
          <w:szCs w:val="20"/>
        </w:rPr>
      </w:pPr>
    </w:p>
    <w:p w14:paraId="49412F5E" w14:textId="60BE0301" w:rsidR="00FE545C" w:rsidRDefault="000163AD" w:rsidP="000163A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19FCC" w14:textId="77777777" w:rsidR="00BF639E" w:rsidRDefault="00BF639E">
      <w:r>
        <w:separator/>
      </w:r>
    </w:p>
  </w:endnote>
  <w:endnote w:type="continuationSeparator" w:id="0">
    <w:p w14:paraId="4B7A8D4F" w14:textId="77777777" w:rsidR="00BF639E" w:rsidRDefault="00BF6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AEB1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5A856" w14:textId="77777777" w:rsidR="00BF639E" w:rsidRDefault="00BF639E">
      <w:r>
        <w:separator/>
      </w:r>
    </w:p>
  </w:footnote>
  <w:footnote w:type="continuationSeparator" w:id="0">
    <w:p w14:paraId="1C9F8525" w14:textId="77777777" w:rsidR="00BF639E" w:rsidRDefault="00BF6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DE9EA" w14:textId="2518CABF" w:rsidR="00F53146" w:rsidRPr="000163AD" w:rsidRDefault="000163AD" w:rsidP="000163AD">
    <w:pPr>
      <w:pStyle w:val="Nagwek"/>
    </w:pPr>
    <w:r w:rsidRPr="0004544F">
      <w:rPr>
        <w:noProof/>
      </w:rPr>
      <w:pict w14:anchorId="378930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39E"/>
    <w:rsid w:val="00012286"/>
    <w:rsid w:val="000163AD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B48D1"/>
    <w:rsid w:val="00BF639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03BA4BB"/>
  <w15:chartTrackingRefBased/>
  <w15:docId w15:val="{8FF458B0-52E5-4C9A-A2E5-1AF773754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163AD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163AD"/>
    <w:rPr>
      <w:rFonts w:ascii="Cambria" w:hAnsi="Cambria"/>
      <w:color w:val="365F9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58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576</Words>
  <Characters>4723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2021-07-05T12:13:00Z</dcterms:created>
  <dcterms:modified xsi:type="dcterms:W3CDTF">2021-07-05T12:21:00Z</dcterms:modified>
</cp:coreProperties>
</file>