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092527B4" w:rsidR="005D2404" w:rsidRPr="009C1D50" w:rsidRDefault="008D2AB8" w:rsidP="00AB7D71">
      <w:pPr>
        <w:jc w:val="both"/>
        <w:rPr>
          <w:b/>
          <w:bCs/>
          <w:sz w:val="20"/>
          <w:szCs w:val="20"/>
        </w:rPr>
      </w:pPr>
      <w:r w:rsidRPr="009C1D5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9C1D50">
        <w:rPr>
          <w:b/>
          <w:bCs/>
          <w:sz w:val="20"/>
          <w:szCs w:val="20"/>
        </w:rPr>
        <w:t xml:space="preserve"> </w:t>
      </w:r>
      <w:bookmarkEnd w:id="0"/>
      <w:r w:rsidR="000B1735" w:rsidRPr="009C1D50">
        <w:rPr>
          <w:b/>
          <w:bCs/>
          <w:sz w:val="20"/>
          <w:szCs w:val="20"/>
        </w:rPr>
        <w:t>przeprowadzenie certyfikowanego szkolenia dla 4 osób „Funkcjonalność i obsługa oprogramowania ProCAST” w ramach projektu POWR.03.05.00-00-Z309/18– KC-zp.272-</w:t>
      </w:r>
      <w:r w:rsidR="00846680">
        <w:rPr>
          <w:b/>
          <w:bCs/>
          <w:sz w:val="20"/>
          <w:szCs w:val="20"/>
        </w:rPr>
        <w:t>318</w:t>
      </w:r>
      <w:r w:rsidR="000B1735" w:rsidRPr="009C1D50">
        <w:rPr>
          <w:b/>
          <w:bCs/>
          <w:sz w:val="20"/>
          <w:szCs w:val="20"/>
        </w:rPr>
        <w:t>/21</w:t>
      </w:r>
      <w:r w:rsidR="00FB485A" w:rsidRPr="009C1D50">
        <w:rPr>
          <w:b/>
          <w:bCs/>
          <w:sz w:val="20"/>
          <w:szCs w:val="20"/>
        </w:rPr>
        <w:t xml:space="preserve">, </w:t>
      </w:r>
      <w:r w:rsidRPr="009C1D50">
        <w:rPr>
          <w:sz w:val="20"/>
          <w:szCs w:val="20"/>
        </w:rPr>
        <w:t>oferuję r</w:t>
      </w:r>
      <w:r w:rsidR="0073659D" w:rsidRPr="009C1D50">
        <w:rPr>
          <w:sz w:val="20"/>
          <w:szCs w:val="20"/>
        </w:rPr>
        <w:t xml:space="preserve">ealizację przedmiotu zamówienia, </w:t>
      </w:r>
      <w:r w:rsidRPr="009C1D50">
        <w:rPr>
          <w:sz w:val="20"/>
          <w:szCs w:val="20"/>
        </w:rPr>
        <w:t>zgodnie z</w:t>
      </w:r>
      <w:r w:rsidR="006D107A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9C1D50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5028FB32" w14:textId="3F01A776" w:rsidR="00486653" w:rsidRPr="009C1D50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Cena brutto</w:t>
      </w:r>
      <w:r w:rsidR="005E39B4" w:rsidRPr="009C1D50">
        <w:rPr>
          <w:b/>
          <w:sz w:val="20"/>
          <w:szCs w:val="20"/>
        </w:rPr>
        <w:t>*</w:t>
      </w:r>
      <w:r w:rsidRPr="009C1D50">
        <w:rPr>
          <w:b/>
          <w:sz w:val="20"/>
          <w:szCs w:val="20"/>
        </w:rPr>
        <w:t xml:space="preserve">  za  </w:t>
      </w:r>
      <w:r w:rsidR="00DC6FB8" w:rsidRPr="009C1D50">
        <w:rPr>
          <w:b/>
          <w:sz w:val="20"/>
          <w:szCs w:val="20"/>
        </w:rPr>
        <w:t xml:space="preserve">szkolenie dla </w:t>
      </w:r>
      <w:r w:rsidR="000B1735" w:rsidRPr="009C1D50">
        <w:rPr>
          <w:b/>
          <w:sz w:val="20"/>
          <w:szCs w:val="20"/>
        </w:rPr>
        <w:t>4</w:t>
      </w:r>
      <w:r w:rsidR="00DC6FB8" w:rsidRPr="009C1D50">
        <w:rPr>
          <w:b/>
          <w:sz w:val="20"/>
          <w:szCs w:val="20"/>
        </w:rPr>
        <w:t xml:space="preserve"> osób</w:t>
      </w:r>
      <w:r w:rsidRPr="009C1D50">
        <w:rPr>
          <w:b/>
          <w:sz w:val="20"/>
          <w:szCs w:val="20"/>
        </w:rPr>
        <w:t xml:space="preserve">:   </w:t>
      </w:r>
      <w:r w:rsidR="00486653" w:rsidRPr="009C1D50">
        <w:rPr>
          <w:b/>
          <w:sz w:val="20"/>
          <w:szCs w:val="20"/>
        </w:rPr>
        <w:t>........................................</w:t>
      </w:r>
      <w:r w:rsidR="00DC6FB8" w:rsidRPr="009C1D50">
        <w:rPr>
          <w:b/>
          <w:sz w:val="20"/>
          <w:szCs w:val="20"/>
        </w:rPr>
        <w:t>..</w:t>
      </w:r>
      <w:r w:rsidRPr="009C1D50">
        <w:rPr>
          <w:b/>
          <w:sz w:val="20"/>
          <w:szCs w:val="20"/>
        </w:rPr>
        <w:t xml:space="preserve"> </w:t>
      </w:r>
      <w:r w:rsidR="00486653" w:rsidRPr="009C1D50">
        <w:rPr>
          <w:b/>
          <w:sz w:val="20"/>
          <w:szCs w:val="20"/>
        </w:rPr>
        <w:t>PLN</w:t>
      </w:r>
    </w:p>
    <w:p w14:paraId="6CE04453" w14:textId="4DE53270" w:rsidR="00486653" w:rsidRPr="009C1D50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Słownie brutto:</w:t>
      </w:r>
      <w:r w:rsidR="005E39B4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30A38828" w14:textId="341F931D" w:rsidR="00932543" w:rsidRPr="009C1D50" w:rsidRDefault="00932543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Cena brutto*  za  szkolenie dla </w:t>
      </w:r>
      <w:r>
        <w:rPr>
          <w:b/>
          <w:sz w:val="20"/>
          <w:szCs w:val="20"/>
        </w:rPr>
        <w:t>1</w:t>
      </w:r>
      <w:r w:rsidRPr="009C1D50">
        <w:rPr>
          <w:b/>
          <w:sz w:val="20"/>
          <w:szCs w:val="20"/>
        </w:rPr>
        <w:t xml:space="preserve"> os</w:t>
      </w:r>
      <w:r>
        <w:rPr>
          <w:b/>
          <w:sz w:val="20"/>
          <w:szCs w:val="20"/>
        </w:rPr>
        <w:t>oby</w:t>
      </w:r>
      <w:r w:rsidRPr="009C1D50">
        <w:rPr>
          <w:b/>
          <w:sz w:val="20"/>
          <w:szCs w:val="20"/>
        </w:rPr>
        <w:t xml:space="preserve">   .......................................... PLN</w:t>
      </w:r>
    </w:p>
    <w:p w14:paraId="285C64BF" w14:textId="77777777" w:rsidR="005E39B4" w:rsidRPr="009C1D50" w:rsidRDefault="005E39B4" w:rsidP="005E39B4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2D4D114" w14:textId="0C5CA8D7" w:rsidR="005E39B4" w:rsidRPr="009C1D50" w:rsidRDefault="005E39B4" w:rsidP="005E39B4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(t.j. Dz. U. 2018.701 j.t.)</w:t>
      </w:r>
    </w:p>
    <w:p w14:paraId="72AA26C0" w14:textId="77777777" w:rsidR="00486653" w:rsidRPr="009C1D50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8E6F34A" w14:textId="6D3A090E" w:rsidR="00256F35" w:rsidRPr="009C1D50" w:rsidRDefault="000B1735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Miejsce szkolenia</w:t>
      </w:r>
      <w:r w:rsidR="00256F35" w:rsidRPr="009C1D50">
        <w:rPr>
          <w:b/>
          <w:sz w:val="20"/>
          <w:szCs w:val="20"/>
        </w:rPr>
        <w:t xml:space="preserve"> </w:t>
      </w:r>
      <w:r w:rsidR="00256F35" w:rsidRPr="009C1D50">
        <w:rPr>
          <w:bCs/>
          <w:i/>
          <w:iCs/>
          <w:sz w:val="20"/>
          <w:szCs w:val="20"/>
        </w:rPr>
        <w:t>(proszę wpisać dokładny adres)</w:t>
      </w:r>
      <w:r w:rsidR="00256F35" w:rsidRPr="009C1D50">
        <w:rPr>
          <w:b/>
          <w:sz w:val="20"/>
          <w:szCs w:val="20"/>
        </w:rPr>
        <w:t xml:space="preserve"> …………………………………………………..……………</w:t>
      </w:r>
    </w:p>
    <w:p w14:paraId="614121A0" w14:textId="19FEFE72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Nazwa platformy</w:t>
      </w:r>
      <w:r w:rsidR="00FB485A" w:rsidRPr="009C1D50">
        <w:rPr>
          <w:b/>
          <w:sz w:val="20"/>
          <w:szCs w:val="20"/>
        </w:rPr>
        <w:t xml:space="preserve"> </w:t>
      </w:r>
      <w:r w:rsidR="00791E69" w:rsidRPr="009C1D50">
        <w:rPr>
          <w:b/>
          <w:sz w:val="20"/>
          <w:szCs w:val="20"/>
        </w:rPr>
        <w:t xml:space="preserve">(w przypadku szkolenia on-line) </w:t>
      </w:r>
      <w:r w:rsidRPr="009C1D50">
        <w:rPr>
          <w:b/>
          <w:sz w:val="20"/>
          <w:szCs w:val="20"/>
        </w:rPr>
        <w:t>………</w:t>
      </w:r>
      <w:r w:rsidR="00256F35" w:rsidRPr="009C1D50">
        <w:rPr>
          <w:b/>
          <w:sz w:val="20"/>
          <w:szCs w:val="20"/>
        </w:rPr>
        <w:t>…………..</w:t>
      </w:r>
      <w:r w:rsidRPr="009C1D50">
        <w:rPr>
          <w:b/>
          <w:sz w:val="20"/>
          <w:szCs w:val="20"/>
        </w:rPr>
        <w:t>……………………………………..</w:t>
      </w:r>
    </w:p>
    <w:p w14:paraId="14D0D6F1" w14:textId="77777777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197FE167" w:rsidR="000241D6" w:rsidRPr="009C1D50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Termin realizacji umowy: </w:t>
      </w:r>
      <w:r w:rsidR="00256F35" w:rsidRPr="009C1D50">
        <w:rPr>
          <w:b/>
          <w:sz w:val="20"/>
          <w:szCs w:val="20"/>
        </w:rPr>
        <w:t xml:space="preserve">do 4 miesięcy </w:t>
      </w:r>
      <w:r w:rsidR="00FB485A" w:rsidRPr="009C1D50">
        <w:rPr>
          <w:b/>
          <w:sz w:val="20"/>
          <w:szCs w:val="20"/>
        </w:rPr>
        <w:t xml:space="preserve">od daty podpisania umowy </w:t>
      </w:r>
    </w:p>
    <w:p w14:paraId="386A3FE5" w14:textId="79C4C498" w:rsidR="00486653" w:rsidRPr="009C1D50" w:rsidRDefault="00DC6FB8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Doświadczenie 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osoby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ej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="006846B1"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9C1D50">
        <w:rPr>
          <w:b/>
          <w:i/>
          <w:iCs/>
          <w:sz w:val="20"/>
          <w:szCs w:val="20"/>
          <w:u w:val="single"/>
        </w:rPr>
        <w:t>.</w:t>
      </w:r>
    </w:p>
    <w:p w14:paraId="6F4A7681" w14:textId="70ECD6FC" w:rsidR="00AC76A6" w:rsidRPr="009C1D50" w:rsidRDefault="00AC76A6" w:rsidP="002B5E50">
      <w:pPr>
        <w:widowControl w:val="0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Osoba wyznaczona do realizacji zamówienia </w:t>
      </w:r>
      <w:r w:rsidRPr="002B5E50">
        <w:rPr>
          <w:b/>
          <w:sz w:val="20"/>
          <w:szCs w:val="20"/>
        </w:rPr>
        <w:t xml:space="preserve">zrealizowała </w:t>
      </w:r>
      <w:r w:rsidR="002B5E50" w:rsidRPr="002B5E50">
        <w:rPr>
          <w:b/>
          <w:sz w:val="20"/>
          <w:szCs w:val="20"/>
        </w:rPr>
        <w:t xml:space="preserve">następujące </w:t>
      </w:r>
      <w:r w:rsidRPr="002B5E50">
        <w:rPr>
          <w:b/>
          <w:sz w:val="20"/>
          <w:szCs w:val="20"/>
        </w:rPr>
        <w:t>usług</w:t>
      </w:r>
      <w:r w:rsidR="002B5E50" w:rsidRPr="002B5E50">
        <w:rPr>
          <w:b/>
          <w:sz w:val="20"/>
          <w:szCs w:val="20"/>
        </w:rPr>
        <w:t>i</w:t>
      </w:r>
      <w:r w:rsidRPr="002B5E50">
        <w:rPr>
          <w:b/>
          <w:sz w:val="20"/>
          <w:szCs w:val="20"/>
        </w:rPr>
        <w:t xml:space="preserve"> z</w:t>
      </w:r>
      <w:r w:rsidRPr="009C1D50">
        <w:rPr>
          <w:b/>
          <w:sz w:val="20"/>
          <w:szCs w:val="20"/>
        </w:rPr>
        <w:t xml:space="preserve"> zakresu szkolenia z ProCAST</w:t>
      </w:r>
    </w:p>
    <w:tbl>
      <w:tblPr>
        <w:tblW w:w="908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3402"/>
        <w:gridCol w:w="1859"/>
        <w:gridCol w:w="2409"/>
      </w:tblGrid>
      <w:tr w:rsidR="009C1D50" w:rsidRPr="009C1D50" w14:paraId="68E6AFF0" w14:textId="77777777" w:rsidTr="00932543">
        <w:trPr>
          <w:cantSplit/>
          <w:trHeight w:val="370"/>
        </w:trPr>
        <w:tc>
          <w:tcPr>
            <w:tcW w:w="1418" w:type="dxa"/>
            <w:vAlign w:val="center"/>
          </w:tcPr>
          <w:p w14:paraId="2E722AD4" w14:textId="31992646" w:rsidR="009C1D50" w:rsidRPr="009C1D50" w:rsidRDefault="00403DE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3402" w:type="dxa"/>
            <w:vAlign w:val="center"/>
          </w:tcPr>
          <w:p w14:paraId="348CA8CE" w14:textId="77777777" w:rsid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Przedmiot usługi</w:t>
            </w:r>
          </w:p>
          <w:p w14:paraId="69C2362B" w14:textId="77777777" w:rsidR="004D1E11" w:rsidRDefault="004D1E1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CE1C282" w14:textId="1334C04E" w:rsidR="004D1E11" w:rsidRPr="009C1D50" w:rsidRDefault="004D1E1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59" w:type="dxa"/>
            <w:vAlign w:val="center"/>
          </w:tcPr>
          <w:p w14:paraId="2BEFD79C" w14:textId="0D35818F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Data wykonania </w:t>
            </w:r>
          </w:p>
        </w:tc>
        <w:tc>
          <w:tcPr>
            <w:tcW w:w="2409" w:type="dxa"/>
            <w:vAlign w:val="center"/>
          </w:tcPr>
          <w:p w14:paraId="2B2F422E" w14:textId="77777777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Odbiorca usługi </w:t>
            </w:r>
          </w:p>
          <w:p w14:paraId="4F0AB5A1" w14:textId="77777777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(nazwa, adres)</w:t>
            </w:r>
          </w:p>
        </w:tc>
      </w:tr>
      <w:tr w:rsidR="009C1D50" w:rsidRPr="009C1D50" w14:paraId="2A8B57F2" w14:textId="77777777" w:rsidTr="00932543">
        <w:trPr>
          <w:cantSplit/>
          <w:trHeight w:val="400"/>
        </w:trPr>
        <w:tc>
          <w:tcPr>
            <w:tcW w:w="1418" w:type="dxa"/>
          </w:tcPr>
          <w:p w14:paraId="4A5F2264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EB74333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</w:tcPr>
          <w:p w14:paraId="1799D272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032B2DDE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9C1D50" w:rsidRPr="009C1D50" w14:paraId="746A85C4" w14:textId="77777777" w:rsidTr="00932543">
        <w:trPr>
          <w:cantSplit/>
          <w:trHeight w:val="400"/>
        </w:trPr>
        <w:tc>
          <w:tcPr>
            <w:tcW w:w="1418" w:type="dxa"/>
          </w:tcPr>
          <w:p w14:paraId="048D461C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AC75C7D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</w:tcPr>
          <w:p w14:paraId="0D3409B8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065974F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54B839D4" w14:textId="19086750" w:rsidR="005E39B4" w:rsidRDefault="005E39B4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7270299F" w14:textId="53F9B67E" w:rsidR="004D1E11" w:rsidRDefault="004D1E11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2DDAD1D2" w14:textId="77777777" w:rsidR="004D1E11" w:rsidRPr="009C1D50" w:rsidRDefault="004D1E11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05469267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5D19EB2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EAB9F3A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05C200F6" w:rsidR="008D2AB8" w:rsidRPr="009C1D50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0418FC7E" w14:textId="60E5491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57317ED9" w14:textId="47012890" w:rsidR="00681DA8" w:rsidRPr="00681DA8" w:rsidRDefault="00681DA8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0"/>
          <w:szCs w:val="20"/>
          <w:u w:val="single"/>
        </w:rPr>
      </w:pPr>
      <w:r w:rsidRPr="00681DA8">
        <w:rPr>
          <w:b/>
          <w:color w:val="000000"/>
          <w:sz w:val="20"/>
          <w:szCs w:val="20"/>
          <w:u w:val="single"/>
        </w:rPr>
        <w:t>Oświadczamy, że szkolenie przeprowadzone  będzie przez producenta oprogramowania ProCAST lub autoryzowanego przedstawiciela producenta oprogramowania ProCAST.</w:t>
      </w:r>
    </w:p>
    <w:p w14:paraId="4D9B2359" w14:textId="30E2CA81" w:rsidR="00FE545C" w:rsidRPr="009C1D5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64EEAAC9" w:rsidR="005E39B4" w:rsidRPr="009C1D50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>Oświadczam/y, że warunek określony w pkt. 8.2 ppkt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9C1D50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C1D50" w:rsidRDefault="009D651F" w:rsidP="00BA79C6">
      <w:pPr>
        <w:jc w:val="right"/>
        <w:rPr>
          <w:sz w:val="20"/>
          <w:szCs w:val="20"/>
        </w:rPr>
      </w:pPr>
    </w:p>
    <w:p w14:paraId="33FB666B" w14:textId="6B3C4AB8" w:rsidR="009D651F" w:rsidRPr="00DD6DAB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iCs/>
          <w:sz w:val="20"/>
          <w:szCs w:val="20"/>
          <w:lang w:eastAsia="zh-CN"/>
        </w:rPr>
      </w:pP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podpisem zaufanym lub </w:t>
      </w:r>
      <w:r w:rsidR="0084668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elektronicznym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osobistym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1747FD9" w14:textId="1D598A97" w:rsidR="00FC7F27" w:rsidRPr="009C1D50" w:rsidRDefault="00FC7F27" w:rsidP="00FC7F27">
      <w:pPr>
        <w:rPr>
          <w:sz w:val="20"/>
          <w:szCs w:val="20"/>
        </w:rPr>
      </w:pPr>
    </w:p>
    <w:p w14:paraId="2C053FDF" w14:textId="60701D6F" w:rsidR="00FC7F27" w:rsidRPr="009C1D50" w:rsidRDefault="00FC7F27" w:rsidP="00FC7F27">
      <w:pPr>
        <w:rPr>
          <w:sz w:val="20"/>
          <w:szCs w:val="20"/>
        </w:rPr>
      </w:pPr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254D7" w14:textId="77777777" w:rsidR="00AD0525" w:rsidRDefault="00AD0525">
      <w:r>
        <w:separator/>
      </w:r>
    </w:p>
  </w:endnote>
  <w:endnote w:type="continuationSeparator" w:id="0">
    <w:p w14:paraId="2B313791" w14:textId="77777777" w:rsidR="00AD0525" w:rsidRDefault="00AD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91CCB" w14:textId="77777777" w:rsidR="00AD0525" w:rsidRDefault="00AD0525">
      <w:r>
        <w:separator/>
      </w:r>
    </w:p>
  </w:footnote>
  <w:footnote w:type="continuationSeparator" w:id="0">
    <w:p w14:paraId="204DF590" w14:textId="77777777" w:rsidR="00AD0525" w:rsidRDefault="00AD0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C02FB" w14:textId="2E065AEA" w:rsidR="00DC6FB8" w:rsidRDefault="005D7669">
    <w:pPr>
      <w:pStyle w:val="Nagwek"/>
    </w:pPr>
    <w:r>
      <w:t xml:space="preserve">                     </w:t>
    </w:r>
    <w:r w:rsidR="00DC6FB8"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1735"/>
    <w:rsid w:val="000B2045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D4612"/>
    <w:rsid w:val="00201C0B"/>
    <w:rsid w:val="00207E98"/>
    <w:rsid w:val="002331CB"/>
    <w:rsid w:val="00256F35"/>
    <w:rsid w:val="00266FA8"/>
    <w:rsid w:val="002723B0"/>
    <w:rsid w:val="002A01E7"/>
    <w:rsid w:val="002A48B7"/>
    <w:rsid w:val="002B5E50"/>
    <w:rsid w:val="00315A4A"/>
    <w:rsid w:val="00317C81"/>
    <w:rsid w:val="00333137"/>
    <w:rsid w:val="00363710"/>
    <w:rsid w:val="003E7844"/>
    <w:rsid w:val="00403DE1"/>
    <w:rsid w:val="00410C83"/>
    <w:rsid w:val="004244A9"/>
    <w:rsid w:val="00486653"/>
    <w:rsid w:val="00493393"/>
    <w:rsid w:val="004B7300"/>
    <w:rsid w:val="004C6753"/>
    <w:rsid w:val="004D1E11"/>
    <w:rsid w:val="004E40D9"/>
    <w:rsid w:val="004F2474"/>
    <w:rsid w:val="00543BD2"/>
    <w:rsid w:val="0054746C"/>
    <w:rsid w:val="00562324"/>
    <w:rsid w:val="00595C87"/>
    <w:rsid w:val="005B57B5"/>
    <w:rsid w:val="005D2404"/>
    <w:rsid w:val="005D2C65"/>
    <w:rsid w:val="005D7669"/>
    <w:rsid w:val="005E39B4"/>
    <w:rsid w:val="005E6D94"/>
    <w:rsid w:val="005F002D"/>
    <w:rsid w:val="00626EB1"/>
    <w:rsid w:val="0063384F"/>
    <w:rsid w:val="00643C6F"/>
    <w:rsid w:val="00646202"/>
    <w:rsid w:val="0065290F"/>
    <w:rsid w:val="006570B4"/>
    <w:rsid w:val="006815F6"/>
    <w:rsid w:val="00681DA8"/>
    <w:rsid w:val="006846B1"/>
    <w:rsid w:val="006A6BB2"/>
    <w:rsid w:val="006D107A"/>
    <w:rsid w:val="006E41F3"/>
    <w:rsid w:val="006F088B"/>
    <w:rsid w:val="006F2EF3"/>
    <w:rsid w:val="00723C60"/>
    <w:rsid w:val="007326AB"/>
    <w:rsid w:val="0073659D"/>
    <w:rsid w:val="007748F0"/>
    <w:rsid w:val="00780FC2"/>
    <w:rsid w:val="00791E69"/>
    <w:rsid w:val="007A4321"/>
    <w:rsid w:val="007B2CFC"/>
    <w:rsid w:val="00833933"/>
    <w:rsid w:val="008423B0"/>
    <w:rsid w:val="00846680"/>
    <w:rsid w:val="00853083"/>
    <w:rsid w:val="00873C62"/>
    <w:rsid w:val="00886062"/>
    <w:rsid w:val="008B2F0C"/>
    <w:rsid w:val="008B4928"/>
    <w:rsid w:val="008C3839"/>
    <w:rsid w:val="008C4BAD"/>
    <w:rsid w:val="008C6A42"/>
    <w:rsid w:val="008D2AB8"/>
    <w:rsid w:val="008F1C66"/>
    <w:rsid w:val="00932543"/>
    <w:rsid w:val="00960965"/>
    <w:rsid w:val="0096298D"/>
    <w:rsid w:val="00962D25"/>
    <w:rsid w:val="00970FE4"/>
    <w:rsid w:val="009B2E7D"/>
    <w:rsid w:val="009C1D50"/>
    <w:rsid w:val="009D651F"/>
    <w:rsid w:val="009F6609"/>
    <w:rsid w:val="00A0022B"/>
    <w:rsid w:val="00A346FE"/>
    <w:rsid w:val="00A47B4D"/>
    <w:rsid w:val="00A83018"/>
    <w:rsid w:val="00AA2081"/>
    <w:rsid w:val="00AA33D0"/>
    <w:rsid w:val="00AB7D71"/>
    <w:rsid w:val="00AC22AD"/>
    <w:rsid w:val="00AC76A6"/>
    <w:rsid w:val="00AD0525"/>
    <w:rsid w:val="00B04FA9"/>
    <w:rsid w:val="00B15DE3"/>
    <w:rsid w:val="00B620F9"/>
    <w:rsid w:val="00B774DC"/>
    <w:rsid w:val="00B94D98"/>
    <w:rsid w:val="00BA79C6"/>
    <w:rsid w:val="00BF6F0A"/>
    <w:rsid w:val="00C1016D"/>
    <w:rsid w:val="00C81224"/>
    <w:rsid w:val="00C969A6"/>
    <w:rsid w:val="00CA7D36"/>
    <w:rsid w:val="00CD58FD"/>
    <w:rsid w:val="00CE13AF"/>
    <w:rsid w:val="00D13B7D"/>
    <w:rsid w:val="00D24208"/>
    <w:rsid w:val="00D572B5"/>
    <w:rsid w:val="00D60C38"/>
    <w:rsid w:val="00D66893"/>
    <w:rsid w:val="00D90ACB"/>
    <w:rsid w:val="00DC1500"/>
    <w:rsid w:val="00DC6FB8"/>
    <w:rsid w:val="00DD6DAB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F09D0-D29B-45F1-81F5-07FED9920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793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2021-04-29T07:31:00Z</cp:lastPrinted>
  <dcterms:created xsi:type="dcterms:W3CDTF">2021-06-29T19:23:00Z</dcterms:created>
  <dcterms:modified xsi:type="dcterms:W3CDTF">2021-06-29T19:29:00Z</dcterms:modified>
</cp:coreProperties>
</file>