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A6ACA" w14:textId="77777777" w:rsidR="009A67A2" w:rsidRPr="00B504B5" w:rsidRDefault="009A67A2" w:rsidP="009A67A2">
      <w:pPr>
        <w:pStyle w:val="Nagwek1"/>
        <w:jc w:val="right"/>
        <w:rPr>
          <w:sz w:val="24"/>
          <w:szCs w:val="24"/>
        </w:rPr>
      </w:pPr>
      <w:r w:rsidRPr="00B504B5">
        <w:rPr>
          <w:sz w:val="24"/>
          <w:szCs w:val="24"/>
        </w:rPr>
        <w:t>Załącznik nr 4</w:t>
      </w:r>
    </w:p>
    <w:p w14:paraId="1B1FA08D" w14:textId="77777777" w:rsidR="009A67A2" w:rsidRPr="00B504B5" w:rsidRDefault="009A67A2" w:rsidP="009A67A2">
      <w:pPr>
        <w:pStyle w:val="Nagwek1"/>
        <w:rPr>
          <w:sz w:val="24"/>
          <w:szCs w:val="24"/>
        </w:rPr>
      </w:pPr>
    </w:p>
    <w:p w14:paraId="275EFA8B" w14:textId="77777777" w:rsidR="009A67A2" w:rsidRPr="00B504B5" w:rsidRDefault="009A67A2" w:rsidP="009A67A2">
      <w:pPr>
        <w:pStyle w:val="Nagwek1"/>
        <w:rPr>
          <w:sz w:val="24"/>
          <w:szCs w:val="24"/>
        </w:rPr>
      </w:pPr>
      <w:r w:rsidRPr="00B504B5">
        <w:rPr>
          <w:sz w:val="24"/>
          <w:szCs w:val="24"/>
        </w:rPr>
        <w:t>WZÓR UMOWY O ŚWIADCZENIE USŁUG</w:t>
      </w:r>
    </w:p>
    <w:p w14:paraId="01BE7E9E" w14:textId="77777777" w:rsidR="009A67A2" w:rsidRPr="00B504B5" w:rsidRDefault="009A67A2" w:rsidP="009A67A2">
      <w:pPr>
        <w:jc w:val="center"/>
        <w:rPr>
          <w:b/>
          <w:i/>
          <w:sz w:val="24"/>
          <w:szCs w:val="24"/>
        </w:rPr>
      </w:pPr>
    </w:p>
    <w:p w14:paraId="040C17E4" w14:textId="77777777" w:rsidR="009A67A2" w:rsidRPr="00B504B5" w:rsidRDefault="009A67A2" w:rsidP="009A67A2">
      <w:pPr>
        <w:jc w:val="both"/>
        <w:rPr>
          <w:sz w:val="24"/>
          <w:szCs w:val="24"/>
        </w:rPr>
      </w:pPr>
    </w:p>
    <w:p w14:paraId="5EFD4AEA" w14:textId="77777777" w:rsidR="009A67A2" w:rsidRPr="00B504B5" w:rsidRDefault="009A67A2" w:rsidP="009A67A2">
      <w:pPr>
        <w:jc w:val="both"/>
        <w:rPr>
          <w:sz w:val="24"/>
          <w:szCs w:val="24"/>
        </w:rPr>
      </w:pPr>
    </w:p>
    <w:p w14:paraId="362FCF9C" w14:textId="77777777" w:rsidR="009A67A2" w:rsidRPr="00B504B5" w:rsidRDefault="009A67A2" w:rsidP="009A67A2">
      <w:pPr>
        <w:pStyle w:val="Tekstpodstawowy"/>
        <w:jc w:val="both"/>
        <w:rPr>
          <w:szCs w:val="24"/>
        </w:rPr>
      </w:pPr>
      <w:r w:rsidRPr="00B504B5">
        <w:rPr>
          <w:szCs w:val="24"/>
        </w:rPr>
        <w:t xml:space="preserve">Zawarta w Krakowie w wyniku przeprowadzonego postępowania o zamówienie publiczne w trybie </w:t>
      </w:r>
      <w:r w:rsidRPr="00B504B5">
        <w:rPr>
          <w:b/>
          <w:szCs w:val="24"/>
        </w:rPr>
        <w:t>podstawowym bez negocjacji</w:t>
      </w:r>
    </w:p>
    <w:p w14:paraId="633C71B4" w14:textId="1B504331" w:rsidR="009A67A2" w:rsidRPr="00B504B5" w:rsidRDefault="009A67A2" w:rsidP="009A67A2">
      <w:pPr>
        <w:jc w:val="both"/>
        <w:rPr>
          <w:sz w:val="24"/>
          <w:szCs w:val="24"/>
        </w:rPr>
      </w:pPr>
      <w:r w:rsidRPr="00B504B5">
        <w:rPr>
          <w:sz w:val="24"/>
          <w:szCs w:val="24"/>
        </w:rPr>
        <w:t>pomiędzy:</w:t>
      </w:r>
    </w:p>
    <w:p w14:paraId="20E30506" w14:textId="77777777" w:rsidR="009A67A2" w:rsidRPr="00B504B5" w:rsidRDefault="009A67A2" w:rsidP="009A67A2">
      <w:pPr>
        <w:pStyle w:val="Tekstpodstawowy"/>
        <w:ind w:right="-47"/>
        <w:jc w:val="both"/>
        <w:rPr>
          <w:b/>
          <w:szCs w:val="24"/>
        </w:rPr>
      </w:pPr>
      <w:r w:rsidRPr="00B504B5">
        <w:rPr>
          <w:b/>
          <w:szCs w:val="24"/>
        </w:rPr>
        <w:t>Akademią Górniczo – Hutniczą im. Stanisława Staszica w Krakowie Al. Mickiewicza 30, 30-059 Kraków,</w:t>
      </w:r>
    </w:p>
    <w:p w14:paraId="4044699B" w14:textId="77777777" w:rsidR="009A67A2" w:rsidRPr="00B504B5" w:rsidRDefault="009A67A2" w:rsidP="009A67A2">
      <w:pPr>
        <w:pStyle w:val="Tekstpodstawowy"/>
        <w:ind w:right="-47"/>
        <w:jc w:val="both"/>
        <w:rPr>
          <w:szCs w:val="24"/>
        </w:rPr>
      </w:pPr>
      <w:r w:rsidRPr="00B504B5">
        <w:rPr>
          <w:szCs w:val="24"/>
        </w:rPr>
        <w:t>Wydział /Instytut, inna jednostka/...........................</w:t>
      </w:r>
    </w:p>
    <w:p w14:paraId="1B944284" w14:textId="77777777" w:rsidR="009A67A2" w:rsidRPr="00B504B5" w:rsidRDefault="009A67A2" w:rsidP="009A67A2">
      <w:pPr>
        <w:pStyle w:val="Tekstpodstawowy"/>
        <w:ind w:right="-47"/>
        <w:jc w:val="both"/>
        <w:rPr>
          <w:szCs w:val="24"/>
        </w:rPr>
      </w:pPr>
      <w:r w:rsidRPr="00B504B5">
        <w:rPr>
          <w:szCs w:val="24"/>
        </w:rPr>
        <w:t>reprezentowaną przez:</w:t>
      </w:r>
    </w:p>
    <w:p w14:paraId="21C88850" w14:textId="77777777" w:rsidR="009A67A2" w:rsidRPr="00B504B5" w:rsidRDefault="009A67A2" w:rsidP="009A67A2">
      <w:pPr>
        <w:pStyle w:val="Tekstpodstawowy"/>
        <w:ind w:right="-47"/>
        <w:jc w:val="both"/>
        <w:rPr>
          <w:szCs w:val="24"/>
        </w:rPr>
      </w:pPr>
      <w:r w:rsidRPr="00B504B5">
        <w:rPr>
          <w:szCs w:val="24"/>
        </w:rPr>
        <w:t xml:space="preserve">1. Dziekana Wydziału /Kierownika Jednostki/................................................ </w:t>
      </w:r>
    </w:p>
    <w:p w14:paraId="25222E0B" w14:textId="77777777" w:rsidR="009A67A2" w:rsidRPr="00B504B5" w:rsidRDefault="009A67A2" w:rsidP="009A67A2">
      <w:pPr>
        <w:jc w:val="both"/>
        <w:rPr>
          <w:sz w:val="24"/>
          <w:szCs w:val="24"/>
        </w:rPr>
      </w:pPr>
      <w:r w:rsidRPr="00B504B5">
        <w:rPr>
          <w:sz w:val="24"/>
          <w:szCs w:val="24"/>
        </w:rPr>
        <w:t>2. Kwestora/Z-</w:t>
      </w:r>
      <w:proofErr w:type="spellStart"/>
      <w:r w:rsidRPr="00B504B5">
        <w:rPr>
          <w:sz w:val="24"/>
          <w:szCs w:val="24"/>
        </w:rPr>
        <w:t>cę</w:t>
      </w:r>
      <w:proofErr w:type="spellEnd"/>
      <w:r w:rsidRPr="00B504B5">
        <w:rPr>
          <w:sz w:val="24"/>
          <w:szCs w:val="24"/>
        </w:rPr>
        <w:t xml:space="preserve"> Kwestora/ ..................................................................</w:t>
      </w:r>
    </w:p>
    <w:p w14:paraId="2B4D32B1" w14:textId="77777777" w:rsidR="009A67A2" w:rsidRPr="00B504B5" w:rsidRDefault="009A67A2" w:rsidP="009A67A2">
      <w:pPr>
        <w:jc w:val="both"/>
        <w:rPr>
          <w:sz w:val="24"/>
          <w:szCs w:val="24"/>
        </w:rPr>
      </w:pPr>
      <w:r w:rsidRPr="00B504B5">
        <w:rPr>
          <w:sz w:val="24"/>
          <w:szCs w:val="24"/>
        </w:rPr>
        <w:t>zwaną dalej ZLECENIODAWCĄ</w:t>
      </w:r>
    </w:p>
    <w:p w14:paraId="4B9E69D8" w14:textId="77777777" w:rsidR="009A67A2" w:rsidRPr="00B504B5" w:rsidRDefault="009A67A2" w:rsidP="009A67A2">
      <w:pPr>
        <w:jc w:val="both"/>
        <w:rPr>
          <w:sz w:val="24"/>
          <w:szCs w:val="24"/>
        </w:rPr>
      </w:pPr>
      <w:r w:rsidRPr="00B504B5">
        <w:rPr>
          <w:sz w:val="24"/>
          <w:szCs w:val="24"/>
        </w:rPr>
        <w:t>a</w:t>
      </w:r>
    </w:p>
    <w:p w14:paraId="174F707E" w14:textId="77777777" w:rsidR="009A67A2" w:rsidRPr="00B504B5" w:rsidRDefault="009A67A2" w:rsidP="009A67A2">
      <w:pPr>
        <w:pStyle w:val="Tekstpodstawowy"/>
        <w:rPr>
          <w:szCs w:val="24"/>
        </w:rPr>
      </w:pPr>
      <w:r w:rsidRPr="00B504B5">
        <w:rPr>
          <w:szCs w:val="24"/>
        </w:rPr>
        <w:t>…………………………………………………………………………………………………………………………………………………………</w:t>
      </w:r>
    </w:p>
    <w:p w14:paraId="5D9B5043" w14:textId="77777777" w:rsidR="009A67A2" w:rsidRPr="00B504B5" w:rsidRDefault="009A67A2" w:rsidP="009A67A2">
      <w:pPr>
        <w:pStyle w:val="Tekstpodstawowy"/>
        <w:ind w:right="-47"/>
        <w:jc w:val="both"/>
        <w:rPr>
          <w:szCs w:val="24"/>
        </w:rPr>
      </w:pPr>
      <w:r w:rsidRPr="00B504B5">
        <w:rPr>
          <w:szCs w:val="24"/>
        </w:rPr>
        <w:t xml:space="preserve">/nazwa i siedziba firmy lub osoby prowadzącej działalność gospodarczą oraz jej adres/. </w:t>
      </w:r>
    </w:p>
    <w:p w14:paraId="2A6306EA" w14:textId="77777777" w:rsidR="009A67A2" w:rsidRPr="00B504B5" w:rsidRDefault="009A67A2" w:rsidP="009A67A2">
      <w:pPr>
        <w:pStyle w:val="Tekstpodstawowy"/>
        <w:ind w:right="-47"/>
        <w:jc w:val="both"/>
        <w:rPr>
          <w:szCs w:val="24"/>
        </w:rPr>
      </w:pPr>
      <w:r w:rsidRPr="00B504B5">
        <w:rPr>
          <w:szCs w:val="24"/>
        </w:rPr>
        <w:t>reprezentowaną przez:</w:t>
      </w:r>
    </w:p>
    <w:p w14:paraId="340CFA0D" w14:textId="77777777" w:rsidR="009A67A2" w:rsidRPr="00B504B5" w:rsidRDefault="009A67A2" w:rsidP="009A67A2">
      <w:pPr>
        <w:pStyle w:val="Tekstpodstawowy"/>
        <w:ind w:right="-47"/>
        <w:jc w:val="both"/>
        <w:rPr>
          <w:szCs w:val="24"/>
        </w:rPr>
      </w:pPr>
      <w:r w:rsidRPr="00B504B5">
        <w:rPr>
          <w:szCs w:val="24"/>
        </w:rPr>
        <w:t>1..................................................................................................................................</w:t>
      </w:r>
    </w:p>
    <w:p w14:paraId="70E1A3A7" w14:textId="77777777" w:rsidR="009A67A2" w:rsidRPr="00B504B5" w:rsidRDefault="009A67A2" w:rsidP="009A67A2">
      <w:pPr>
        <w:jc w:val="both"/>
        <w:rPr>
          <w:sz w:val="24"/>
          <w:szCs w:val="24"/>
        </w:rPr>
      </w:pPr>
      <w:r w:rsidRPr="00B504B5">
        <w:rPr>
          <w:sz w:val="24"/>
          <w:szCs w:val="24"/>
        </w:rPr>
        <w:t>zwanym dalej ZLECENIOBIORCĄ</w:t>
      </w:r>
    </w:p>
    <w:p w14:paraId="1696D32E" w14:textId="77777777" w:rsidR="00963479" w:rsidRPr="00B504B5" w:rsidRDefault="00963479" w:rsidP="00963479">
      <w:pPr>
        <w:jc w:val="both"/>
        <w:rPr>
          <w:sz w:val="24"/>
          <w:szCs w:val="24"/>
        </w:rPr>
      </w:pPr>
    </w:p>
    <w:p w14:paraId="1696D32F" w14:textId="77777777" w:rsidR="00963479" w:rsidRPr="00B504B5" w:rsidRDefault="00963479" w:rsidP="00963479">
      <w:pPr>
        <w:jc w:val="center"/>
        <w:rPr>
          <w:sz w:val="24"/>
          <w:szCs w:val="24"/>
        </w:rPr>
      </w:pPr>
      <w:r w:rsidRPr="00B504B5">
        <w:rPr>
          <w:sz w:val="24"/>
          <w:szCs w:val="24"/>
        </w:rPr>
        <w:t>§ 1</w:t>
      </w:r>
    </w:p>
    <w:p w14:paraId="1696D330" w14:textId="4AA6E585" w:rsidR="00963479" w:rsidRPr="00B504B5" w:rsidRDefault="00963479" w:rsidP="00777FE8">
      <w:pPr>
        <w:pStyle w:val="Tekstpodstawowy"/>
        <w:jc w:val="both"/>
        <w:rPr>
          <w:szCs w:val="24"/>
        </w:rPr>
      </w:pPr>
      <w:r w:rsidRPr="00B504B5">
        <w:rPr>
          <w:szCs w:val="24"/>
        </w:rPr>
        <w:t xml:space="preserve">1. Przedmiotem umowy </w:t>
      </w:r>
      <w:r w:rsidR="004C17E2" w:rsidRPr="00B504B5">
        <w:rPr>
          <w:szCs w:val="24"/>
        </w:rPr>
        <w:t>są</w:t>
      </w:r>
      <w:r w:rsidR="00777FE8" w:rsidRPr="00B504B5">
        <w:rPr>
          <w:szCs w:val="24"/>
        </w:rPr>
        <w:t xml:space="preserve"> </w:t>
      </w:r>
      <w:r w:rsidR="00B504B5" w:rsidRPr="00B504B5">
        <w:rPr>
          <w:b/>
          <w:bCs/>
          <w:szCs w:val="24"/>
        </w:rPr>
        <w:t>konsultacje psychologa w ramach Programu adaptacyjnego ADAPTER dla studentów AGH dla CSS – KC-zp.272-305/21</w:t>
      </w:r>
      <w:r w:rsidR="00B504B5" w:rsidRPr="00B504B5">
        <w:rPr>
          <w:szCs w:val="24"/>
        </w:rPr>
        <w:t>,</w:t>
      </w:r>
    </w:p>
    <w:p w14:paraId="1696D331" w14:textId="57C5E34D" w:rsidR="00963479" w:rsidRPr="00B504B5" w:rsidRDefault="00963479" w:rsidP="00777FE8">
      <w:pPr>
        <w:pStyle w:val="Tekstpodstawowy"/>
        <w:jc w:val="both"/>
        <w:rPr>
          <w:szCs w:val="24"/>
        </w:rPr>
      </w:pPr>
      <w:r w:rsidRPr="00B504B5">
        <w:rPr>
          <w:szCs w:val="24"/>
        </w:rPr>
        <w:t>2. Szczegółowy opis przedmiotu zamówienia znajduje się w załączniku nr 1 do niniejszej umowy</w:t>
      </w:r>
      <w:r w:rsidR="003C4C83" w:rsidRPr="00B504B5">
        <w:rPr>
          <w:szCs w:val="24"/>
        </w:rPr>
        <w:t xml:space="preserve"> – </w:t>
      </w:r>
      <w:r w:rsidR="004E02C9" w:rsidRPr="00B504B5">
        <w:rPr>
          <w:szCs w:val="24"/>
        </w:rPr>
        <w:t>opis przedmiotu zamówienia</w:t>
      </w:r>
      <w:r w:rsidR="004E5500" w:rsidRPr="00B504B5">
        <w:rPr>
          <w:szCs w:val="24"/>
        </w:rPr>
        <w:t xml:space="preserve"> SWZ</w:t>
      </w:r>
      <w:r w:rsidR="003C4C83" w:rsidRPr="00B504B5">
        <w:rPr>
          <w:szCs w:val="24"/>
        </w:rPr>
        <w:t xml:space="preserve"> i oferta </w:t>
      </w:r>
      <w:r w:rsidR="0059060C" w:rsidRPr="00B504B5">
        <w:rPr>
          <w:szCs w:val="24"/>
        </w:rPr>
        <w:t>Zleceniobiorcy</w:t>
      </w:r>
      <w:r w:rsidRPr="00B504B5">
        <w:rPr>
          <w:szCs w:val="24"/>
        </w:rPr>
        <w:t>.</w:t>
      </w:r>
    </w:p>
    <w:p w14:paraId="1696D332" w14:textId="77777777" w:rsidR="00963479" w:rsidRPr="00B504B5" w:rsidRDefault="00963479" w:rsidP="00777FE8">
      <w:pPr>
        <w:jc w:val="both"/>
        <w:rPr>
          <w:sz w:val="24"/>
          <w:szCs w:val="24"/>
        </w:rPr>
      </w:pPr>
    </w:p>
    <w:p w14:paraId="1696D333" w14:textId="77777777" w:rsidR="00963479" w:rsidRPr="00B504B5" w:rsidRDefault="00963479" w:rsidP="00963479">
      <w:pPr>
        <w:jc w:val="center"/>
        <w:rPr>
          <w:sz w:val="24"/>
          <w:szCs w:val="24"/>
        </w:rPr>
      </w:pPr>
      <w:r w:rsidRPr="00B504B5">
        <w:rPr>
          <w:sz w:val="24"/>
          <w:szCs w:val="24"/>
        </w:rPr>
        <w:t>§ 2</w:t>
      </w:r>
    </w:p>
    <w:p w14:paraId="3206AE6E" w14:textId="130A599C" w:rsidR="009A67A2" w:rsidRPr="006E1F9A" w:rsidRDefault="009A67A2" w:rsidP="006E1F9A">
      <w:pPr>
        <w:pStyle w:val="Akapitzlist"/>
        <w:numPr>
          <w:ilvl w:val="0"/>
          <w:numId w:val="20"/>
        </w:numPr>
        <w:ind w:left="284"/>
        <w:jc w:val="both"/>
        <w:rPr>
          <w:sz w:val="24"/>
          <w:szCs w:val="24"/>
        </w:rPr>
      </w:pPr>
      <w:r w:rsidRPr="006E1F9A">
        <w:rPr>
          <w:sz w:val="24"/>
          <w:szCs w:val="24"/>
        </w:rPr>
        <w:t xml:space="preserve">Termin realizacji usługi: </w:t>
      </w:r>
      <w:r w:rsidR="006E1F9A" w:rsidRPr="006E1F9A">
        <w:rPr>
          <w:b/>
          <w:bCs/>
          <w:iCs/>
          <w:color w:val="000000"/>
          <w:sz w:val="24"/>
          <w:szCs w:val="24"/>
          <w:lang w:eastAsia="x-none"/>
        </w:rPr>
        <w:t>do 6 miesięcy od daty podpisania umowy</w:t>
      </w:r>
      <w:r w:rsidR="006E1F9A" w:rsidRPr="006E1F9A">
        <w:rPr>
          <w:bCs/>
          <w:iCs/>
          <w:color w:val="000000"/>
          <w:sz w:val="24"/>
          <w:szCs w:val="24"/>
          <w:lang w:eastAsia="x-none"/>
        </w:rPr>
        <w:t xml:space="preserve"> </w:t>
      </w:r>
      <w:r w:rsidR="006E1F9A" w:rsidRPr="006E1F9A">
        <w:rPr>
          <w:b/>
          <w:bCs/>
          <w:iCs/>
          <w:color w:val="000000"/>
          <w:sz w:val="24"/>
          <w:szCs w:val="24"/>
          <w:lang w:eastAsia="x-none"/>
        </w:rPr>
        <w:t>lub do wyczerpania środków przeznaczonych na</w:t>
      </w:r>
      <w:bookmarkStart w:id="0" w:name="_GoBack"/>
      <w:bookmarkEnd w:id="0"/>
      <w:r w:rsidR="006E1F9A" w:rsidRPr="006E1F9A">
        <w:rPr>
          <w:b/>
          <w:bCs/>
          <w:iCs/>
          <w:color w:val="000000"/>
          <w:sz w:val="24"/>
          <w:szCs w:val="24"/>
          <w:lang w:eastAsia="x-none"/>
        </w:rPr>
        <w:t xml:space="preserve"> realizację zamówienia</w:t>
      </w:r>
      <w:r w:rsidRPr="006E1F9A">
        <w:rPr>
          <w:sz w:val="24"/>
          <w:szCs w:val="24"/>
        </w:rPr>
        <w:t>, o któr</w:t>
      </w:r>
      <w:r w:rsidR="006E1F9A" w:rsidRPr="006E1F9A">
        <w:rPr>
          <w:sz w:val="24"/>
          <w:szCs w:val="24"/>
        </w:rPr>
        <w:t>ych</w:t>
      </w:r>
      <w:r w:rsidRPr="006E1F9A">
        <w:rPr>
          <w:sz w:val="24"/>
          <w:szCs w:val="24"/>
        </w:rPr>
        <w:t xml:space="preserve"> mowa w § 3 ust. 2 niniejszej umowy.</w:t>
      </w:r>
    </w:p>
    <w:p w14:paraId="1696D335" w14:textId="2C06B873" w:rsidR="00963479" w:rsidRPr="00B504B5" w:rsidRDefault="00633115" w:rsidP="003C4C83">
      <w:pPr>
        <w:pStyle w:val="Akapitzlist"/>
        <w:numPr>
          <w:ilvl w:val="0"/>
          <w:numId w:val="20"/>
        </w:numPr>
        <w:ind w:left="284" w:hanging="284"/>
        <w:rPr>
          <w:sz w:val="24"/>
          <w:szCs w:val="24"/>
        </w:rPr>
      </w:pPr>
      <w:r w:rsidRPr="00B504B5">
        <w:rPr>
          <w:sz w:val="24"/>
          <w:szCs w:val="24"/>
        </w:rPr>
        <w:t xml:space="preserve">Czas reakcji na zgłoszenie studenta </w:t>
      </w:r>
      <w:r w:rsidR="003C4C83" w:rsidRPr="00B504B5">
        <w:rPr>
          <w:sz w:val="24"/>
          <w:szCs w:val="24"/>
        </w:rPr>
        <w:t>wynosi</w:t>
      </w:r>
      <w:r w:rsidR="009A67A2" w:rsidRPr="00B504B5">
        <w:rPr>
          <w:sz w:val="24"/>
          <w:szCs w:val="24"/>
        </w:rPr>
        <w:t>……………</w:t>
      </w:r>
      <w:r w:rsidR="003C4C83" w:rsidRPr="00B504B5">
        <w:rPr>
          <w:sz w:val="24"/>
          <w:szCs w:val="24"/>
        </w:rPr>
        <w:t xml:space="preserve"> dni roboczych.</w:t>
      </w:r>
      <w:r w:rsidRPr="00B504B5">
        <w:rPr>
          <w:sz w:val="24"/>
          <w:szCs w:val="24"/>
        </w:rPr>
        <w:t xml:space="preserve"> </w:t>
      </w:r>
    </w:p>
    <w:p w14:paraId="464DD1D0" w14:textId="753C28D3" w:rsidR="00633115" w:rsidRPr="00B504B5" w:rsidRDefault="00340CD4" w:rsidP="003C4C83">
      <w:pPr>
        <w:pStyle w:val="Akapitzlist"/>
        <w:numPr>
          <w:ilvl w:val="0"/>
          <w:numId w:val="20"/>
        </w:numPr>
        <w:ind w:left="284" w:hanging="284"/>
        <w:rPr>
          <w:sz w:val="24"/>
          <w:szCs w:val="24"/>
        </w:rPr>
      </w:pPr>
      <w:r w:rsidRPr="00B504B5">
        <w:rPr>
          <w:sz w:val="24"/>
          <w:szCs w:val="24"/>
        </w:rPr>
        <w:t>Miejsce konsultacji stacjonarnych</w:t>
      </w:r>
      <w:r w:rsidR="003220B3" w:rsidRPr="00B504B5">
        <w:rPr>
          <w:sz w:val="24"/>
          <w:szCs w:val="24"/>
        </w:rPr>
        <w:t xml:space="preserve">: </w:t>
      </w:r>
      <w:r w:rsidR="009A67A2" w:rsidRPr="00B504B5">
        <w:rPr>
          <w:sz w:val="24"/>
          <w:szCs w:val="24"/>
        </w:rPr>
        <w:t>………………..</w:t>
      </w:r>
    </w:p>
    <w:p w14:paraId="1696D336" w14:textId="77777777" w:rsidR="00963479" w:rsidRPr="00B504B5" w:rsidRDefault="00963479" w:rsidP="003C4C83">
      <w:pPr>
        <w:ind w:left="284" w:hanging="284"/>
        <w:jc w:val="both"/>
        <w:rPr>
          <w:sz w:val="24"/>
          <w:szCs w:val="24"/>
        </w:rPr>
      </w:pPr>
    </w:p>
    <w:p w14:paraId="1696D338" w14:textId="77777777" w:rsidR="00963479" w:rsidRPr="00B504B5" w:rsidRDefault="00963479" w:rsidP="00963479">
      <w:pPr>
        <w:jc w:val="center"/>
        <w:rPr>
          <w:sz w:val="24"/>
          <w:szCs w:val="24"/>
        </w:rPr>
      </w:pPr>
      <w:r w:rsidRPr="00B504B5">
        <w:rPr>
          <w:sz w:val="24"/>
          <w:szCs w:val="24"/>
        </w:rPr>
        <w:t>§ 3</w:t>
      </w:r>
    </w:p>
    <w:p w14:paraId="1696D339" w14:textId="12A0253C" w:rsidR="00963479" w:rsidRPr="00B504B5" w:rsidRDefault="00963479" w:rsidP="00963479">
      <w:pPr>
        <w:jc w:val="both"/>
        <w:rPr>
          <w:sz w:val="24"/>
          <w:szCs w:val="24"/>
        </w:rPr>
      </w:pPr>
      <w:r w:rsidRPr="00B504B5">
        <w:rPr>
          <w:sz w:val="24"/>
          <w:szCs w:val="24"/>
        </w:rPr>
        <w:t>1.</w:t>
      </w:r>
      <w:r w:rsidR="003C4C83" w:rsidRPr="00B504B5">
        <w:rPr>
          <w:b/>
          <w:bCs/>
          <w:sz w:val="24"/>
          <w:szCs w:val="24"/>
        </w:rPr>
        <w:t>Cena brutto</w:t>
      </w:r>
      <w:r w:rsidRPr="00B504B5">
        <w:rPr>
          <w:b/>
          <w:bCs/>
          <w:sz w:val="24"/>
          <w:szCs w:val="24"/>
        </w:rPr>
        <w:t xml:space="preserve"> za </w:t>
      </w:r>
      <w:r w:rsidR="003C4C83" w:rsidRPr="00B504B5">
        <w:rPr>
          <w:b/>
          <w:bCs/>
          <w:sz w:val="24"/>
          <w:szCs w:val="24"/>
        </w:rPr>
        <w:t xml:space="preserve">1 </w:t>
      </w:r>
      <w:r w:rsidR="009E3BB7" w:rsidRPr="00B504B5">
        <w:rPr>
          <w:b/>
          <w:bCs/>
          <w:sz w:val="24"/>
          <w:szCs w:val="24"/>
        </w:rPr>
        <w:t>konsultację</w:t>
      </w:r>
      <w:r w:rsidR="009E3BB7" w:rsidRPr="00B504B5">
        <w:rPr>
          <w:sz w:val="24"/>
          <w:szCs w:val="24"/>
        </w:rPr>
        <w:t xml:space="preserve"> </w:t>
      </w:r>
      <w:r w:rsidR="001F10E7" w:rsidRPr="00B504B5">
        <w:rPr>
          <w:sz w:val="24"/>
          <w:szCs w:val="24"/>
        </w:rPr>
        <w:t>(50 min</w:t>
      </w:r>
      <w:r w:rsidR="00340CD4" w:rsidRPr="00B504B5">
        <w:rPr>
          <w:sz w:val="24"/>
          <w:szCs w:val="24"/>
        </w:rPr>
        <w:t xml:space="preserve">ut) </w:t>
      </w:r>
      <w:r w:rsidR="003C4C83" w:rsidRPr="00B504B5">
        <w:rPr>
          <w:sz w:val="24"/>
          <w:szCs w:val="24"/>
        </w:rPr>
        <w:t xml:space="preserve">wynosi </w:t>
      </w:r>
      <w:r w:rsidR="00B504B5" w:rsidRPr="00B504B5">
        <w:rPr>
          <w:b/>
          <w:bCs/>
          <w:sz w:val="24"/>
          <w:szCs w:val="24"/>
        </w:rPr>
        <w:t>……………</w:t>
      </w:r>
      <w:r w:rsidR="003C4C83" w:rsidRPr="00B504B5">
        <w:rPr>
          <w:b/>
          <w:bCs/>
          <w:sz w:val="24"/>
          <w:szCs w:val="24"/>
        </w:rPr>
        <w:t xml:space="preserve"> zł</w:t>
      </w:r>
      <w:r w:rsidR="003C4C83" w:rsidRPr="00B504B5">
        <w:rPr>
          <w:sz w:val="24"/>
          <w:szCs w:val="24"/>
        </w:rPr>
        <w:t xml:space="preserve"> </w:t>
      </w:r>
      <w:r w:rsidRPr="00B504B5">
        <w:rPr>
          <w:sz w:val="24"/>
          <w:szCs w:val="24"/>
        </w:rPr>
        <w:t xml:space="preserve">(słownie:  </w:t>
      </w:r>
      <w:r w:rsidR="00B504B5" w:rsidRPr="00B504B5">
        <w:rPr>
          <w:sz w:val="24"/>
          <w:szCs w:val="24"/>
        </w:rPr>
        <w:t>………………….</w:t>
      </w:r>
      <w:r w:rsidRPr="00B504B5">
        <w:rPr>
          <w:sz w:val="24"/>
          <w:szCs w:val="24"/>
        </w:rPr>
        <w:t xml:space="preserve"> ). W powyższej kwocie Zleceniobiorca uwzględni</w:t>
      </w:r>
      <w:r w:rsidR="00DA325D" w:rsidRPr="00B504B5">
        <w:rPr>
          <w:sz w:val="24"/>
          <w:szCs w:val="24"/>
        </w:rPr>
        <w:t>ł</w:t>
      </w:r>
      <w:r w:rsidRPr="00B504B5">
        <w:rPr>
          <w:sz w:val="24"/>
          <w:szCs w:val="24"/>
        </w:rPr>
        <w:t xml:space="preserve"> </w:t>
      </w:r>
      <w:r w:rsidR="00DA325D" w:rsidRPr="00B504B5">
        <w:rPr>
          <w:sz w:val="24"/>
          <w:szCs w:val="24"/>
        </w:rPr>
        <w:t xml:space="preserve"> </w:t>
      </w:r>
      <w:r w:rsidRPr="00B504B5">
        <w:rPr>
          <w:sz w:val="24"/>
          <w:szCs w:val="24"/>
        </w:rPr>
        <w:t>właściwą stawkę podatku VAT.</w:t>
      </w:r>
    </w:p>
    <w:p w14:paraId="1696D33A" w14:textId="2CCFA2DD" w:rsidR="00963479" w:rsidRPr="00B504B5" w:rsidRDefault="00963479" w:rsidP="003C4C83">
      <w:pPr>
        <w:jc w:val="both"/>
        <w:rPr>
          <w:sz w:val="24"/>
          <w:szCs w:val="24"/>
        </w:rPr>
      </w:pPr>
      <w:r w:rsidRPr="00B504B5">
        <w:rPr>
          <w:sz w:val="24"/>
          <w:szCs w:val="24"/>
        </w:rPr>
        <w:t xml:space="preserve">2. </w:t>
      </w:r>
      <w:r w:rsidR="003C4C83" w:rsidRPr="00B504B5">
        <w:rPr>
          <w:sz w:val="24"/>
          <w:szCs w:val="24"/>
        </w:rPr>
        <w:t xml:space="preserve">Wynagrodzenie za całość przedmiotu umowy nie przekroczy kwoty brutto </w:t>
      </w:r>
      <w:r w:rsidR="00B504B5" w:rsidRPr="00B504B5">
        <w:rPr>
          <w:sz w:val="24"/>
          <w:szCs w:val="24"/>
        </w:rPr>
        <w:t>……………..</w:t>
      </w:r>
      <w:r w:rsidR="007E3C2E" w:rsidRPr="00B504B5">
        <w:rPr>
          <w:sz w:val="24"/>
          <w:szCs w:val="24"/>
        </w:rPr>
        <w:t xml:space="preserve"> zł</w:t>
      </w:r>
      <w:r w:rsidR="003C4C83" w:rsidRPr="00B504B5">
        <w:rPr>
          <w:sz w:val="24"/>
          <w:szCs w:val="24"/>
        </w:rPr>
        <w:t xml:space="preserve"> (słownie: </w:t>
      </w:r>
      <w:r w:rsidR="00B504B5" w:rsidRPr="00B504B5">
        <w:rPr>
          <w:sz w:val="24"/>
          <w:szCs w:val="24"/>
        </w:rPr>
        <w:t>………………</w:t>
      </w:r>
      <w:r w:rsidR="003C4C83" w:rsidRPr="00B504B5">
        <w:rPr>
          <w:sz w:val="24"/>
          <w:szCs w:val="24"/>
        </w:rPr>
        <w:t>)</w:t>
      </w:r>
      <w:r w:rsidR="00C665CD" w:rsidRPr="00B504B5">
        <w:rPr>
          <w:sz w:val="24"/>
          <w:szCs w:val="24"/>
        </w:rPr>
        <w:t>.</w:t>
      </w:r>
    </w:p>
    <w:p w14:paraId="1696D33B" w14:textId="62A501AA" w:rsidR="00963479" w:rsidRPr="00B504B5" w:rsidRDefault="00963479" w:rsidP="00963479">
      <w:pPr>
        <w:jc w:val="both"/>
        <w:rPr>
          <w:sz w:val="24"/>
          <w:szCs w:val="24"/>
        </w:rPr>
      </w:pPr>
      <w:r w:rsidRPr="00B504B5">
        <w:rPr>
          <w:sz w:val="24"/>
          <w:szCs w:val="24"/>
        </w:rPr>
        <w:t xml:space="preserve">3. </w:t>
      </w:r>
      <w:r w:rsidR="0059060C" w:rsidRPr="00B504B5">
        <w:rPr>
          <w:sz w:val="24"/>
          <w:szCs w:val="24"/>
        </w:rPr>
        <w:t>Wynagrodzenie, o którym mowa w ust. 1 obejmuje wszystkie koszty jakie powstaną w związku z wykonaniem przedmiotu umowy. Zleceniobiorcy nie przysługuje zwrot od Zleceniodawcy jakichkolwiek dodatkowych kosztów</w:t>
      </w:r>
      <w:r w:rsidR="005F1BCA" w:rsidRPr="00B504B5">
        <w:rPr>
          <w:sz w:val="24"/>
          <w:szCs w:val="24"/>
        </w:rPr>
        <w:t>, opłat i podatków poniesionych przez Zleceniobiorcę w związku z realizacją przedmiotu umowy.</w:t>
      </w:r>
    </w:p>
    <w:p w14:paraId="6BEE66F0" w14:textId="4E87FDA2" w:rsidR="00A875D1" w:rsidRPr="00B504B5" w:rsidRDefault="00422D52" w:rsidP="00A875D1">
      <w:pPr>
        <w:jc w:val="both"/>
        <w:rPr>
          <w:sz w:val="24"/>
          <w:szCs w:val="24"/>
        </w:rPr>
      </w:pPr>
      <w:r w:rsidRPr="00B504B5">
        <w:rPr>
          <w:sz w:val="24"/>
          <w:szCs w:val="24"/>
        </w:rPr>
        <w:t>4. Minimalna wielkość świadczonej usługi wynosi</w:t>
      </w:r>
      <w:r w:rsidR="00C665CD" w:rsidRPr="00B504B5">
        <w:rPr>
          <w:sz w:val="24"/>
          <w:szCs w:val="24"/>
        </w:rPr>
        <w:t xml:space="preserve"> 200 konsultacji.</w:t>
      </w:r>
    </w:p>
    <w:p w14:paraId="06E00312" w14:textId="77777777" w:rsidR="004B6656" w:rsidRPr="00B504B5" w:rsidRDefault="004B6656" w:rsidP="00963479">
      <w:pPr>
        <w:jc w:val="center"/>
        <w:rPr>
          <w:sz w:val="24"/>
          <w:szCs w:val="24"/>
        </w:rPr>
      </w:pPr>
    </w:p>
    <w:p w14:paraId="1696D33D" w14:textId="63A9DF15" w:rsidR="00963479" w:rsidRPr="00B504B5" w:rsidRDefault="00963479" w:rsidP="00963479">
      <w:pPr>
        <w:jc w:val="center"/>
        <w:rPr>
          <w:sz w:val="24"/>
          <w:szCs w:val="24"/>
        </w:rPr>
      </w:pPr>
      <w:r w:rsidRPr="00B504B5">
        <w:rPr>
          <w:sz w:val="24"/>
          <w:szCs w:val="24"/>
        </w:rPr>
        <w:t>§ 4</w:t>
      </w:r>
    </w:p>
    <w:p w14:paraId="45CB6515" w14:textId="4FC42954" w:rsidR="004B6656" w:rsidRPr="00B504B5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4"/>
          <w:szCs w:val="24"/>
        </w:rPr>
      </w:pPr>
      <w:r w:rsidRPr="00B504B5">
        <w:rPr>
          <w:sz w:val="24"/>
          <w:szCs w:val="24"/>
        </w:rPr>
        <w:t>Należność</w:t>
      </w:r>
      <w:r w:rsidR="005F1BCA" w:rsidRPr="00B504B5">
        <w:rPr>
          <w:sz w:val="24"/>
          <w:szCs w:val="24"/>
        </w:rPr>
        <w:t>,</w:t>
      </w:r>
      <w:r w:rsidRPr="00B504B5">
        <w:rPr>
          <w:sz w:val="24"/>
          <w:szCs w:val="24"/>
        </w:rPr>
        <w:t xml:space="preserve"> o której mowa w § 3 będzie regulowana przez Zleceniodawcę </w:t>
      </w:r>
      <w:r w:rsidR="004B6656" w:rsidRPr="00B504B5">
        <w:rPr>
          <w:sz w:val="24"/>
          <w:szCs w:val="24"/>
        </w:rPr>
        <w:t xml:space="preserve">w okresach miesięcznych po zakończeniu każdego miesiąca, </w:t>
      </w:r>
      <w:r w:rsidRPr="00B504B5">
        <w:rPr>
          <w:sz w:val="24"/>
          <w:szCs w:val="24"/>
        </w:rPr>
        <w:t>w terminie do 21 dni od dnia otrzymania prawidłowo wystawionej faktury przez Zleceniobiorcę</w:t>
      </w:r>
      <w:r w:rsidR="004B6656" w:rsidRPr="00B504B5">
        <w:rPr>
          <w:sz w:val="24"/>
          <w:szCs w:val="24"/>
        </w:rPr>
        <w:t xml:space="preserve">, w oparciu o </w:t>
      </w:r>
      <w:r w:rsidR="005F1BCA" w:rsidRPr="00B504B5">
        <w:rPr>
          <w:sz w:val="24"/>
          <w:szCs w:val="24"/>
        </w:rPr>
        <w:t xml:space="preserve"> </w:t>
      </w:r>
      <w:r w:rsidR="004B6656" w:rsidRPr="00B504B5">
        <w:rPr>
          <w:sz w:val="24"/>
          <w:szCs w:val="24"/>
        </w:rPr>
        <w:t xml:space="preserve">protokół wykonania usługi podpisany przez obie Strony </w:t>
      </w:r>
      <w:r w:rsidR="005F1BCA" w:rsidRPr="00B504B5">
        <w:rPr>
          <w:sz w:val="24"/>
          <w:szCs w:val="24"/>
        </w:rPr>
        <w:t>Na fakturze Zleceniobiorca umieści numer niniejszej umowy.</w:t>
      </w:r>
      <w:r w:rsidR="00195139" w:rsidRPr="00B504B5">
        <w:rPr>
          <w:sz w:val="24"/>
          <w:szCs w:val="24"/>
        </w:rPr>
        <w:t xml:space="preserve"> </w:t>
      </w:r>
    </w:p>
    <w:p w14:paraId="1696D33F" w14:textId="27D8A17D" w:rsidR="005F1BCA" w:rsidRPr="00B504B5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4"/>
          <w:szCs w:val="24"/>
        </w:rPr>
      </w:pPr>
      <w:r w:rsidRPr="00B504B5">
        <w:rPr>
          <w:sz w:val="24"/>
          <w:szCs w:val="24"/>
        </w:rPr>
        <w:t xml:space="preserve">Płatność nastąpi za faktyczną </w:t>
      </w:r>
      <w:r w:rsidR="00BC77C0" w:rsidRPr="00B504B5">
        <w:rPr>
          <w:sz w:val="24"/>
          <w:szCs w:val="24"/>
        </w:rPr>
        <w:t xml:space="preserve">ilość </w:t>
      </w:r>
      <w:r w:rsidR="00523334" w:rsidRPr="00B504B5">
        <w:rPr>
          <w:sz w:val="24"/>
          <w:szCs w:val="24"/>
        </w:rPr>
        <w:t>przeprowadzonych konsultacji</w:t>
      </w:r>
      <w:r w:rsidRPr="00B504B5">
        <w:rPr>
          <w:sz w:val="24"/>
          <w:szCs w:val="24"/>
        </w:rPr>
        <w:t>.</w:t>
      </w:r>
    </w:p>
    <w:p w14:paraId="1696D340" w14:textId="30091D7A" w:rsidR="005F1BCA" w:rsidRPr="00B504B5" w:rsidRDefault="009860E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4"/>
          <w:szCs w:val="24"/>
        </w:rPr>
      </w:pPr>
      <w:r w:rsidRPr="00B504B5">
        <w:rPr>
          <w:sz w:val="24"/>
          <w:szCs w:val="24"/>
        </w:rPr>
        <w:lastRenderedPageBreak/>
        <w:t xml:space="preserve"> </w:t>
      </w:r>
      <w:r w:rsidR="00777FE8" w:rsidRPr="00B504B5">
        <w:rPr>
          <w:sz w:val="24"/>
          <w:szCs w:val="24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B504B5">
        <w:rPr>
          <w:sz w:val="24"/>
          <w:szCs w:val="24"/>
        </w:rPr>
        <w:t>6</w:t>
      </w:r>
      <w:r w:rsidR="00777FE8" w:rsidRPr="00B504B5">
        <w:rPr>
          <w:sz w:val="24"/>
          <w:szCs w:val="24"/>
        </w:rPr>
        <w:t>.</w:t>
      </w:r>
    </w:p>
    <w:p w14:paraId="1696D341" w14:textId="68BCABC2" w:rsidR="001619B5" w:rsidRPr="00B504B5" w:rsidRDefault="009860E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4"/>
          <w:szCs w:val="24"/>
        </w:rPr>
      </w:pPr>
      <w:r w:rsidRPr="00B504B5">
        <w:rPr>
          <w:sz w:val="24"/>
          <w:szCs w:val="24"/>
        </w:rPr>
        <w:t xml:space="preserve"> </w:t>
      </w:r>
      <w:r w:rsidR="001619B5" w:rsidRPr="00B504B5">
        <w:rPr>
          <w:sz w:val="24"/>
          <w:szCs w:val="24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29161489" w:rsidR="001619B5" w:rsidRPr="00B504B5" w:rsidRDefault="009860E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4"/>
          <w:szCs w:val="24"/>
        </w:rPr>
      </w:pPr>
      <w:r w:rsidRPr="00B504B5">
        <w:rPr>
          <w:sz w:val="24"/>
          <w:szCs w:val="24"/>
        </w:rPr>
        <w:t xml:space="preserve"> </w:t>
      </w:r>
      <w:r w:rsidR="001619B5" w:rsidRPr="00B504B5">
        <w:rPr>
          <w:sz w:val="24"/>
          <w:szCs w:val="24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B504B5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4"/>
          <w:szCs w:val="24"/>
        </w:rPr>
      </w:pPr>
      <w:r w:rsidRPr="00B504B5">
        <w:rPr>
          <w:sz w:val="24"/>
          <w:szCs w:val="24"/>
        </w:rPr>
        <w:t xml:space="preserve"> Za niedotrzymanie terminu płatności faktury Zleceniobiorca może naliczyć odsetki w ustawowej wysokości.</w:t>
      </w:r>
    </w:p>
    <w:p w14:paraId="1696D344" w14:textId="4F1E8431" w:rsidR="001619B5" w:rsidRPr="00B504B5" w:rsidRDefault="009860E5" w:rsidP="0041667E">
      <w:pPr>
        <w:pStyle w:val="Akapitzlist"/>
        <w:numPr>
          <w:ilvl w:val="0"/>
          <w:numId w:val="21"/>
        </w:numPr>
        <w:ind w:left="0" w:firstLine="0"/>
        <w:jc w:val="both"/>
        <w:rPr>
          <w:sz w:val="24"/>
          <w:szCs w:val="24"/>
        </w:rPr>
      </w:pPr>
      <w:r w:rsidRPr="00B504B5">
        <w:rPr>
          <w:sz w:val="24"/>
          <w:szCs w:val="24"/>
        </w:rPr>
        <w:t xml:space="preserve"> </w:t>
      </w:r>
      <w:r w:rsidR="001619B5" w:rsidRPr="00B504B5">
        <w:rPr>
          <w:sz w:val="24"/>
          <w:szCs w:val="24"/>
        </w:rPr>
        <w:t>Zleceniodawca nie wyraża zgody na cesję wierzytelności wynikającą z realizacji niniejszej umowy.</w:t>
      </w:r>
    </w:p>
    <w:p w14:paraId="1696D345" w14:textId="77777777" w:rsidR="00963479" w:rsidRPr="00B504B5" w:rsidRDefault="00963479" w:rsidP="00963479">
      <w:pPr>
        <w:ind w:left="284"/>
        <w:jc w:val="both"/>
        <w:rPr>
          <w:sz w:val="24"/>
          <w:szCs w:val="24"/>
        </w:rPr>
      </w:pPr>
    </w:p>
    <w:p w14:paraId="1696D349" w14:textId="7A76EAAD" w:rsidR="00BA77B3" w:rsidRPr="00B504B5" w:rsidRDefault="00BA77B3" w:rsidP="00BA77B3">
      <w:pPr>
        <w:ind w:left="284"/>
        <w:jc w:val="center"/>
        <w:rPr>
          <w:sz w:val="24"/>
          <w:szCs w:val="24"/>
        </w:rPr>
      </w:pPr>
      <w:r w:rsidRPr="00B504B5">
        <w:rPr>
          <w:sz w:val="24"/>
          <w:szCs w:val="24"/>
        </w:rPr>
        <w:t xml:space="preserve">§ </w:t>
      </w:r>
      <w:r w:rsidR="009F7E4A" w:rsidRPr="00B504B5">
        <w:rPr>
          <w:sz w:val="24"/>
          <w:szCs w:val="24"/>
        </w:rPr>
        <w:t>5</w:t>
      </w:r>
    </w:p>
    <w:p w14:paraId="1696D34B" w14:textId="1DF68ED7" w:rsidR="00963479" w:rsidRPr="00B504B5" w:rsidRDefault="00963479" w:rsidP="00963479">
      <w:pPr>
        <w:rPr>
          <w:sz w:val="24"/>
          <w:szCs w:val="24"/>
        </w:rPr>
      </w:pPr>
      <w:r w:rsidRPr="00B504B5">
        <w:rPr>
          <w:sz w:val="24"/>
          <w:szCs w:val="24"/>
        </w:rPr>
        <w:t>1. Strony ustanawiają odpowiedzialność za niewykonanie lub nienależyte wykonanie umowy</w:t>
      </w:r>
      <w:r w:rsidR="0041667E" w:rsidRPr="00B504B5">
        <w:rPr>
          <w:sz w:val="24"/>
          <w:szCs w:val="24"/>
        </w:rPr>
        <w:t xml:space="preserve"> </w:t>
      </w:r>
      <w:r w:rsidRPr="00B504B5">
        <w:rPr>
          <w:sz w:val="24"/>
          <w:szCs w:val="24"/>
        </w:rPr>
        <w:t>w formie kar umownych .</w:t>
      </w:r>
    </w:p>
    <w:p w14:paraId="1696D34C" w14:textId="35295875" w:rsidR="00963479" w:rsidRPr="00B504B5" w:rsidRDefault="00963479" w:rsidP="00963479">
      <w:pPr>
        <w:rPr>
          <w:sz w:val="24"/>
          <w:szCs w:val="24"/>
        </w:rPr>
      </w:pPr>
      <w:r w:rsidRPr="00B504B5">
        <w:rPr>
          <w:sz w:val="24"/>
          <w:szCs w:val="24"/>
        </w:rPr>
        <w:t>2. Zleceniobiorca zapłaci Zleceniodawcy kary umowne:</w:t>
      </w:r>
    </w:p>
    <w:p w14:paraId="1696D34D" w14:textId="50E516C9" w:rsidR="00963479" w:rsidRPr="00B504B5" w:rsidRDefault="0041667E" w:rsidP="009A4102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4"/>
          <w:szCs w:val="24"/>
        </w:rPr>
      </w:pPr>
      <w:r w:rsidRPr="00B504B5">
        <w:rPr>
          <w:sz w:val="24"/>
          <w:szCs w:val="24"/>
        </w:rPr>
        <w:t xml:space="preserve"> </w:t>
      </w:r>
      <w:r w:rsidR="00963479" w:rsidRPr="00B504B5">
        <w:rPr>
          <w:sz w:val="24"/>
          <w:szCs w:val="24"/>
        </w:rPr>
        <w:t>za zwłokę w wykonaniu przedmiotu umowy w wysokości 0,1%wynagrodzenia określonego w § 3 ust.</w:t>
      </w:r>
      <w:r w:rsidR="00595842" w:rsidRPr="00B504B5">
        <w:rPr>
          <w:sz w:val="24"/>
          <w:szCs w:val="24"/>
        </w:rPr>
        <w:t>2</w:t>
      </w:r>
      <w:r w:rsidR="00963479" w:rsidRPr="00B504B5">
        <w:rPr>
          <w:sz w:val="24"/>
          <w:szCs w:val="24"/>
        </w:rPr>
        <w:t xml:space="preserve"> za każdy dzień zwłoki;</w:t>
      </w:r>
    </w:p>
    <w:p w14:paraId="1696D34E" w14:textId="4BC2954A" w:rsidR="00963479" w:rsidRPr="00B504B5" w:rsidRDefault="0041667E" w:rsidP="009A4102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4"/>
          <w:szCs w:val="24"/>
        </w:rPr>
      </w:pPr>
      <w:r w:rsidRPr="00B504B5">
        <w:rPr>
          <w:sz w:val="24"/>
          <w:szCs w:val="24"/>
        </w:rPr>
        <w:t xml:space="preserve"> </w:t>
      </w:r>
      <w:r w:rsidR="009A4102" w:rsidRPr="00B504B5">
        <w:rPr>
          <w:sz w:val="24"/>
          <w:szCs w:val="24"/>
        </w:rPr>
        <w:t>z tytułu odstąpienia od umowy w całości przez którąkolwiek ze stron z przyczyn występujących po stronie Zleceniobiorcy, w wysokości 10% całkowitego wynagrodzenia brutto określonego w  § 3 ust. 2</w:t>
      </w:r>
      <w:r w:rsidR="00963479" w:rsidRPr="00B504B5">
        <w:rPr>
          <w:sz w:val="24"/>
          <w:szCs w:val="24"/>
        </w:rPr>
        <w:t>;</w:t>
      </w:r>
    </w:p>
    <w:p w14:paraId="1696D34F" w14:textId="39DE0E2C" w:rsidR="00963479" w:rsidRPr="00B504B5" w:rsidRDefault="0041667E" w:rsidP="009A4102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4"/>
          <w:szCs w:val="24"/>
        </w:rPr>
      </w:pPr>
      <w:r w:rsidRPr="00B504B5">
        <w:rPr>
          <w:bCs/>
          <w:sz w:val="24"/>
          <w:szCs w:val="24"/>
        </w:rPr>
        <w:t xml:space="preserve"> </w:t>
      </w:r>
      <w:r w:rsidR="009A4102" w:rsidRPr="00B504B5">
        <w:rPr>
          <w:bCs/>
          <w:sz w:val="24"/>
          <w:szCs w:val="24"/>
        </w:rPr>
        <w:t>z tytułu odstąpienia od umowy w części przez którąkolwiek ze stron z przyczyn występujących po stronie Zleceniobiorcy, w wysokości 10 % od kwoty stanowiącej różnicę pomiędzy maksymalną łączną wartością usług objętych niniejszą umową określoną w § 3 ust.2 a wynagrodzeniem brutto za usługi wykonane i odebrane przez Zleceniodawcę</w:t>
      </w:r>
      <w:r w:rsidR="00963479" w:rsidRPr="00B504B5">
        <w:rPr>
          <w:bCs/>
          <w:sz w:val="24"/>
          <w:szCs w:val="24"/>
        </w:rPr>
        <w:t>.</w:t>
      </w:r>
    </w:p>
    <w:p w14:paraId="1696D350" w14:textId="77777777" w:rsidR="00963479" w:rsidRPr="00B504B5" w:rsidRDefault="00963479" w:rsidP="009A4102">
      <w:pPr>
        <w:jc w:val="both"/>
        <w:rPr>
          <w:sz w:val="24"/>
          <w:szCs w:val="24"/>
        </w:rPr>
      </w:pPr>
      <w:r w:rsidRPr="00B504B5">
        <w:rPr>
          <w:sz w:val="24"/>
          <w:szCs w:val="24"/>
        </w:rPr>
        <w:t>3. Zleceniodawca zapłaci Zleceniobiorcy karę umowną:</w:t>
      </w:r>
    </w:p>
    <w:p w14:paraId="1696D351" w14:textId="5AEA630B" w:rsidR="00963479" w:rsidRPr="00B504B5" w:rsidRDefault="0041667E" w:rsidP="009A4102">
      <w:pPr>
        <w:numPr>
          <w:ilvl w:val="0"/>
          <w:numId w:val="19"/>
        </w:numPr>
        <w:ind w:left="0" w:firstLine="0"/>
        <w:jc w:val="both"/>
        <w:rPr>
          <w:sz w:val="24"/>
          <w:szCs w:val="24"/>
        </w:rPr>
      </w:pPr>
      <w:r w:rsidRPr="00B504B5">
        <w:rPr>
          <w:sz w:val="24"/>
          <w:szCs w:val="24"/>
        </w:rPr>
        <w:t xml:space="preserve"> </w:t>
      </w:r>
      <w:r w:rsidR="009A4102" w:rsidRPr="00B504B5">
        <w:rPr>
          <w:sz w:val="24"/>
          <w:szCs w:val="24"/>
        </w:rPr>
        <w:t>z tytułu odstąpienia od umowy w całości przez którąkolwiek ze stron z przyczyn występujących po stronie Zleceniodawcy, w wysokości 10% całkowitego wynagrodzenia brutto określonego w § 3 ust.2</w:t>
      </w:r>
      <w:r w:rsidR="00963479" w:rsidRPr="00B504B5">
        <w:rPr>
          <w:sz w:val="24"/>
          <w:szCs w:val="24"/>
        </w:rPr>
        <w:t>;</w:t>
      </w:r>
    </w:p>
    <w:p w14:paraId="1696D352" w14:textId="56311CC3" w:rsidR="00963479" w:rsidRPr="00B504B5" w:rsidRDefault="0041667E" w:rsidP="009A4102">
      <w:pPr>
        <w:numPr>
          <w:ilvl w:val="0"/>
          <w:numId w:val="19"/>
        </w:numPr>
        <w:ind w:left="0" w:firstLine="0"/>
        <w:jc w:val="both"/>
        <w:rPr>
          <w:sz w:val="24"/>
          <w:szCs w:val="24"/>
        </w:rPr>
      </w:pPr>
      <w:r w:rsidRPr="00B504B5">
        <w:rPr>
          <w:sz w:val="24"/>
          <w:szCs w:val="24"/>
        </w:rPr>
        <w:t xml:space="preserve"> </w:t>
      </w:r>
      <w:r w:rsidR="009A4102" w:rsidRPr="00B504B5">
        <w:rPr>
          <w:sz w:val="24"/>
          <w:szCs w:val="24"/>
        </w:rPr>
        <w:t>z tytułu odstąpienia od umowy w części przez którąkolwiek ze stron z przyczyn występujących po stronie Zleceniodawcy, w wysokości 10 % od kwoty stanowiącej różnicę pomiędzy maksymalną łączną wartością usług objętych niniejszą umową określoną w § 3 ust.2 a wynagrodzeniem brutto za usługi wykonane i odebrane przez Zleceniodawcę</w:t>
      </w:r>
      <w:r w:rsidR="00963479" w:rsidRPr="00B504B5">
        <w:rPr>
          <w:sz w:val="24"/>
          <w:szCs w:val="24"/>
        </w:rPr>
        <w:t>.</w:t>
      </w:r>
    </w:p>
    <w:p w14:paraId="1696D353" w14:textId="31A5B0EF" w:rsidR="00963479" w:rsidRPr="00B504B5" w:rsidRDefault="0041667E" w:rsidP="009A4102">
      <w:pPr>
        <w:pStyle w:val="Akapitzlist"/>
        <w:numPr>
          <w:ilvl w:val="0"/>
          <w:numId w:val="20"/>
        </w:numPr>
        <w:ind w:left="0" w:firstLine="0"/>
        <w:jc w:val="both"/>
        <w:rPr>
          <w:sz w:val="24"/>
          <w:szCs w:val="24"/>
        </w:rPr>
      </w:pPr>
      <w:r w:rsidRPr="00B504B5">
        <w:rPr>
          <w:sz w:val="24"/>
          <w:szCs w:val="24"/>
        </w:rPr>
        <w:t xml:space="preserve"> </w:t>
      </w:r>
      <w:r w:rsidR="00963479" w:rsidRPr="00B504B5">
        <w:rPr>
          <w:sz w:val="24"/>
          <w:szCs w:val="24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</w:p>
    <w:p w14:paraId="49F2AB38" w14:textId="42292415" w:rsidR="00595842" w:rsidRPr="00B504B5" w:rsidRDefault="00595842" w:rsidP="009A4102">
      <w:pPr>
        <w:pStyle w:val="Tekstpodstawowy"/>
        <w:numPr>
          <w:ilvl w:val="0"/>
          <w:numId w:val="20"/>
        </w:numPr>
        <w:spacing w:line="240" w:lineRule="atLeast"/>
        <w:ind w:left="0" w:right="-47" w:firstLine="0"/>
        <w:jc w:val="both"/>
        <w:rPr>
          <w:szCs w:val="24"/>
        </w:rPr>
      </w:pPr>
      <w:r w:rsidRPr="00B504B5">
        <w:rPr>
          <w:szCs w:val="24"/>
        </w:rPr>
        <w:t>Łączna maksymalna wysokość kar umownych, których mogą dochodzić Strony nie może przekroczyć 20% wynagrodzenia netto o którym mowa w § 3ust. 2 umowy.</w:t>
      </w:r>
    </w:p>
    <w:p w14:paraId="1696D354" w14:textId="77777777" w:rsidR="00BA77B3" w:rsidRPr="00B504B5" w:rsidRDefault="00BA77B3" w:rsidP="00BA77B3">
      <w:pPr>
        <w:ind w:left="284"/>
        <w:jc w:val="center"/>
        <w:rPr>
          <w:sz w:val="24"/>
          <w:szCs w:val="24"/>
        </w:rPr>
      </w:pPr>
    </w:p>
    <w:p w14:paraId="1696D355" w14:textId="20F0E9DB" w:rsidR="00963479" w:rsidRPr="00B504B5" w:rsidRDefault="00BA77B3" w:rsidP="00BA77B3">
      <w:pPr>
        <w:ind w:left="284"/>
        <w:rPr>
          <w:sz w:val="24"/>
          <w:szCs w:val="24"/>
        </w:rPr>
      </w:pPr>
      <w:r w:rsidRPr="00B504B5">
        <w:rPr>
          <w:sz w:val="24"/>
          <w:szCs w:val="24"/>
        </w:rPr>
        <w:t xml:space="preserve">                                                                </w:t>
      </w:r>
      <w:r w:rsidR="00963479" w:rsidRPr="00B504B5">
        <w:rPr>
          <w:sz w:val="24"/>
          <w:szCs w:val="24"/>
        </w:rPr>
        <w:t xml:space="preserve">§ </w:t>
      </w:r>
      <w:r w:rsidR="009F7E4A" w:rsidRPr="00B504B5">
        <w:rPr>
          <w:sz w:val="24"/>
          <w:szCs w:val="24"/>
        </w:rPr>
        <w:t>6</w:t>
      </w:r>
    </w:p>
    <w:p w14:paraId="1696D356" w14:textId="77777777" w:rsidR="00963479" w:rsidRPr="00B504B5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B504B5">
        <w:rPr>
          <w:color w:val="000000"/>
          <w:kern w:val="2"/>
          <w:sz w:val="24"/>
          <w:szCs w:val="24"/>
        </w:rPr>
        <w:t>1. Wszelkie zmiany umowy wymagają zgody obu Stron i zachowania formy pisemnej pod rygorem nieważności.</w:t>
      </w:r>
    </w:p>
    <w:p w14:paraId="1696D357" w14:textId="664B5B23" w:rsidR="00963479" w:rsidRPr="00B504B5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B504B5">
        <w:rPr>
          <w:color w:val="000000"/>
          <w:kern w:val="2"/>
          <w:sz w:val="24"/>
          <w:szCs w:val="24"/>
        </w:rPr>
        <w:t xml:space="preserve">2. Zmiany umowy, o których mowa w ust. 1 muszą być dokonywane z zachowaniem przepisu art. </w:t>
      </w:r>
      <w:r w:rsidR="00135C78" w:rsidRPr="00B504B5">
        <w:rPr>
          <w:color w:val="000000"/>
          <w:kern w:val="2"/>
          <w:sz w:val="24"/>
          <w:szCs w:val="24"/>
        </w:rPr>
        <w:t>455</w:t>
      </w:r>
      <w:r w:rsidRPr="00B504B5">
        <w:rPr>
          <w:color w:val="000000"/>
          <w:kern w:val="2"/>
          <w:sz w:val="24"/>
          <w:szCs w:val="24"/>
        </w:rPr>
        <w:t xml:space="preserve"> ust. </w:t>
      </w:r>
      <w:r w:rsidR="00225BCB" w:rsidRPr="00B504B5">
        <w:rPr>
          <w:color w:val="000000"/>
          <w:kern w:val="2"/>
          <w:sz w:val="24"/>
          <w:szCs w:val="24"/>
        </w:rPr>
        <w:t xml:space="preserve">1 </w:t>
      </w:r>
      <w:proofErr w:type="spellStart"/>
      <w:r w:rsidR="00225BCB" w:rsidRPr="00B504B5">
        <w:rPr>
          <w:color w:val="000000"/>
          <w:kern w:val="2"/>
          <w:sz w:val="24"/>
          <w:szCs w:val="24"/>
        </w:rPr>
        <w:t>ppkt</w:t>
      </w:r>
      <w:proofErr w:type="spellEnd"/>
      <w:r w:rsidR="00225BCB" w:rsidRPr="00B504B5">
        <w:rPr>
          <w:color w:val="000000"/>
          <w:kern w:val="2"/>
          <w:sz w:val="24"/>
          <w:szCs w:val="24"/>
        </w:rPr>
        <w:t xml:space="preserve"> 1</w:t>
      </w:r>
      <w:r w:rsidRPr="00B504B5">
        <w:rPr>
          <w:color w:val="000000"/>
          <w:kern w:val="2"/>
          <w:sz w:val="24"/>
          <w:szCs w:val="24"/>
        </w:rPr>
        <w:t xml:space="preserve"> ustawy Prawo zamówień publicznych. </w:t>
      </w:r>
    </w:p>
    <w:p w14:paraId="1696D358" w14:textId="77777777" w:rsidR="00963479" w:rsidRPr="00B504B5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B504B5">
        <w:rPr>
          <w:color w:val="000000"/>
          <w:kern w:val="2"/>
          <w:sz w:val="24"/>
          <w:szCs w:val="24"/>
        </w:rPr>
        <w:t xml:space="preserve">3. Dopuszcza się możliwość zmiany ustaleń niniejszej umowy w stosunku do treści oferty Zleceniobiorcy w </w:t>
      </w:r>
      <w:r w:rsidR="005D1DF4" w:rsidRPr="00B504B5">
        <w:rPr>
          <w:color w:val="000000"/>
          <w:kern w:val="2"/>
          <w:sz w:val="24"/>
          <w:szCs w:val="24"/>
        </w:rPr>
        <w:t>przypadku</w:t>
      </w:r>
      <w:r w:rsidRPr="00B504B5">
        <w:rPr>
          <w:color w:val="000000"/>
          <w:kern w:val="2"/>
          <w:sz w:val="24"/>
          <w:szCs w:val="24"/>
        </w:rPr>
        <w:t xml:space="preserve">: </w:t>
      </w:r>
    </w:p>
    <w:p w14:paraId="1696D359" w14:textId="5CFE576C" w:rsidR="00963479" w:rsidRPr="00B504B5" w:rsidRDefault="005D1DF4" w:rsidP="005D1DF4">
      <w:pPr>
        <w:suppressAutoHyphens/>
        <w:jc w:val="both"/>
        <w:rPr>
          <w:color w:val="000000"/>
          <w:kern w:val="2"/>
          <w:sz w:val="24"/>
          <w:szCs w:val="24"/>
        </w:rPr>
      </w:pPr>
      <w:r w:rsidRPr="00B504B5">
        <w:rPr>
          <w:color w:val="000000"/>
          <w:kern w:val="2"/>
          <w:sz w:val="24"/>
          <w:szCs w:val="24"/>
        </w:rPr>
        <w:t>a</w:t>
      </w:r>
      <w:r w:rsidR="00617930" w:rsidRPr="00B504B5">
        <w:rPr>
          <w:color w:val="000000"/>
          <w:kern w:val="2"/>
          <w:sz w:val="24"/>
          <w:szCs w:val="24"/>
        </w:rPr>
        <w:t>)</w:t>
      </w:r>
      <w:r w:rsidRPr="00B504B5">
        <w:rPr>
          <w:color w:val="000000"/>
          <w:kern w:val="2"/>
          <w:sz w:val="24"/>
          <w:szCs w:val="24"/>
        </w:rPr>
        <w:t xml:space="preserve"> </w:t>
      </w:r>
      <w:r w:rsidR="00963479" w:rsidRPr="00B504B5">
        <w:rPr>
          <w:color w:val="000000"/>
          <w:kern w:val="2"/>
          <w:sz w:val="24"/>
          <w:szCs w:val="24"/>
        </w:rPr>
        <w:t xml:space="preserve">gdy </w:t>
      </w:r>
      <w:r w:rsidRPr="00B504B5">
        <w:rPr>
          <w:color w:val="000000"/>
          <w:kern w:val="2"/>
          <w:sz w:val="24"/>
          <w:szCs w:val="24"/>
        </w:rPr>
        <w:t xml:space="preserve">nastąpiła zmiana </w:t>
      </w:r>
      <w:r w:rsidR="00963479" w:rsidRPr="00B504B5">
        <w:rPr>
          <w:color w:val="000000"/>
          <w:kern w:val="2"/>
          <w:sz w:val="24"/>
          <w:szCs w:val="24"/>
        </w:rPr>
        <w:t xml:space="preserve"> </w:t>
      </w:r>
      <w:r w:rsidRPr="00B504B5">
        <w:rPr>
          <w:color w:val="000000"/>
          <w:kern w:val="2"/>
          <w:sz w:val="24"/>
          <w:szCs w:val="24"/>
        </w:rPr>
        <w:t>przepisów prawa powszechnie obowiązującego, która ma wpływ na termin, sposób lub zakres realizacji przedmiot umowy,</w:t>
      </w:r>
      <w:r w:rsidR="00963479" w:rsidRPr="00B504B5">
        <w:rPr>
          <w:color w:val="000000"/>
          <w:kern w:val="2"/>
          <w:sz w:val="24"/>
          <w:szCs w:val="24"/>
        </w:rPr>
        <w:t xml:space="preserve"> </w:t>
      </w:r>
    </w:p>
    <w:p w14:paraId="5BFA2904" w14:textId="7A20D911" w:rsidR="00F41F25" w:rsidRPr="00B504B5" w:rsidRDefault="005D1DF4" w:rsidP="005D1DF4">
      <w:pPr>
        <w:suppressAutoHyphens/>
        <w:jc w:val="both"/>
        <w:rPr>
          <w:color w:val="000000"/>
          <w:kern w:val="2"/>
          <w:sz w:val="24"/>
          <w:szCs w:val="24"/>
        </w:rPr>
      </w:pPr>
      <w:r w:rsidRPr="00B504B5">
        <w:rPr>
          <w:color w:val="000000"/>
          <w:kern w:val="2"/>
          <w:sz w:val="24"/>
          <w:szCs w:val="24"/>
        </w:rPr>
        <w:lastRenderedPageBreak/>
        <w:t>b</w:t>
      </w:r>
      <w:r w:rsidR="00617930" w:rsidRPr="00B504B5">
        <w:rPr>
          <w:color w:val="000000"/>
          <w:kern w:val="2"/>
          <w:sz w:val="24"/>
          <w:szCs w:val="24"/>
        </w:rPr>
        <w:t>)</w:t>
      </w:r>
      <w:r w:rsidRPr="00B504B5">
        <w:rPr>
          <w:color w:val="000000"/>
          <w:kern w:val="2"/>
          <w:sz w:val="24"/>
          <w:szCs w:val="24"/>
        </w:rPr>
        <w:t xml:space="preserve"> urzędowej </w:t>
      </w:r>
      <w:r w:rsidR="00963479" w:rsidRPr="00B504B5">
        <w:rPr>
          <w:color w:val="000000"/>
          <w:kern w:val="2"/>
          <w:sz w:val="24"/>
          <w:szCs w:val="24"/>
        </w:rPr>
        <w:t xml:space="preserve">zmiany </w:t>
      </w:r>
      <w:r w:rsidRPr="00B504B5">
        <w:rPr>
          <w:color w:val="000000"/>
          <w:kern w:val="2"/>
          <w:sz w:val="24"/>
          <w:szCs w:val="24"/>
        </w:rPr>
        <w:t xml:space="preserve">wysokości </w:t>
      </w:r>
      <w:r w:rsidR="00963479" w:rsidRPr="00B504B5">
        <w:rPr>
          <w:color w:val="000000"/>
          <w:kern w:val="2"/>
          <w:sz w:val="24"/>
          <w:szCs w:val="24"/>
        </w:rPr>
        <w:t xml:space="preserve">stawki podatku VAT </w:t>
      </w:r>
      <w:r w:rsidRPr="00B504B5">
        <w:rPr>
          <w:color w:val="000000"/>
          <w:kern w:val="2"/>
          <w:sz w:val="24"/>
          <w:szCs w:val="24"/>
        </w:rPr>
        <w:t>poprzez wprowadzenie nowej stawki VAT dla towarów, których ta zmiana b</w:t>
      </w:r>
      <w:r w:rsidR="00BA77B3" w:rsidRPr="00B504B5">
        <w:rPr>
          <w:color w:val="000000"/>
          <w:kern w:val="2"/>
          <w:sz w:val="24"/>
          <w:szCs w:val="24"/>
        </w:rPr>
        <w:t>ę</w:t>
      </w:r>
      <w:r w:rsidRPr="00B504B5">
        <w:rPr>
          <w:color w:val="000000"/>
          <w:kern w:val="2"/>
          <w:sz w:val="24"/>
          <w:szCs w:val="24"/>
        </w:rPr>
        <w:t>dzie dotyczyć</w:t>
      </w:r>
      <w:r w:rsidR="00BA77B3" w:rsidRPr="00B504B5">
        <w:rPr>
          <w:color w:val="000000"/>
          <w:kern w:val="2"/>
          <w:sz w:val="24"/>
          <w:szCs w:val="24"/>
        </w:rPr>
        <w:t xml:space="preserve"> i zmiany wynagrodzenia brutto wynikającej ze zmiany stawki podatku,</w:t>
      </w:r>
    </w:p>
    <w:p w14:paraId="1696D35B" w14:textId="489722D9" w:rsidR="00BA77B3" w:rsidRPr="00B504B5" w:rsidRDefault="00571092" w:rsidP="005D1DF4">
      <w:pPr>
        <w:suppressAutoHyphens/>
        <w:jc w:val="both"/>
        <w:rPr>
          <w:color w:val="000000"/>
          <w:kern w:val="2"/>
          <w:sz w:val="24"/>
          <w:szCs w:val="24"/>
        </w:rPr>
      </w:pPr>
      <w:r w:rsidRPr="00B504B5">
        <w:rPr>
          <w:color w:val="000000"/>
          <w:kern w:val="2"/>
          <w:sz w:val="24"/>
          <w:szCs w:val="24"/>
        </w:rPr>
        <w:t>c</w:t>
      </w:r>
      <w:r w:rsidR="00617930" w:rsidRPr="00B504B5">
        <w:rPr>
          <w:color w:val="000000"/>
          <w:kern w:val="2"/>
          <w:sz w:val="24"/>
          <w:szCs w:val="24"/>
        </w:rPr>
        <w:t>)</w:t>
      </w:r>
      <w:r w:rsidRPr="00B504B5">
        <w:rPr>
          <w:color w:val="000000"/>
          <w:kern w:val="2"/>
          <w:sz w:val="24"/>
          <w:szCs w:val="24"/>
        </w:rPr>
        <w:t xml:space="preserve"> zmiany </w:t>
      </w:r>
      <w:r w:rsidR="00412949" w:rsidRPr="00B504B5">
        <w:rPr>
          <w:color w:val="000000"/>
          <w:kern w:val="2"/>
          <w:sz w:val="24"/>
          <w:szCs w:val="24"/>
        </w:rPr>
        <w:t>osoby wyznaczonej do realizacji przedmiotu umowy wskazanej w ofercie Wykonawcy z przyczyn losowych, zdrowotnych lub innych umotywowanych pisemnie przez Wykonawcę przyczyn, przy czym następca osoby wyznaczonej do realizacji przedmiotu umowy musi posiadać co najmniej takie doświadczenie i kwalifikacje jak osoba wskazana przez Wykonawcę w ofercie.</w:t>
      </w:r>
    </w:p>
    <w:p w14:paraId="1696D35C" w14:textId="77777777" w:rsidR="00963479" w:rsidRPr="00B504B5" w:rsidRDefault="00963479" w:rsidP="00963479">
      <w:pPr>
        <w:suppressAutoHyphens/>
        <w:jc w:val="both"/>
        <w:rPr>
          <w:color w:val="000000"/>
          <w:kern w:val="2"/>
          <w:sz w:val="24"/>
          <w:szCs w:val="24"/>
        </w:rPr>
      </w:pPr>
      <w:r w:rsidRPr="00B504B5">
        <w:rPr>
          <w:color w:val="000000"/>
          <w:kern w:val="2"/>
          <w:sz w:val="24"/>
          <w:szCs w:val="24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1696D35D" w14:textId="77777777" w:rsidR="00963479" w:rsidRPr="00B504B5" w:rsidRDefault="00963479" w:rsidP="00963479">
      <w:pPr>
        <w:jc w:val="center"/>
        <w:rPr>
          <w:sz w:val="24"/>
          <w:szCs w:val="24"/>
        </w:rPr>
      </w:pPr>
    </w:p>
    <w:p w14:paraId="2876035B" w14:textId="77777777" w:rsidR="00617930" w:rsidRPr="00B504B5" w:rsidRDefault="00BA77B3" w:rsidP="00963479">
      <w:pPr>
        <w:jc w:val="center"/>
        <w:rPr>
          <w:sz w:val="24"/>
          <w:szCs w:val="24"/>
        </w:rPr>
      </w:pPr>
      <w:r w:rsidRPr="00B504B5">
        <w:rPr>
          <w:sz w:val="24"/>
          <w:szCs w:val="24"/>
        </w:rPr>
        <w:t xml:space="preserve"> </w:t>
      </w:r>
    </w:p>
    <w:p w14:paraId="1696D35E" w14:textId="6920C016" w:rsidR="00BA77B3" w:rsidRPr="00B504B5" w:rsidRDefault="00BA77B3" w:rsidP="00963479">
      <w:pPr>
        <w:jc w:val="center"/>
        <w:rPr>
          <w:sz w:val="24"/>
          <w:szCs w:val="24"/>
        </w:rPr>
      </w:pPr>
      <w:r w:rsidRPr="00B504B5">
        <w:rPr>
          <w:sz w:val="24"/>
          <w:szCs w:val="24"/>
        </w:rPr>
        <w:t xml:space="preserve">   § </w:t>
      </w:r>
      <w:r w:rsidR="002D726C" w:rsidRPr="00B504B5">
        <w:rPr>
          <w:sz w:val="24"/>
          <w:szCs w:val="24"/>
        </w:rPr>
        <w:t>7</w:t>
      </w:r>
    </w:p>
    <w:p w14:paraId="1696D35F" w14:textId="526B7B18" w:rsidR="00FE4F38" w:rsidRPr="00B504B5" w:rsidRDefault="00617930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</w:pPr>
      <w:r w:rsidRPr="00B504B5">
        <w:rPr>
          <w:rStyle w:val="colour"/>
        </w:rPr>
        <w:t xml:space="preserve"> </w:t>
      </w:r>
      <w:r w:rsidR="00FE4F38" w:rsidRPr="00B504B5">
        <w:rPr>
          <w:rStyle w:val="colour"/>
        </w:rPr>
        <w:t>Zleceniodawca może rozwiązać umowę za wypowiedzeniem w trybie natychmiastowym (bez zachowania okresu wypowiedzenia)  z następujących przyczyn:</w:t>
      </w:r>
    </w:p>
    <w:p w14:paraId="1696D360" w14:textId="77777777" w:rsidR="00FE4F38" w:rsidRPr="00B504B5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</w:pPr>
      <w:r w:rsidRPr="00B504B5">
        <w:rPr>
          <w:rStyle w:val="colour"/>
        </w:rPr>
        <w:t xml:space="preserve"> w przypadku podjęcia likwidacji firmy przez Zleceniobiorcę lub co najmniej jednego </w:t>
      </w:r>
      <w:r w:rsidRPr="00B504B5">
        <w:br/>
      </w:r>
      <w:r w:rsidRPr="00B504B5">
        <w:rPr>
          <w:rStyle w:val="colour"/>
        </w:rPr>
        <w:t>ze Zleceniobiorców w przypadku Zleceniobiorców wspólnie realizujących zamówienie (konsorcjum, spółka cywilna),</w:t>
      </w:r>
    </w:p>
    <w:p w14:paraId="1696D361" w14:textId="77777777" w:rsidR="00FE4F38" w:rsidRPr="00B504B5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</w:pPr>
      <w:r w:rsidRPr="00B504B5">
        <w:rPr>
          <w:rStyle w:val="colour"/>
        </w:rPr>
        <w:t xml:space="preserve"> zostanie wydany nakaz zajęcia majątku Zleceniobiorcy w zakresie, który uniemożliwia wykonanie przez Zleceniobiorców przedmiotu Umowy,</w:t>
      </w:r>
    </w:p>
    <w:p w14:paraId="1696D362" w14:textId="63C89D36" w:rsidR="00FE4F38" w:rsidRPr="00B504B5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</w:rPr>
      </w:pPr>
      <w:r w:rsidRPr="00B504B5">
        <w:rPr>
          <w:rStyle w:val="colour"/>
        </w:rPr>
        <w:t xml:space="preserve"> w przypadku rozwiązania umowy konsorcjum przez co najmniej jednego z członków konsorcjum</w:t>
      </w:r>
      <w:r w:rsidR="009860E5" w:rsidRPr="00B504B5">
        <w:rPr>
          <w:rStyle w:val="colour"/>
        </w:rPr>
        <w:t>.</w:t>
      </w:r>
    </w:p>
    <w:p w14:paraId="1696D364" w14:textId="7611F466" w:rsidR="00FE4F38" w:rsidRPr="00B504B5" w:rsidRDefault="00FE4F38" w:rsidP="002D726C">
      <w:pPr>
        <w:pStyle w:val="NormalnyWeb"/>
        <w:spacing w:before="0" w:beforeAutospacing="0" w:after="0" w:afterAutospacing="0"/>
        <w:jc w:val="both"/>
      </w:pPr>
      <w:r w:rsidRPr="00B504B5">
        <w:rPr>
          <w:rStyle w:val="colour"/>
        </w:rPr>
        <w:t>2. Zleceniodawca może od umowy odstąpić w przypadkach przewidzianych prawem oraz jeżeli bez uzasadnionego powodu Zleceniobiorca nie rozpoczął realizacji usługi pomimo wezwania Zleceniodawcy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1696D365" w14:textId="77777777" w:rsidR="00BA77B3" w:rsidRPr="00B504B5" w:rsidRDefault="00BA77B3" w:rsidP="00963479">
      <w:pPr>
        <w:jc w:val="center"/>
        <w:rPr>
          <w:sz w:val="24"/>
          <w:szCs w:val="24"/>
        </w:rPr>
      </w:pPr>
    </w:p>
    <w:p w14:paraId="1696D366" w14:textId="4F867A09" w:rsidR="00963479" w:rsidRPr="00B504B5" w:rsidRDefault="00963479" w:rsidP="00963479">
      <w:pPr>
        <w:jc w:val="center"/>
        <w:rPr>
          <w:sz w:val="24"/>
          <w:szCs w:val="24"/>
        </w:rPr>
      </w:pPr>
      <w:r w:rsidRPr="00B504B5">
        <w:rPr>
          <w:sz w:val="24"/>
          <w:szCs w:val="24"/>
        </w:rPr>
        <w:t xml:space="preserve">§ </w:t>
      </w:r>
      <w:r w:rsidR="002D726C" w:rsidRPr="00B504B5">
        <w:rPr>
          <w:sz w:val="24"/>
          <w:szCs w:val="24"/>
        </w:rPr>
        <w:t>8</w:t>
      </w:r>
    </w:p>
    <w:p w14:paraId="1696D367" w14:textId="77777777" w:rsidR="0070352E" w:rsidRPr="00B504B5" w:rsidRDefault="0070352E" w:rsidP="0070352E">
      <w:pPr>
        <w:jc w:val="both"/>
        <w:rPr>
          <w:sz w:val="24"/>
          <w:szCs w:val="24"/>
        </w:rPr>
      </w:pPr>
      <w:r w:rsidRPr="00B504B5">
        <w:rPr>
          <w:sz w:val="24"/>
          <w:szCs w:val="24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B504B5" w:rsidRDefault="0070352E" w:rsidP="0070352E">
      <w:pPr>
        <w:jc w:val="both"/>
        <w:rPr>
          <w:sz w:val="24"/>
          <w:szCs w:val="24"/>
        </w:rPr>
      </w:pPr>
      <w:r w:rsidRPr="00B504B5">
        <w:rPr>
          <w:sz w:val="24"/>
          <w:szCs w:val="24"/>
        </w:rPr>
        <w:t>2.</w:t>
      </w:r>
      <w:r w:rsidR="00963479" w:rsidRPr="00B504B5"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B504B5" w:rsidRDefault="0070352E" w:rsidP="0070352E">
      <w:pPr>
        <w:jc w:val="both"/>
        <w:rPr>
          <w:sz w:val="24"/>
          <w:szCs w:val="24"/>
        </w:rPr>
      </w:pPr>
      <w:r w:rsidRPr="00B504B5">
        <w:rPr>
          <w:sz w:val="24"/>
          <w:szCs w:val="24"/>
        </w:rPr>
        <w:t>3.</w:t>
      </w:r>
      <w:r w:rsidR="00963479" w:rsidRPr="00B504B5">
        <w:rPr>
          <w:sz w:val="24"/>
          <w:szCs w:val="24"/>
        </w:rPr>
        <w:t>Wszelkie załączniki stanowią integralną część niniejszej umowy.</w:t>
      </w:r>
    </w:p>
    <w:p w14:paraId="1696D36A" w14:textId="2244107D" w:rsidR="00963479" w:rsidRPr="00B504B5" w:rsidRDefault="0070352E" w:rsidP="0070352E">
      <w:pPr>
        <w:jc w:val="both"/>
        <w:rPr>
          <w:sz w:val="24"/>
          <w:szCs w:val="24"/>
        </w:rPr>
      </w:pPr>
      <w:r w:rsidRPr="00B504B5">
        <w:rPr>
          <w:sz w:val="24"/>
          <w:szCs w:val="24"/>
        </w:rPr>
        <w:t>4.</w:t>
      </w:r>
      <w:r w:rsidR="00963479" w:rsidRPr="00B504B5">
        <w:rPr>
          <w:sz w:val="24"/>
          <w:szCs w:val="24"/>
        </w:rPr>
        <w:t xml:space="preserve">Umowę sporządzono w 2 jednobrzmiących egzemplarzach po1 dla każdej ze stron. </w:t>
      </w:r>
    </w:p>
    <w:p w14:paraId="28394628" w14:textId="77777777" w:rsidR="009860E5" w:rsidRPr="00B504B5" w:rsidRDefault="009860E5" w:rsidP="0070352E">
      <w:pPr>
        <w:jc w:val="both"/>
        <w:rPr>
          <w:sz w:val="24"/>
          <w:szCs w:val="24"/>
        </w:rPr>
      </w:pPr>
    </w:p>
    <w:p w14:paraId="1696D36B" w14:textId="77777777" w:rsidR="00963479" w:rsidRPr="00B504B5" w:rsidRDefault="00963479" w:rsidP="00963479">
      <w:pPr>
        <w:rPr>
          <w:sz w:val="24"/>
          <w:szCs w:val="24"/>
        </w:rPr>
      </w:pPr>
    </w:p>
    <w:p w14:paraId="1696D36C" w14:textId="49CA04F5" w:rsidR="00963479" w:rsidRPr="00B504B5" w:rsidRDefault="00963479" w:rsidP="00963479">
      <w:pPr>
        <w:rPr>
          <w:sz w:val="24"/>
          <w:szCs w:val="24"/>
        </w:rPr>
      </w:pPr>
      <w:r w:rsidRPr="00B504B5">
        <w:rPr>
          <w:b/>
          <w:sz w:val="24"/>
          <w:szCs w:val="24"/>
        </w:rPr>
        <w:tab/>
      </w:r>
      <w:r w:rsidRPr="00B504B5">
        <w:rPr>
          <w:b/>
          <w:sz w:val="24"/>
          <w:szCs w:val="24"/>
        </w:rPr>
        <w:tab/>
      </w:r>
      <w:r w:rsidR="0070352E" w:rsidRPr="00B504B5">
        <w:rPr>
          <w:b/>
          <w:sz w:val="24"/>
          <w:szCs w:val="24"/>
        </w:rPr>
        <w:t xml:space="preserve">        </w:t>
      </w:r>
      <w:r w:rsidRPr="00B504B5">
        <w:rPr>
          <w:b/>
          <w:sz w:val="24"/>
          <w:szCs w:val="24"/>
        </w:rPr>
        <w:t>Za Zleceniobiorcę</w:t>
      </w:r>
      <w:r w:rsidRPr="00B504B5">
        <w:rPr>
          <w:sz w:val="24"/>
          <w:szCs w:val="24"/>
        </w:rPr>
        <w:t xml:space="preserve">                                                    </w:t>
      </w:r>
      <w:r w:rsidRPr="00B504B5">
        <w:rPr>
          <w:b/>
          <w:sz w:val="24"/>
          <w:szCs w:val="24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B504B5" w:rsidRDefault="00963479" w:rsidP="00963479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14:paraId="1696D36E" w14:textId="77777777" w:rsidR="007007FD" w:rsidRPr="00B504B5" w:rsidRDefault="007007FD" w:rsidP="00892E0C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14:paraId="1696D36F" w14:textId="77777777" w:rsidR="00777FE8" w:rsidRPr="00B504B5" w:rsidRDefault="00777FE8" w:rsidP="00892E0C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14:paraId="1696D370" w14:textId="77777777" w:rsidR="00777FE8" w:rsidRPr="00B504B5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4"/>
          <w:szCs w:val="24"/>
          <w:lang w:eastAsia="en-US"/>
        </w:rPr>
      </w:pPr>
    </w:p>
    <w:p w14:paraId="1696D371" w14:textId="77777777" w:rsidR="00777FE8" w:rsidRPr="00B504B5" w:rsidRDefault="00777FE8" w:rsidP="00777FE8">
      <w:pPr>
        <w:rPr>
          <w:rFonts w:eastAsia="Calibri"/>
          <w:sz w:val="24"/>
          <w:szCs w:val="24"/>
          <w:lang w:eastAsia="en-US"/>
        </w:rPr>
      </w:pPr>
      <w:r w:rsidRPr="00B504B5">
        <w:rPr>
          <w:rFonts w:eastAsia="Calibri"/>
          <w:sz w:val="24"/>
          <w:szCs w:val="24"/>
          <w:lang w:eastAsia="en-US"/>
        </w:rPr>
        <w:t xml:space="preserve">………………………………..                                               </w:t>
      </w:r>
      <w:r w:rsidRPr="00B504B5">
        <w:rPr>
          <w:rFonts w:eastAsia="Calibri"/>
          <w:sz w:val="24"/>
          <w:szCs w:val="24"/>
          <w:lang w:eastAsia="en-US"/>
        </w:rPr>
        <w:tab/>
        <w:t>………………………………..</w:t>
      </w:r>
    </w:p>
    <w:p w14:paraId="1696D372" w14:textId="339969EC" w:rsidR="00777FE8" w:rsidRPr="00B504B5" w:rsidRDefault="00777FE8" w:rsidP="00777FE8">
      <w:pPr>
        <w:rPr>
          <w:rFonts w:eastAsia="Calibri"/>
          <w:i/>
          <w:sz w:val="24"/>
          <w:szCs w:val="24"/>
          <w:lang w:eastAsia="en-US"/>
        </w:rPr>
      </w:pPr>
      <w:r w:rsidRPr="00B504B5">
        <w:rPr>
          <w:rFonts w:eastAsia="Calibri"/>
          <w:i/>
          <w:sz w:val="24"/>
          <w:szCs w:val="24"/>
          <w:lang w:eastAsia="en-US"/>
        </w:rPr>
        <w:t xml:space="preserve">          Data i podpis                                                                               Data i podpis</w:t>
      </w:r>
    </w:p>
    <w:p w14:paraId="1696D373" w14:textId="77777777" w:rsidR="00777FE8" w:rsidRPr="00B504B5" w:rsidRDefault="00777FE8" w:rsidP="00777FE8">
      <w:pPr>
        <w:rPr>
          <w:rFonts w:eastAsia="Calibri"/>
          <w:sz w:val="24"/>
          <w:szCs w:val="24"/>
          <w:lang w:eastAsia="en-US"/>
        </w:rPr>
      </w:pPr>
    </w:p>
    <w:p w14:paraId="1696D374" w14:textId="77777777" w:rsidR="00777FE8" w:rsidRPr="00B504B5" w:rsidRDefault="00777FE8" w:rsidP="00892E0C">
      <w:pPr>
        <w:pStyle w:val="Zwykytekst"/>
        <w:rPr>
          <w:rFonts w:ascii="Times New Roman" w:hAnsi="Times New Roman" w:cs="Times New Roman"/>
          <w:sz w:val="24"/>
          <w:szCs w:val="24"/>
        </w:rPr>
      </w:pPr>
    </w:p>
    <w:sectPr w:rsidR="00777FE8" w:rsidRPr="00B504B5" w:rsidSect="00777FE8">
      <w:pgSz w:w="11906" w:h="16838"/>
      <w:pgMar w:top="709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1A59F3" w14:textId="77777777" w:rsidR="000F2D8B" w:rsidRDefault="000F2D8B">
      <w:r>
        <w:separator/>
      </w:r>
    </w:p>
  </w:endnote>
  <w:endnote w:type="continuationSeparator" w:id="0">
    <w:p w14:paraId="7F79D0D1" w14:textId="77777777" w:rsidR="000F2D8B" w:rsidRDefault="000F2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175B71" w14:textId="77777777" w:rsidR="000F2D8B" w:rsidRDefault="000F2D8B">
      <w:r>
        <w:separator/>
      </w:r>
    </w:p>
  </w:footnote>
  <w:footnote w:type="continuationSeparator" w:id="0">
    <w:p w14:paraId="79411473" w14:textId="77777777" w:rsidR="000F2D8B" w:rsidRDefault="000F2D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1C22E9E"/>
    <w:multiLevelType w:val="multilevel"/>
    <w:tmpl w:val="9086E62A"/>
    <w:numStyleLink w:val="Styldoumwv2"/>
  </w:abstractNum>
  <w:abstractNum w:abstractNumId="5" w15:restartNumberingAfterBreak="0">
    <w:nsid w:val="0A145077"/>
    <w:multiLevelType w:val="hybridMultilevel"/>
    <w:tmpl w:val="5E7AD942"/>
    <w:lvl w:ilvl="0" w:tplc="48C6653A">
      <w:start w:val="1"/>
      <w:numFmt w:val="lowerLetter"/>
      <w:lvlText w:val="%1)"/>
      <w:lvlJc w:val="left"/>
      <w:pPr>
        <w:ind w:left="390" w:hanging="360"/>
      </w:pPr>
      <w:rPr>
        <w:rFonts w:ascii="Bookman Old Style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18275098"/>
    <w:multiLevelType w:val="hybridMultilevel"/>
    <w:tmpl w:val="655877CA"/>
    <w:lvl w:ilvl="0" w:tplc="E182E6F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Bookman Old Style" w:hAnsi="Bookman Old Style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80134A"/>
    <w:multiLevelType w:val="hybridMultilevel"/>
    <w:tmpl w:val="3FCAA8DA"/>
    <w:lvl w:ilvl="0" w:tplc="1FC0663E">
      <w:start w:val="1"/>
      <w:numFmt w:val="decimal"/>
      <w:lvlText w:val="%1."/>
      <w:lvlJc w:val="left"/>
      <w:pPr>
        <w:ind w:left="713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33" w:hanging="360"/>
      </w:pPr>
    </w:lvl>
    <w:lvl w:ilvl="2" w:tplc="0415001B" w:tentative="1">
      <w:start w:val="1"/>
      <w:numFmt w:val="lowerRoman"/>
      <w:lvlText w:val="%3."/>
      <w:lvlJc w:val="right"/>
      <w:pPr>
        <w:ind w:left="2153" w:hanging="180"/>
      </w:pPr>
    </w:lvl>
    <w:lvl w:ilvl="3" w:tplc="0415000F" w:tentative="1">
      <w:start w:val="1"/>
      <w:numFmt w:val="decimal"/>
      <w:lvlText w:val="%4."/>
      <w:lvlJc w:val="left"/>
      <w:pPr>
        <w:ind w:left="2873" w:hanging="360"/>
      </w:pPr>
    </w:lvl>
    <w:lvl w:ilvl="4" w:tplc="04150019" w:tentative="1">
      <w:start w:val="1"/>
      <w:numFmt w:val="lowerLetter"/>
      <w:lvlText w:val="%5."/>
      <w:lvlJc w:val="left"/>
      <w:pPr>
        <w:ind w:left="3593" w:hanging="360"/>
      </w:pPr>
    </w:lvl>
    <w:lvl w:ilvl="5" w:tplc="0415001B" w:tentative="1">
      <w:start w:val="1"/>
      <w:numFmt w:val="lowerRoman"/>
      <w:lvlText w:val="%6."/>
      <w:lvlJc w:val="right"/>
      <w:pPr>
        <w:ind w:left="4313" w:hanging="180"/>
      </w:pPr>
    </w:lvl>
    <w:lvl w:ilvl="6" w:tplc="0415000F" w:tentative="1">
      <w:start w:val="1"/>
      <w:numFmt w:val="decimal"/>
      <w:lvlText w:val="%7."/>
      <w:lvlJc w:val="left"/>
      <w:pPr>
        <w:ind w:left="5033" w:hanging="360"/>
      </w:pPr>
    </w:lvl>
    <w:lvl w:ilvl="7" w:tplc="04150019" w:tentative="1">
      <w:start w:val="1"/>
      <w:numFmt w:val="lowerLetter"/>
      <w:lvlText w:val="%8."/>
      <w:lvlJc w:val="left"/>
      <w:pPr>
        <w:ind w:left="5753" w:hanging="360"/>
      </w:pPr>
    </w:lvl>
    <w:lvl w:ilvl="8" w:tplc="0415001B" w:tentative="1">
      <w:start w:val="1"/>
      <w:numFmt w:val="lowerRoman"/>
      <w:lvlText w:val="%9."/>
      <w:lvlJc w:val="right"/>
      <w:pPr>
        <w:ind w:left="6473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9" w15:restartNumberingAfterBreak="0">
    <w:nsid w:val="5B575149"/>
    <w:multiLevelType w:val="hybridMultilevel"/>
    <w:tmpl w:val="08003B94"/>
    <w:lvl w:ilvl="0" w:tplc="EB98C5E4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5"/>
  </w:num>
  <w:num w:numId="3">
    <w:abstractNumId w:val="3"/>
  </w:num>
  <w:num w:numId="4">
    <w:abstractNumId w:val="14"/>
  </w:num>
  <w:num w:numId="5">
    <w:abstractNumId w:val="21"/>
  </w:num>
  <w:num w:numId="6">
    <w:abstractNumId w:val="13"/>
  </w:num>
  <w:num w:numId="7">
    <w:abstractNumId w:val="24"/>
  </w:num>
  <w:num w:numId="8">
    <w:abstractNumId w:val="15"/>
  </w:num>
  <w:num w:numId="9">
    <w:abstractNumId w:val="2"/>
  </w:num>
  <w:num w:numId="10">
    <w:abstractNumId w:val="10"/>
  </w:num>
  <w:num w:numId="11">
    <w:abstractNumId w:val="6"/>
  </w:num>
  <w:num w:numId="12">
    <w:abstractNumId w:val="9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12"/>
  </w:num>
  <w:num w:numId="16">
    <w:abstractNumId w:val="23"/>
  </w:num>
  <w:num w:numId="17">
    <w:abstractNumId w:val="0"/>
  </w:num>
  <w:num w:numId="18">
    <w:abstractNumId w:val="7"/>
  </w:num>
  <w:num w:numId="19">
    <w:abstractNumId w:val="11"/>
  </w:num>
  <w:num w:numId="20">
    <w:abstractNumId w:val="16"/>
  </w:num>
  <w:num w:numId="21">
    <w:abstractNumId w:val="20"/>
  </w:num>
  <w:num w:numId="22">
    <w:abstractNumId w:val="19"/>
  </w:num>
  <w:num w:numId="23">
    <w:abstractNumId w:val="5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4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326C4"/>
    <w:rsid w:val="00082E18"/>
    <w:rsid w:val="000E6EAF"/>
    <w:rsid w:val="000F2D8B"/>
    <w:rsid w:val="00120230"/>
    <w:rsid w:val="00135C78"/>
    <w:rsid w:val="001619B5"/>
    <w:rsid w:val="001761C3"/>
    <w:rsid w:val="00181657"/>
    <w:rsid w:val="001836C1"/>
    <w:rsid w:val="00195139"/>
    <w:rsid w:val="001F10E7"/>
    <w:rsid w:val="00225BCB"/>
    <w:rsid w:val="002517A3"/>
    <w:rsid w:val="002702D1"/>
    <w:rsid w:val="002847DD"/>
    <w:rsid w:val="002D5E0A"/>
    <w:rsid w:val="002D726C"/>
    <w:rsid w:val="002E270F"/>
    <w:rsid w:val="002F5962"/>
    <w:rsid w:val="00303EED"/>
    <w:rsid w:val="003220B3"/>
    <w:rsid w:val="00334196"/>
    <w:rsid w:val="00340CD4"/>
    <w:rsid w:val="00360A02"/>
    <w:rsid w:val="00360A94"/>
    <w:rsid w:val="003C4C83"/>
    <w:rsid w:val="003F612A"/>
    <w:rsid w:val="003F7C0E"/>
    <w:rsid w:val="00412949"/>
    <w:rsid w:val="00412D7C"/>
    <w:rsid w:val="0041667E"/>
    <w:rsid w:val="00422D52"/>
    <w:rsid w:val="00446B8D"/>
    <w:rsid w:val="004478C6"/>
    <w:rsid w:val="004851B3"/>
    <w:rsid w:val="004973AF"/>
    <w:rsid w:val="004A0F0D"/>
    <w:rsid w:val="004B6656"/>
    <w:rsid w:val="004C1054"/>
    <w:rsid w:val="004C17E2"/>
    <w:rsid w:val="004E02C9"/>
    <w:rsid w:val="004E5500"/>
    <w:rsid w:val="0050385D"/>
    <w:rsid w:val="00523334"/>
    <w:rsid w:val="00550EFD"/>
    <w:rsid w:val="005624CE"/>
    <w:rsid w:val="00571092"/>
    <w:rsid w:val="0059060C"/>
    <w:rsid w:val="00595842"/>
    <w:rsid w:val="005A58D8"/>
    <w:rsid w:val="005A7F6A"/>
    <w:rsid w:val="005D1DF4"/>
    <w:rsid w:val="005D69AA"/>
    <w:rsid w:val="005F1BCA"/>
    <w:rsid w:val="005F7C91"/>
    <w:rsid w:val="00617930"/>
    <w:rsid w:val="00633115"/>
    <w:rsid w:val="0065220D"/>
    <w:rsid w:val="00691104"/>
    <w:rsid w:val="006C4049"/>
    <w:rsid w:val="006D0F7E"/>
    <w:rsid w:val="006E1F9A"/>
    <w:rsid w:val="007007FD"/>
    <w:rsid w:val="0070352E"/>
    <w:rsid w:val="0070485B"/>
    <w:rsid w:val="00774622"/>
    <w:rsid w:val="00777FE8"/>
    <w:rsid w:val="007858A8"/>
    <w:rsid w:val="007E315B"/>
    <w:rsid w:val="007E3C2E"/>
    <w:rsid w:val="00835EDB"/>
    <w:rsid w:val="00836389"/>
    <w:rsid w:val="00850869"/>
    <w:rsid w:val="00892E0C"/>
    <w:rsid w:val="008C634A"/>
    <w:rsid w:val="008E4D6B"/>
    <w:rsid w:val="008E6D9E"/>
    <w:rsid w:val="0090500E"/>
    <w:rsid w:val="00924F4D"/>
    <w:rsid w:val="00952C96"/>
    <w:rsid w:val="00960B79"/>
    <w:rsid w:val="00963479"/>
    <w:rsid w:val="00974798"/>
    <w:rsid w:val="00976B68"/>
    <w:rsid w:val="009860E5"/>
    <w:rsid w:val="00995C8E"/>
    <w:rsid w:val="009A4102"/>
    <w:rsid w:val="009A67A2"/>
    <w:rsid w:val="009B1B81"/>
    <w:rsid w:val="009D554D"/>
    <w:rsid w:val="009E3BB7"/>
    <w:rsid w:val="009F7E4A"/>
    <w:rsid w:val="00A24DD9"/>
    <w:rsid w:val="00A67FD6"/>
    <w:rsid w:val="00A82F98"/>
    <w:rsid w:val="00A875D1"/>
    <w:rsid w:val="00AA3413"/>
    <w:rsid w:val="00AA563A"/>
    <w:rsid w:val="00AD6794"/>
    <w:rsid w:val="00AE506E"/>
    <w:rsid w:val="00AF42D3"/>
    <w:rsid w:val="00AF69C7"/>
    <w:rsid w:val="00B46AF2"/>
    <w:rsid w:val="00B504B5"/>
    <w:rsid w:val="00B540CA"/>
    <w:rsid w:val="00B55A3C"/>
    <w:rsid w:val="00B70F91"/>
    <w:rsid w:val="00B75500"/>
    <w:rsid w:val="00B8264E"/>
    <w:rsid w:val="00BA77B3"/>
    <w:rsid w:val="00BC77C0"/>
    <w:rsid w:val="00BF6AA6"/>
    <w:rsid w:val="00C53875"/>
    <w:rsid w:val="00C665CD"/>
    <w:rsid w:val="00CD54F3"/>
    <w:rsid w:val="00D15551"/>
    <w:rsid w:val="00D30F74"/>
    <w:rsid w:val="00D3177B"/>
    <w:rsid w:val="00D679EB"/>
    <w:rsid w:val="00D67DB9"/>
    <w:rsid w:val="00D744B5"/>
    <w:rsid w:val="00D765EF"/>
    <w:rsid w:val="00DA1BE1"/>
    <w:rsid w:val="00DA325D"/>
    <w:rsid w:val="00DB133F"/>
    <w:rsid w:val="00DB18CD"/>
    <w:rsid w:val="00DD5676"/>
    <w:rsid w:val="00E260F7"/>
    <w:rsid w:val="00E32983"/>
    <w:rsid w:val="00E33D08"/>
    <w:rsid w:val="00E73A2C"/>
    <w:rsid w:val="00ED2BA1"/>
    <w:rsid w:val="00EE6B9D"/>
    <w:rsid w:val="00F16EC6"/>
    <w:rsid w:val="00F20D4C"/>
    <w:rsid w:val="00F41F25"/>
    <w:rsid w:val="00F54208"/>
    <w:rsid w:val="00F56DB9"/>
    <w:rsid w:val="00F869FA"/>
    <w:rsid w:val="00FB0127"/>
    <w:rsid w:val="00FE3947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08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2B4F8-B2B7-4A12-97DA-E9F3ED11B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1240</Words>
  <Characters>7443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3</cp:revision>
  <cp:lastPrinted>2021-03-10T07:54:00Z</cp:lastPrinted>
  <dcterms:created xsi:type="dcterms:W3CDTF">2021-06-23T09:13:00Z</dcterms:created>
  <dcterms:modified xsi:type="dcterms:W3CDTF">2021-06-29T09:20:00Z</dcterms:modified>
</cp:coreProperties>
</file>