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000728">
        <w:rPr>
          <w:rFonts w:ascii="Calibri" w:hAnsi="Calibri"/>
          <w:bCs/>
          <w:i w:val="0"/>
          <w:sz w:val="22"/>
          <w:szCs w:val="22"/>
        </w:rPr>
        <w:t xml:space="preserve"> </w:t>
      </w:r>
      <w:bookmarkStart w:id="0" w:name="_GoBack"/>
      <w:bookmarkEnd w:id="0"/>
      <w:r w:rsidR="0000072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63601" w:rsidRPr="00563601">
        <w:rPr>
          <w:b/>
        </w:rPr>
        <w:t>CRZP/76/2021/AZP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63601" w:rsidRPr="004A5DB6" w:rsidTr="00362DDF">
        <w:tc>
          <w:tcPr>
            <w:tcW w:w="9212" w:type="dxa"/>
            <w:shd w:val="clear" w:color="auto" w:fill="auto"/>
          </w:tcPr>
          <w:p w:rsidR="00563601" w:rsidRPr="004A5DB6" w:rsidRDefault="00563601" w:rsidP="00362DD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63601" w:rsidRPr="004A5DB6" w:rsidRDefault="00563601" w:rsidP="00362DD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63601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63601" w:rsidRPr="004A5DB6" w:rsidRDefault="00563601" w:rsidP="00362DD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63601" w:rsidRPr="004A5DB6" w:rsidRDefault="00563601" w:rsidP="00362DD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63601" w:rsidRPr="004A5DB6" w:rsidRDefault="00563601" w:rsidP="00362DD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63601" w:rsidRPr="0056360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63601" w:rsidP="005434B3">
      <w:pPr>
        <w:spacing w:after="240" w:line="276" w:lineRule="auto"/>
        <w:jc w:val="center"/>
      </w:pPr>
      <w:r w:rsidRPr="00563601">
        <w:rPr>
          <w:b/>
        </w:rPr>
        <w:t>Kurs modelowy IMO HAZMAT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00728" w:rsidRDefault="004F23F7" w:rsidP="000857C0">
      <w:pPr>
        <w:spacing w:after="120" w:line="276" w:lineRule="auto"/>
        <w:jc w:val="both"/>
      </w:pPr>
      <w:r w:rsidRPr="00000728">
        <w:t>Oświadczam,</w:t>
      </w:r>
      <w:r w:rsidR="00313417" w:rsidRPr="00000728">
        <w:t xml:space="preserve"> że spełniam</w:t>
      </w:r>
      <w:r w:rsidR="004541F9" w:rsidRPr="00000728">
        <w:t>, określone przez Zamawiającego,</w:t>
      </w:r>
      <w:r w:rsidR="00313417" w:rsidRPr="00000728">
        <w:t xml:space="preserve"> warunki udziału </w:t>
      </w:r>
      <w:r w:rsidR="004541F9" w:rsidRPr="0000072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007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0728" w:rsidRDefault="00D2702A" w:rsidP="00000728">
            <w:pPr>
              <w:spacing w:before="60" w:after="120"/>
              <w:jc w:val="both"/>
              <w:rPr>
                <w:b/>
              </w:rPr>
            </w:pPr>
            <w:r w:rsidRPr="0000072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0728" w:rsidRDefault="00D2702A" w:rsidP="00000728">
            <w:pPr>
              <w:spacing w:after="120" w:line="276" w:lineRule="auto"/>
              <w:jc w:val="both"/>
              <w:rPr>
                <w:b/>
              </w:rPr>
            </w:pPr>
            <w:r w:rsidRPr="00000728">
              <w:rPr>
                <w:b/>
              </w:rPr>
              <w:t>Warunki udziału w postępowaniu</w:t>
            </w:r>
          </w:p>
        </w:tc>
      </w:tr>
      <w:tr w:rsidR="00D2702A" w:rsidRPr="000007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00728" w:rsidRDefault="00000728" w:rsidP="00D2702A">
            <w:pPr>
              <w:spacing w:before="60" w:after="120"/>
              <w:jc w:val="both"/>
            </w:pPr>
            <w:r w:rsidRPr="0000072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28" w:rsidRPr="00000728" w:rsidRDefault="00000728" w:rsidP="00000728">
            <w:pPr>
              <w:spacing w:after="120" w:line="276" w:lineRule="auto"/>
              <w:jc w:val="both"/>
            </w:pPr>
            <w:r w:rsidRPr="00000728">
              <w:t>Zamawiający wymaga, aby Wykonawca posiadał certyfikat uznania wydany przez Ministra właściwego ds. Gospodarki Morskiej w zakresie przedmiotu zamówienia</w:t>
            </w:r>
            <w:r>
              <w:t>.</w:t>
            </w:r>
          </w:p>
          <w:p w:rsidR="00D2702A" w:rsidRPr="00000728" w:rsidRDefault="00D2702A" w:rsidP="00000728">
            <w:pPr>
              <w:spacing w:before="60" w:after="120" w:line="276" w:lineRule="auto"/>
              <w:jc w:val="both"/>
            </w:pPr>
          </w:p>
          <w:p w:rsidR="00D2702A" w:rsidRPr="00000728" w:rsidRDefault="00D2702A" w:rsidP="00000728">
            <w:pPr>
              <w:spacing w:before="60" w:after="120" w:line="276" w:lineRule="auto"/>
              <w:jc w:val="both"/>
            </w:pPr>
          </w:p>
        </w:tc>
      </w:tr>
    </w:tbl>
    <w:p w:rsidR="00D2702A" w:rsidRPr="0000072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0072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00728">
        <w:rPr>
          <w:sz w:val="20"/>
          <w:szCs w:val="20"/>
        </w:rPr>
        <w:t xml:space="preserve">…………….……. </w:t>
      </w:r>
      <w:r w:rsidRPr="00000728">
        <w:rPr>
          <w:i/>
          <w:sz w:val="16"/>
          <w:szCs w:val="16"/>
        </w:rPr>
        <w:t>(miejscowość),</w:t>
      </w:r>
      <w:r w:rsidRPr="00000728">
        <w:rPr>
          <w:i/>
          <w:sz w:val="18"/>
          <w:szCs w:val="18"/>
        </w:rPr>
        <w:t xml:space="preserve"> </w:t>
      </w:r>
      <w:r w:rsidRPr="00000728">
        <w:rPr>
          <w:sz w:val="20"/>
          <w:szCs w:val="20"/>
        </w:rPr>
        <w:t xml:space="preserve">dnia ………….……. r. </w:t>
      </w:r>
    </w:p>
    <w:p w:rsidR="00025C8D" w:rsidRPr="0000072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</w:r>
      <w:r w:rsidRPr="0000072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0072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7BBC" w:rsidRDefault="00B87BBC" w:rsidP="0038231F">
      <w:pPr>
        <w:spacing w:after="0" w:line="240" w:lineRule="auto"/>
      </w:pPr>
      <w:r>
        <w:separator/>
      </w:r>
    </w:p>
  </w:endnote>
  <w:endnote w:type="continuationSeparator" w:id="0">
    <w:p w:rsidR="00B87BBC" w:rsidRDefault="00B87B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601" w:rsidRDefault="005636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601" w:rsidRDefault="005636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7BBC" w:rsidRDefault="00B87BBC" w:rsidP="0038231F">
      <w:pPr>
        <w:spacing w:after="0" w:line="240" w:lineRule="auto"/>
      </w:pPr>
      <w:r>
        <w:separator/>
      </w:r>
    </w:p>
  </w:footnote>
  <w:footnote w:type="continuationSeparator" w:id="0">
    <w:p w:rsidR="00B87BBC" w:rsidRDefault="00B87B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601" w:rsidRDefault="00563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601" w:rsidRDefault="00563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BBC"/>
    <w:rsid w:val="0000072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3601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7BBC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1B9B571"/>
  <w15:chartTrackingRefBased/>
  <w15:docId w15:val="{ACB2FEE3-C3CB-4D46-84BD-5C1B8B53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790C-386B-45C8-A6F2-13F65455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2021-06-29T12:14:00Z</dcterms:created>
  <dcterms:modified xsi:type="dcterms:W3CDTF">2021-06-29T12:14:00Z</dcterms:modified>
</cp:coreProperties>
</file>