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64CF9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B07D5" w:rsidRPr="003B07D5">
        <w:rPr>
          <w:b/>
          <w:sz w:val="22"/>
          <w:szCs w:val="22"/>
        </w:rPr>
        <w:t>ZP.271.19.2021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B07D5" w:rsidRPr="00110593" w:rsidTr="007F10B2">
        <w:tc>
          <w:tcPr>
            <w:tcW w:w="9104" w:type="dxa"/>
            <w:shd w:val="clear" w:color="auto" w:fill="D9D9D9"/>
          </w:tcPr>
          <w:p w:rsidR="003B07D5" w:rsidRPr="00110593" w:rsidRDefault="003B07D5" w:rsidP="007F10B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B07D5" w:rsidRPr="00110593" w:rsidRDefault="003B07D5" w:rsidP="007F10B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B07D5">
              <w:t>(</w:t>
            </w:r>
            <w:proofErr w:type="spellStart"/>
            <w:r w:rsidRPr="003B07D5">
              <w:t>Dz.U</w:t>
            </w:r>
            <w:proofErr w:type="spellEnd"/>
            <w:r w:rsidRPr="003B07D5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3B07D5" w:rsidRPr="0043102D" w:rsidRDefault="003B07D5" w:rsidP="007F10B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B07D5" w:rsidRPr="00110593" w:rsidRDefault="003B07D5" w:rsidP="007F10B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B07D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B07D5">
        <w:rPr>
          <w:b/>
          <w:sz w:val="22"/>
          <w:szCs w:val="22"/>
        </w:rPr>
        <w:t>Przebudowa i rozbudowa oczyszczalni ścieków w miejscowości Zabierzów Bocheński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C16" w:rsidRDefault="00912C16">
      <w:r>
        <w:separator/>
      </w:r>
    </w:p>
  </w:endnote>
  <w:endnote w:type="continuationSeparator" w:id="0">
    <w:p w:rsidR="00912C16" w:rsidRDefault="00912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7D5" w:rsidRDefault="003B07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C16" w:rsidRDefault="00912C16">
      <w:r>
        <w:separator/>
      </w:r>
    </w:p>
  </w:footnote>
  <w:footnote w:type="continuationSeparator" w:id="0">
    <w:p w:rsidR="00912C16" w:rsidRDefault="00912C1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7D5" w:rsidRDefault="003B07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CF9" w:rsidRDefault="00064CF9" w:rsidP="00064CF9">
    <w:pPr>
      <w:pStyle w:val="Nagwek"/>
      <w:tabs>
        <w:tab w:val="clear" w:pos="9072"/>
        <w:tab w:val="right" w:pos="9639"/>
      </w:tabs>
      <w:ind w:right="-567"/>
    </w:pPr>
    <w:r w:rsidRPr="00D511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3pt;height:64.5pt;visibility:visible">
          <v:imagedata r:id="rId1" o:title="PROW_razem_oczyszczalnia"/>
        </v:shape>
      </w:pict>
    </w:r>
  </w:p>
  <w:p w:rsidR="003B07D5" w:rsidRDefault="003B07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7D5" w:rsidRDefault="003B07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07D5"/>
    <w:rsid w:val="0000184A"/>
    <w:rsid w:val="00012997"/>
    <w:rsid w:val="000621A2"/>
    <w:rsid w:val="00064CF9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07D5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2C16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iPriority="99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64C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75D27-E076-4143-84C6-926906628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205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2021-06-29T11:18:00Z</cp:lastPrinted>
  <dcterms:created xsi:type="dcterms:W3CDTF">2021-06-29T11:18:00Z</dcterms:created>
  <dcterms:modified xsi:type="dcterms:W3CDTF">2021-06-29T11:18:00Z</dcterms:modified>
</cp:coreProperties>
</file>