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F5F96" w14:textId="77777777" w:rsidR="008D2AB8" w:rsidRPr="00240E71" w:rsidRDefault="007251C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6DE459A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42D5C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604D33" w14:textId="7580207D" w:rsidR="008D2AB8" w:rsidRDefault="008D2AB8" w:rsidP="008D2AB8">
      <w:pPr>
        <w:tabs>
          <w:tab w:val="right" w:pos="9000"/>
        </w:tabs>
        <w:rPr>
          <w:b/>
          <w:sz w:val="28"/>
          <w:szCs w:val="30"/>
        </w:rPr>
      </w:pPr>
    </w:p>
    <w:p w14:paraId="0A010F2E" w14:textId="77777777" w:rsidR="00015A8B" w:rsidRDefault="00015A8B" w:rsidP="00015A8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5B01F57" w14:textId="77777777" w:rsidR="00015A8B" w:rsidRDefault="00015A8B" w:rsidP="00015A8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AF3F52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E1D0A26" w14:textId="77777777" w:rsidR="00015A8B" w:rsidRDefault="00015A8B" w:rsidP="00015A8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B1B3A15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E900F25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27A1DE47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7D90990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C507C88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6C62F1F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C0A7734" w14:textId="77777777" w:rsidR="00015A8B" w:rsidRDefault="00015A8B" w:rsidP="00015A8B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588BCF8B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</w:p>
    <w:p w14:paraId="06A5F68B" w14:textId="77777777" w:rsidR="00015A8B" w:rsidRDefault="00015A8B" w:rsidP="00015A8B">
      <w:pPr>
        <w:spacing w:line="360" w:lineRule="auto"/>
      </w:pPr>
      <w:r>
        <w:t>Do: Nazwa i siedziba Zamawiającego:</w:t>
      </w:r>
    </w:p>
    <w:p w14:paraId="27EFED51" w14:textId="77777777" w:rsidR="00015A8B" w:rsidRDefault="00015A8B" w:rsidP="00015A8B">
      <w:pPr>
        <w:ind w:right="-110"/>
        <w:rPr>
          <w:b/>
        </w:rPr>
      </w:pPr>
      <w:r>
        <w:rPr>
          <w:b/>
        </w:rPr>
        <w:t>Akademia Górniczo - Hutnicza</w:t>
      </w:r>
    </w:p>
    <w:p w14:paraId="3A700675" w14:textId="77777777" w:rsidR="00015A8B" w:rsidRDefault="00015A8B" w:rsidP="00015A8B">
      <w:pPr>
        <w:ind w:right="-110"/>
        <w:rPr>
          <w:b/>
        </w:rPr>
      </w:pPr>
      <w:r>
        <w:rPr>
          <w:b/>
        </w:rPr>
        <w:t>im. Stanisława Staszica w Krakowie</w:t>
      </w:r>
    </w:p>
    <w:p w14:paraId="76B47BA9" w14:textId="77777777" w:rsidR="00015A8B" w:rsidRDefault="00015A8B" w:rsidP="00015A8B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4F8F557" w14:textId="77777777" w:rsidR="00015A8B" w:rsidRDefault="00015A8B" w:rsidP="00015A8B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5DE8B04B" w14:textId="77777777" w:rsidR="00015A8B" w:rsidRDefault="00015A8B" w:rsidP="00015A8B">
      <w:pPr>
        <w:rPr>
          <w:b/>
        </w:rPr>
      </w:pPr>
      <w:r>
        <w:rPr>
          <w:b/>
        </w:rPr>
        <w:t xml:space="preserve">30-059 Kraków,  </w:t>
      </w:r>
    </w:p>
    <w:p w14:paraId="42C01519" w14:textId="77777777" w:rsidR="00015A8B" w:rsidRDefault="00015A8B" w:rsidP="00015A8B">
      <w:pPr>
        <w:ind w:firstLine="3969"/>
        <w:rPr>
          <w:b/>
        </w:rPr>
      </w:pPr>
    </w:p>
    <w:p w14:paraId="5DF6307B" w14:textId="27C3D20F" w:rsidR="00015A8B" w:rsidRDefault="00015A8B" w:rsidP="00015A8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568B" w:rsidRPr="005E568B">
        <w:rPr>
          <w:b/>
        </w:rPr>
        <w:t xml:space="preserve">zakup wraz z dostawą do siedziby Kupującego odczynników chemicznych dla </w:t>
      </w:r>
      <w:proofErr w:type="spellStart"/>
      <w:r w:rsidR="005E568B" w:rsidRPr="005E568B">
        <w:rPr>
          <w:b/>
        </w:rPr>
        <w:t>WGGiOŚ</w:t>
      </w:r>
      <w:proofErr w:type="spellEnd"/>
      <w:r w:rsidR="005E568B" w:rsidRPr="005E568B">
        <w:rPr>
          <w:b/>
        </w:rPr>
        <w:t xml:space="preserve"> - KC-zp.272-309/21</w:t>
      </w:r>
      <w:r>
        <w:rPr>
          <w:b/>
          <w:sz w:val="26"/>
        </w:rPr>
        <w:t>,</w:t>
      </w:r>
      <w:r w:rsidR="005E568B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F654DC6" w14:textId="77777777" w:rsid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6BFD71BA" w14:textId="35DEDCD3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netto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>……………………………………………………</w:t>
      </w:r>
      <w:r w:rsidR="00FF013C">
        <w:rPr>
          <w:b/>
          <w:sz w:val="22"/>
          <w:szCs w:val="22"/>
        </w:rPr>
        <w:t>………………………………..</w:t>
      </w:r>
    </w:p>
    <w:p w14:paraId="7500F011" w14:textId="77777777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4006B3FD" w14:textId="1B15AA19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brutto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…………………………………………………</w:t>
      </w:r>
      <w:r w:rsidR="00FF013C">
        <w:rPr>
          <w:b/>
          <w:sz w:val="22"/>
          <w:szCs w:val="22"/>
        </w:rPr>
        <w:t>………………………………..</w:t>
      </w:r>
    </w:p>
    <w:p w14:paraId="5C33B578" w14:textId="77777777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46C59E26" w14:textId="15F3B4F8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Słownie brutto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</w:t>
      </w:r>
      <w:r w:rsidR="00FF013C">
        <w:rPr>
          <w:b/>
          <w:sz w:val="22"/>
          <w:szCs w:val="22"/>
        </w:rPr>
        <w:t>……………………………….</w:t>
      </w:r>
    </w:p>
    <w:p w14:paraId="265104AD" w14:textId="77777777" w:rsidR="00A63A11" w:rsidRPr="00A63A11" w:rsidRDefault="00A63A11" w:rsidP="00A63A11">
      <w:pPr>
        <w:tabs>
          <w:tab w:val="right" w:pos="9000"/>
        </w:tabs>
        <w:rPr>
          <w:sz w:val="22"/>
          <w:szCs w:val="22"/>
        </w:rPr>
      </w:pPr>
    </w:p>
    <w:p w14:paraId="0D2D37C5" w14:textId="77777777" w:rsidR="00A63A11" w:rsidRPr="00A63A11" w:rsidRDefault="00A63A11" w:rsidP="00A63A11">
      <w:pPr>
        <w:tabs>
          <w:tab w:val="right" w:pos="9000"/>
        </w:tabs>
        <w:rPr>
          <w:sz w:val="22"/>
          <w:szCs w:val="22"/>
        </w:rPr>
      </w:pPr>
      <w:r w:rsidRPr="00A63A11">
        <w:rPr>
          <w:sz w:val="22"/>
          <w:szCs w:val="22"/>
        </w:rPr>
        <w:t>Wskazana cena brutto zawiera właściwa stawkę podatku VAT</w:t>
      </w:r>
    </w:p>
    <w:p w14:paraId="1AC128A8" w14:textId="376E8086" w:rsidR="00A63A11" w:rsidRPr="00A63A11" w:rsidRDefault="00A63A11" w:rsidP="00A63A11">
      <w:pPr>
        <w:widowControl w:val="0"/>
        <w:ind w:right="1"/>
        <w:jc w:val="both"/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 xml:space="preserve">Termin realizacji: </w:t>
      </w:r>
      <w:r w:rsidR="007E2BF0" w:rsidRPr="007E2BF0">
        <w:rPr>
          <w:b/>
          <w:bCs/>
        </w:rPr>
        <w:t>sukcesywnie od daty podpisania umowy przez okres 12 miesięcy.</w:t>
      </w:r>
    </w:p>
    <w:p w14:paraId="7F416F52" w14:textId="77777777" w:rsidR="00A63A11" w:rsidRPr="00A63A11" w:rsidRDefault="00A63A11" w:rsidP="00A63A11">
      <w:pPr>
        <w:widowControl w:val="0"/>
        <w:ind w:right="1"/>
        <w:jc w:val="both"/>
        <w:rPr>
          <w:sz w:val="22"/>
          <w:szCs w:val="22"/>
        </w:rPr>
      </w:pPr>
    </w:p>
    <w:p w14:paraId="0C58A922" w14:textId="09F0DF77" w:rsidR="00A63A11" w:rsidRPr="00A63A11" w:rsidRDefault="00A63A11" w:rsidP="00A63A11">
      <w:pPr>
        <w:widowControl w:val="0"/>
        <w:ind w:right="1"/>
        <w:jc w:val="both"/>
        <w:rPr>
          <w:sz w:val="22"/>
          <w:szCs w:val="22"/>
        </w:rPr>
      </w:pPr>
      <w:r w:rsidRPr="007251CD">
        <w:rPr>
          <w:b/>
          <w:sz w:val="22"/>
          <w:szCs w:val="22"/>
        </w:rPr>
        <w:t xml:space="preserve">Termin dostawy zamówień cząstkowych: </w:t>
      </w:r>
      <w:r w:rsidRPr="007251CD">
        <w:rPr>
          <w:sz w:val="22"/>
          <w:szCs w:val="22"/>
        </w:rPr>
        <w:t xml:space="preserve"> </w:t>
      </w:r>
      <w:r w:rsidRPr="007251CD">
        <w:rPr>
          <w:b/>
          <w:bCs/>
          <w:sz w:val="22"/>
          <w:szCs w:val="22"/>
        </w:rPr>
        <w:t>……..………..</w:t>
      </w:r>
      <w:r w:rsidR="007251CD" w:rsidRPr="007251CD">
        <w:rPr>
          <w:b/>
          <w:bCs/>
          <w:sz w:val="22"/>
          <w:szCs w:val="22"/>
        </w:rPr>
        <w:t xml:space="preserve"> </w:t>
      </w:r>
      <w:r w:rsidRPr="007251CD">
        <w:rPr>
          <w:b/>
          <w:bCs/>
          <w:sz w:val="22"/>
          <w:szCs w:val="22"/>
        </w:rPr>
        <w:t xml:space="preserve">dni roboczych licząc od dnia złożenia zamówienia </w:t>
      </w:r>
      <w:r w:rsidRPr="007251CD">
        <w:rPr>
          <w:b/>
          <w:bCs/>
          <w:i/>
          <w:sz w:val="22"/>
          <w:szCs w:val="22"/>
          <w:highlight w:val="yellow"/>
        </w:rPr>
        <w:t>(kryterium oceny)</w:t>
      </w:r>
    </w:p>
    <w:p w14:paraId="64D06997" w14:textId="77777777" w:rsidR="00015A8B" w:rsidRDefault="00015A8B" w:rsidP="00015A8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9E64377" w14:textId="56032F5F" w:rsidR="00015A8B" w:rsidRPr="00A63A11" w:rsidRDefault="00015A8B" w:rsidP="00A63A1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B6E660" w14:textId="77777777" w:rsidR="00015A8B" w:rsidRDefault="00015A8B" w:rsidP="00015A8B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0"/>
          <w:szCs w:val="20"/>
          <w:u w:val="single"/>
        </w:rPr>
        <w:lastRenderedPageBreak/>
        <w:t>Jednocześnie oświadczamy, że:</w:t>
      </w:r>
    </w:p>
    <w:p w14:paraId="50B0C8EA" w14:textId="77777777" w:rsidR="00015A8B" w:rsidRDefault="00015A8B" w:rsidP="00015A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918A342" w14:textId="77777777" w:rsidR="00015A8B" w:rsidRDefault="00015A8B" w:rsidP="00015A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313BE42F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ADA44E" w14:textId="77777777" w:rsidR="00015A8B" w:rsidRDefault="00015A8B" w:rsidP="00015A8B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853E3E" w14:textId="77777777" w:rsidR="00015A8B" w:rsidRDefault="00015A8B" w:rsidP="00015A8B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B1BEAB" w14:textId="77777777" w:rsidR="00015A8B" w:rsidRDefault="00015A8B" w:rsidP="00015A8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A8B" w14:paraId="4669CCBF" w14:textId="77777777" w:rsidTr="00015A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C8069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71144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322E1E5E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FCC9F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A8B" w14:paraId="337230EC" w14:textId="77777777" w:rsidTr="00015A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0A52F" w14:textId="77777777" w:rsidR="00015A8B" w:rsidRDefault="00015A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DE832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A420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15A8B" w14:paraId="347431C9" w14:textId="77777777" w:rsidTr="00015A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BAAA5" w14:textId="77777777" w:rsidR="00015A8B" w:rsidRDefault="00015A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E5EC6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69BD0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8A6C0D6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6040C342" w14:textId="77777777" w:rsidR="00015A8B" w:rsidRDefault="00015A8B" w:rsidP="00015A8B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2F8F9BEF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35DFB50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77EFD96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1DD32EF3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49BCD062" w14:textId="77777777" w:rsidR="00015A8B" w:rsidRDefault="00015A8B" w:rsidP="00015A8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B930A9A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030AAF55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4BF50D3F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1309FAAA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0E20EE6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B623770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1F5B223" w14:textId="77777777" w:rsidR="00015A8B" w:rsidRDefault="00015A8B" w:rsidP="00015A8B">
      <w:pPr>
        <w:jc w:val="both"/>
        <w:rPr>
          <w:sz w:val="20"/>
          <w:szCs w:val="20"/>
        </w:rPr>
      </w:pPr>
    </w:p>
    <w:p w14:paraId="49BF9DB0" w14:textId="77777777" w:rsidR="00015A8B" w:rsidRDefault="00015A8B" w:rsidP="00015A8B">
      <w:pPr>
        <w:jc w:val="right"/>
        <w:rPr>
          <w:sz w:val="20"/>
          <w:szCs w:val="20"/>
        </w:rPr>
      </w:pPr>
    </w:p>
    <w:p w14:paraId="571152E3" w14:textId="3AB5CBA5" w:rsidR="00015A8B" w:rsidRDefault="00015A8B" w:rsidP="00015A8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F6B47E8" w14:textId="77777777" w:rsidR="00015A8B" w:rsidRDefault="00015A8B" w:rsidP="008D2AB8">
      <w:pPr>
        <w:tabs>
          <w:tab w:val="right" w:pos="9000"/>
        </w:tabs>
      </w:pPr>
    </w:p>
    <w:sectPr w:rsidR="00015A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6B4A6" w14:textId="77777777" w:rsidR="005F453C" w:rsidRDefault="005F453C">
      <w:r>
        <w:separator/>
      </w:r>
    </w:p>
  </w:endnote>
  <w:endnote w:type="continuationSeparator" w:id="0">
    <w:p w14:paraId="43CE177E" w14:textId="77777777" w:rsidR="005F453C" w:rsidRDefault="005F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47F95" w14:textId="77777777" w:rsidR="00D2567A" w:rsidRDefault="00D25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888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989B" w14:textId="77777777" w:rsidR="00D2567A" w:rsidRDefault="00D25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0F9A0" w14:textId="77777777" w:rsidR="005F453C" w:rsidRDefault="005F453C">
      <w:r>
        <w:separator/>
      </w:r>
    </w:p>
  </w:footnote>
  <w:footnote w:type="continuationSeparator" w:id="0">
    <w:p w14:paraId="1B132F1F" w14:textId="77777777" w:rsidR="005F453C" w:rsidRDefault="005F4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FD834" w14:textId="77777777" w:rsidR="00D2567A" w:rsidRDefault="00D25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230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8BFD" w14:textId="77777777" w:rsidR="00D2567A" w:rsidRDefault="00D256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53C"/>
    <w:rsid w:val="00012286"/>
    <w:rsid w:val="00015A8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568B"/>
    <w:rsid w:val="005E6D94"/>
    <w:rsid w:val="005F453C"/>
    <w:rsid w:val="0063384F"/>
    <w:rsid w:val="00643C6F"/>
    <w:rsid w:val="00646202"/>
    <w:rsid w:val="0065290F"/>
    <w:rsid w:val="006815F6"/>
    <w:rsid w:val="007251CD"/>
    <w:rsid w:val="007748F0"/>
    <w:rsid w:val="007A4321"/>
    <w:rsid w:val="007E2BF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3A11"/>
    <w:rsid w:val="00A83018"/>
    <w:rsid w:val="00B774DC"/>
    <w:rsid w:val="00C969A6"/>
    <w:rsid w:val="00CA7D36"/>
    <w:rsid w:val="00D24208"/>
    <w:rsid w:val="00D2567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7B87"/>
    <w:rsid w:val="00F91018"/>
    <w:rsid w:val="00FA0F30"/>
    <w:rsid w:val="00FA51A4"/>
    <w:rsid w:val="00FE545C"/>
    <w:rsid w:val="00FF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7EE860"/>
  <w15:chartTrackingRefBased/>
  <w15:docId w15:val="{810F0E67-425F-467E-80A7-9795967A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0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470</Words>
  <Characters>3983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2021-06-25T10:47:00Z</dcterms:created>
  <dcterms:modified xsi:type="dcterms:W3CDTF">2021-06-25T10:47:00Z</dcterms:modified>
</cp:coreProperties>
</file>