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C02B5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02B5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02B57">
        <w:rPr>
          <w:sz w:val="22"/>
          <w:szCs w:val="22"/>
        </w:rPr>
        <w:t>2021-06-30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02B57" w:rsidRPr="00C02B57" w:rsidRDefault="00C02B57" w:rsidP="00FB7F50">
      <w:pPr>
        <w:spacing w:after="40"/>
        <w:rPr>
          <w:b/>
          <w:bCs/>
          <w:sz w:val="22"/>
          <w:szCs w:val="22"/>
        </w:rPr>
      </w:pPr>
      <w:r w:rsidRPr="00C02B57">
        <w:rPr>
          <w:b/>
          <w:bCs/>
          <w:sz w:val="22"/>
          <w:szCs w:val="22"/>
        </w:rPr>
        <w:t>Politechnika Rzeszowska</w:t>
      </w:r>
    </w:p>
    <w:p w:rsidR="00FB7F50" w:rsidRPr="002245BE" w:rsidRDefault="00C02B57" w:rsidP="00FB7F50">
      <w:pPr>
        <w:spacing w:after="40"/>
        <w:rPr>
          <w:b/>
          <w:bCs/>
          <w:sz w:val="22"/>
          <w:szCs w:val="22"/>
        </w:rPr>
      </w:pPr>
      <w:r w:rsidRPr="00C02B57">
        <w:rPr>
          <w:b/>
          <w:bCs/>
          <w:sz w:val="22"/>
          <w:szCs w:val="22"/>
        </w:rPr>
        <w:t>Dział Zamówień Publicznych</w:t>
      </w:r>
    </w:p>
    <w:p w:rsidR="00FB7F50" w:rsidRPr="002245BE" w:rsidRDefault="00C02B57" w:rsidP="00FB7F50">
      <w:pPr>
        <w:rPr>
          <w:sz w:val="22"/>
          <w:szCs w:val="22"/>
        </w:rPr>
      </w:pPr>
      <w:r w:rsidRPr="00C02B5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02B57">
        <w:rPr>
          <w:sz w:val="22"/>
          <w:szCs w:val="22"/>
        </w:rPr>
        <w:t>12</w:t>
      </w:r>
    </w:p>
    <w:p w:rsidR="00FB7F50" w:rsidRPr="002245BE" w:rsidRDefault="00C02B57" w:rsidP="00FB7F50">
      <w:pPr>
        <w:rPr>
          <w:sz w:val="22"/>
          <w:szCs w:val="22"/>
        </w:rPr>
      </w:pPr>
      <w:r w:rsidRPr="00C02B5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02B5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02B57" w:rsidRPr="00607F9B" w:rsidTr="00A3785F">
        <w:trPr>
          <w:trHeight w:val="638"/>
        </w:trPr>
        <w:tc>
          <w:tcPr>
            <w:tcW w:w="959" w:type="dxa"/>
            <w:shd w:val="clear" w:color="auto" w:fill="auto"/>
          </w:tcPr>
          <w:p w:rsidR="00C02B57" w:rsidRPr="00607F9B" w:rsidRDefault="00C02B57" w:rsidP="00A378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02B57" w:rsidRPr="00607F9B" w:rsidRDefault="00C02B57" w:rsidP="00A378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02B5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02B57">
              <w:rPr>
                <w:b/>
                <w:bCs/>
                <w:sz w:val="22"/>
                <w:szCs w:val="22"/>
              </w:rPr>
              <w:t>Dostawa stanowiska dydaktycznego: pompa ciepła powietrze/woda, dostawa kalibratora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02B57">
              <w:rPr>
                <w:b/>
                <w:sz w:val="22"/>
                <w:szCs w:val="22"/>
              </w:rPr>
              <w:t>NA/O/122/2021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02B57" w:rsidRPr="00C02B5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02B57" w:rsidRPr="00C02B57">
        <w:rPr>
          <w:b/>
          <w:sz w:val="22"/>
          <w:szCs w:val="22"/>
        </w:rPr>
        <w:t>Politechnika Rzeszowska</w:t>
      </w:r>
    </w:p>
    <w:p w:rsidR="008642B3" w:rsidRDefault="00C02B5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02B5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C02B57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02B57" w:rsidTr="00A3785F">
        <w:trPr>
          <w:cantSplit/>
        </w:trPr>
        <w:tc>
          <w:tcPr>
            <w:tcW w:w="9498" w:type="dxa"/>
          </w:tcPr>
          <w:p w:rsidR="00C02B57" w:rsidRPr="00D26ED6" w:rsidRDefault="00C02B57" w:rsidP="00A378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02B57">
              <w:rPr>
                <w:b/>
                <w:sz w:val="22"/>
                <w:szCs w:val="22"/>
              </w:rPr>
              <w:t>Przedsiębiorstwo Produkcyjno-Usługowe "MICRO" Marek Kowalski</w:t>
            </w:r>
          </w:p>
          <w:p w:rsidR="00C02B57" w:rsidRPr="009F0E5C" w:rsidRDefault="00C02B57" w:rsidP="00A3785F">
            <w:pPr>
              <w:jc w:val="both"/>
              <w:rPr>
                <w:bCs/>
                <w:sz w:val="22"/>
                <w:szCs w:val="22"/>
              </w:rPr>
            </w:pPr>
            <w:r w:rsidRPr="00C02B57">
              <w:rPr>
                <w:bCs/>
                <w:sz w:val="22"/>
                <w:szCs w:val="22"/>
              </w:rPr>
              <w:t>Lipowa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2B57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02B57" w:rsidRPr="009F0E5C" w:rsidRDefault="00C02B57" w:rsidP="00A3785F">
            <w:pPr>
              <w:jc w:val="both"/>
              <w:rPr>
                <w:bCs/>
                <w:sz w:val="22"/>
                <w:szCs w:val="22"/>
              </w:rPr>
            </w:pPr>
            <w:r w:rsidRPr="00C02B57">
              <w:rPr>
                <w:bCs/>
                <w:sz w:val="22"/>
                <w:szCs w:val="22"/>
              </w:rPr>
              <w:t>48-385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2B57">
              <w:rPr>
                <w:bCs/>
                <w:sz w:val="22"/>
                <w:szCs w:val="22"/>
              </w:rPr>
              <w:t>Otmuchów</w:t>
            </w:r>
          </w:p>
          <w:p w:rsidR="00C02B57" w:rsidRDefault="00C02B57" w:rsidP="00A378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04042" w:rsidRDefault="00C02B57" w:rsidP="00A378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02B5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02B57">
              <w:rPr>
                <w:sz w:val="22"/>
                <w:szCs w:val="22"/>
              </w:rPr>
              <w:t>Dostawa stanowiska dydaktycznego: pompa ciepła powietrze/woda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C02B57" w:rsidRPr="00211A34" w:rsidRDefault="00C02B57" w:rsidP="00A378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02B57">
              <w:rPr>
                <w:b/>
                <w:sz w:val="22"/>
                <w:szCs w:val="22"/>
              </w:rPr>
              <w:t>53 874.00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02B57" w:rsidRPr="00D26ED6" w:rsidRDefault="00C02B57" w:rsidP="00A378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02B57" w:rsidRDefault="00C02B57" w:rsidP="00A378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02B57">
              <w:t xml:space="preserve">Najkorzystniejsza oferta zgodnie z kryteriami </w:t>
            </w:r>
            <w:r w:rsidR="00804042" w:rsidRPr="00C02B57">
              <w:t>określonymi</w:t>
            </w:r>
            <w:r w:rsidRPr="00C02B57">
              <w:t xml:space="preserve"> w SWZ</w:t>
            </w:r>
          </w:p>
        </w:tc>
      </w:tr>
      <w:tr w:rsidR="00C02B57" w:rsidTr="00A3785F">
        <w:trPr>
          <w:cantSplit/>
        </w:trPr>
        <w:tc>
          <w:tcPr>
            <w:tcW w:w="9498" w:type="dxa"/>
          </w:tcPr>
          <w:p w:rsidR="00C02B57" w:rsidRPr="00D26ED6" w:rsidRDefault="00C02B57" w:rsidP="00A378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02B57">
              <w:rPr>
                <w:b/>
                <w:sz w:val="22"/>
                <w:szCs w:val="22"/>
              </w:rPr>
              <w:t>EC Test Systems Sp. z o.o.</w:t>
            </w:r>
          </w:p>
          <w:p w:rsidR="00C02B57" w:rsidRPr="009F0E5C" w:rsidRDefault="00C02B57" w:rsidP="00A3785F">
            <w:pPr>
              <w:jc w:val="both"/>
              <w:rPr>
                <w:bCs/>
                <w:sz w:val="22"/>
                <w:szCs w:val="22"/>
              </w:rPr>
            </w:pPr>
            <w:r w:rsidRPr="00C02B57">
              <w:rPr>
                <w:bCs/>
                <w:sz w:val="22"/>
                <w:szCs w:val="22"/>
              </w:rPr>
              <w:t>ul. Ciepłownicza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2B57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02B57" w:rsidRPr="009F0E5C" w:rsidRDefault="00C02B57" w:rsidP="00A3785F">
            <w:pPr>
              <w:jc w:val="both"/>
              <w:rPr>
                <w:bCs/>
                <w:sz w:val="22"/>
                <w:szCs w:val="22"/>
              </w:rPr>
            </w:pPr>
            <w:r w:rsidRPr="00C02B57">
              <w:rPr>
                <w:bCs/>
                <w:sz w:val="22"/>
                <w:szCs w:val="22"/>
              </w:rPr>
              <w:t>31-574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2B57">
              <w:rPr>
                <w:bCs/>
                <w:sz w:val="22"/>
                <w:szCs w:val="22"/>
              </w:rPr>
              <w:t>Kraków</w:t>
            </w:r>
          </w:p>
          <w:p w:rsidR="00C02B57" w:rsidRDefault="00C02B57" w:rsidP="00A378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02B57" w:rsidRPr="00211A34" w:rsidRDefault="00C02B57" w:rsidP="00A378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02B5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02B57">
              <w:rPr>
                <w:sz w:val="22"/>
                <w:szCs w:val="22"/>
              </w:rPr>
              <w:t>Dostawa kalibratora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02B57">
              <w:rPr>
                <w:b/>
                <w:sz w:val="22"/>
                <w:szCs w:val="22"/>
              </w:rPr>
              <w:t>46 524.75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02B57" w:rsidRPr="00D26ED6" w:rsidRDefault="00C02B57" w:rsidP="00A378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02B57" w:rsidRDefault="00C02B57" w:rsidP="00A378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02B57">
              <w:t xml:space="preserve">Najkorzystniejsza oferta zgodnie z kryteriami </w:t>
            </w:r>
            <w:r w:rsidR="00804042" w:rsidRPr="00C02B57">
              <w:t>określonymi</w:t>
            </w:r>
            <w:r w:rsidRPr="00C02B57">
              <w:t xml:space="preserve"> w SWZ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82128E" w:rsidRPr="00CB5EDB" w:rsidTr="00A3785F">
        <w:tc>
          <w:tcPr>
            <w:tcW w:w="993" w:type="dxa"/>
            <w:shd w:val="clear" w:color="auto" w:fill="auto"/>
            <w:vAlign w:val="center"/>
          </w:tcPr>
          <w:p w:rsidR="0082128E" w:rsidRPr="00D852F4" w:rsidRDefault="0082128E" w:rsidP="00A3785F">
            <w:pPr>
              <w:spacing w:before="120" w:after="120"/>
              <w:jc w:val="center"/>
              <w:rPr>
                <w:sz w:val="22"/>
                <w:szCs w:val="22"/>
              </w:rPr>
            </w:pPr>
            <w:bookmarkStart w:id="1" w:name="_GoBack" w:colFirst="0" w:colLast="3"/>
            <w:r w:rsidRPr="00D852F4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128E" w:rsidRPr="00D852F4" w:rsidRDefault="0082128E" w:rsidP="00A378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852F4">
              <w:rPr>
                <w:sz w:val="22"/>
                <w:szCs w:val="22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82128E" w:rsidRPr="00D852F4" w:rsidRDefault="0082128E" w:rsidP="00A378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852F4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128E" w:rsidRPr="00D852F4" w:rsidRDefault="0082128E" w:rsidP="00A378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852F4">
              <w:rPr>
                <w:sz w:val="22"/>
                <w:szCs w:val="22"/>
              </w:rPr>
              <w:t>Cena oferty</w:t>
            </w:r>
          </w:p>
          <w:p w:rsidR="0082128E" w:rsidRPr="00D852F4" w:rsidRDefault="0082128E" w:rsidP="00A378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852F4">
              <w:rPr>
                <w:sz w:val="22"/>
                <w:szCs w:val="22"/>
              </w:rPr>
              <w:t>brutto</w:t>
            </w:r>
          </w:p>
        </w:tc>
      </w:tr>
      <w:tr w:rsidR="0082128E" w:rsidRPr="00CB5EDB" w:rsidTr="00A3785F">
        <w:tc>
          <w:tcPr>
            <w:tcW w:w="993" w:type="dxa"/>
            <w:shd w:val="clear" w:color="auto" w:fill="auto"/>
            <w:vAlign w:val="center"/>
          </w:tcPr>
          <w:p w:rsidR="0082128E" w:rsidRPr="00D852F4" w:rsidRDefault="0082128E" w:rsidP="00A378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852F4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128E" w:rsidRPr="00D852F4" w:rsidRDefault="0082128E" w:rsidP="00A378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852F4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2128E" w:rsidRPr="00D852F4" w:rsidRDefault="0082128E" w:rsidP="00A3785F">
            <w:pPr>
              <w:spacing w:before="40"/>
              <w:rPr>
                <w:sz w:val="22"/>
                <w:szCs w:val="22"/>
              </w:rPr>
            </w:pPr>
            <w:r w:rsidRPr="00D852F4">
              <w:rPr>
                <w:sz w:val="22"/>
                <w:szCs w:val="22"/>
              </w:rPr>
              <w:t>Przedsiębiorstwo Produkcyjno-Usługowe "MICRO" Marek Kowalski</w:t>
            </w:r>
          </w:p>
          <w:p w:rsidR="0082128E" w:rsidRPr="00D852F4" w:rsidRDefault="0082128E" w:rsidP="00A3785F">
            <w:pPr>
              <w:rPr>
                <w:sz w:val="22"/>
                <w:szCs w:val="22"/>
              </w:rPr>
            </w:pPr>
            <w:r w:rsidRPr="00D852F4">
              <w:rPr>
                <w:sz w:val="22"/>
                <w:szCs w:val="22"/>
              </w:rPr>
              <w:t xml:space="preserve">Lipowa 1 </w:t>
            </w:r>
          </w:p>
          <w:p w:rsidR="0082128E" w:rsidRPr="00D852F4" w:rsidRDefault="0082128E" w:rsidP="00A3785F">
            <w:pPr>
              <w:spacing w:after="120"/>
              <w:jc w:val="both"/>
              <w:rPr>
                <w:sz w:val="22"/>
                <w:szCs w:val="22"/>
              </w:rPr>
            </w:pPr>
            <w:r w:rsidRPr="00D852F4">
              <w:rPr>
                <w:sz w:val="22"/>
                <w:szCs w:val="22"/>
              </w:rPr>
              <w:t>48-385 Otmuchów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128E" w:rsidRPr="00D852F4" w:rsidRDefault="0082128E" w:rsidP="00A378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852F4">
              <w:rPr>
                <w:sz w:val="22"/>
                <w:szCs w:val="22"/>
              </w:rPr>
              <w:t>53 874.00 zł</w:t>
            </w:r>
          </w:p>
        </w:tc>
      </w:tr>
      <w:tr w:rsidR="0082128E" w:rsidRPr="00CB5EDB" w:rsidTr="00A3785F">
        <w:tc>
          <w:tcPr>
            <w:tcW w:w="993" w:type="dxa"/>
            <w:shd w:val="clear" w:color="auto" w:fill="auto"/>
            <w:vAlign w:val="center"/>
          </w:tcPr>
          <w:p w:rsidR="0082128E" w:rsidRPr="00D852F4" w:rsidRDefault="0082128E" w:rsidP="00A378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852F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128E" w:rsidRPr="00D852F4" w:rsidRDefault="0082128E" w:rsidP="00A378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852F4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2128E" w:rsidRPr="00D852F4" w:rsidRDefault="0082128E" w:rsidP="00A3785F">
            <w:pPr>
              <w:spacing w:before="40"/>
              <w:rPr>
                <w:sz w:val="22"/>
                <w:szCs w:val="22"/>
              </w:rPr>
            </w:pPr>
            <w:r w:rsidRPr="00D852F4">
              <w:rPr>
                <w:sz w:val="22"/>
                <w:szCs w:val="22"/>
              </w:rPr>
              <w:t>EC Test Systems Sp. z o.o.</w:t>
            </w:r>
          </w:p>
          <w:p w:rsidR="0082128E" w:rsidRPr="00D852F4" w:rsidRDefault="0082128E" w:rsidP="00A3785F">
            <w:pPr>
              <w:rPr>
                <w:sz w:val="22"/>
                <w:szCs w:val="22"/>
              </w:rPr>
            </w:pPr>
            <w:r w:rsidRPr="00D852F4">
              <w:rPr>
                <w:sz w:val="22"/>
                <w:szCs w:val="22"/>
              </w:rPr>
              <w:t xml:space="preserve">ul. Ciepłownicza 28 </w:t>
            </w:r>
          </w:p>
          <w:p w:rsidR="0082128E" w:rsidRPr="00D852F4" w:rsidRDefault="0082128E" w:rsidP="00A3785F">
            <w:pPr>
              <w:spacing w:after="120"/>
              <w:jc w:val="both"/>
              <w:rPr>
                <w:sz w:val="22"/>
                <w:szCs w:val="22"/>
              </w:rPr>
            </w:pPr>
            <w:r w:rsidRPr="00D852F4">
              <w:rPr>
                <w:sz w:val="22"/>
                <w:szCs w:val="22"/>
              </w:rPr>
              <w:t>31-574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128E" w:rsidRPr="00D852F4" w:rsidRDefault="0082128E" w:rsidP="00A378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852F4">
              <w:rPr>
                <w:sz w:val="22"/>
                <w:szCs w:val="22"/>
              </w:rPr>
              <w:t>46 524.75 zł</w:t>
            </w:r>
          </w:p>
        </w:tc>
      </w:tr>
      <w:bookmarkEnd w:id="1"/>
    </w:tbl>
    <w:p w:rsidR="0082128E" w:rsidRPr="00756CDA" w:rsidRDefault="0082128E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247" w:rsidRDefault="006C7247">
      <w:r>
        <w:separator/>
      </w:r>
    </w:p>
  </w:endnote>
  <w:endnote w:type="continuationSeparator" w:id="0">
    <w:p w:rsidR="006C7247" w:rsidRDefault="006C7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247" w:rsidRDefault="006C7247">
      <w:r>
        <w:separator/>
      </w:r>
    </w:p>
  </w:footnote>
  <w:footnote w:type="continuationSeparator" w:id="0">
    <w:p w:rsidR="006C7247" w:rsidRDefault="006C7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724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A208F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7247"/>
    <w:rsid w:val="006E3089"/>
    <w:rsid w:val="00712C39"/>
    <w:rsid w:val="00756CDA"/>
    <w:rsid w:val="007E2ACC"/>
    <w:rsid w:val="007E68C5"/>
    <w:rsid w:val="00804042"/>
    <w:rsid w:val="0082128E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02B57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852F4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C74467-1309-4EB4-ABF4-C13494BFF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cp:lastPrinted>1899-12-31T22:00:00Z</cp:lastPrinted>
  <dcterms:created xsi:type="dcterms:W3CDTF">2021-06-30T05:19:00Z</dcterms:created>
  <dcterms:modified xsi:type="dcterms:W3CDTF">2021-06-30T05:21:00Z</dcterms:modified>
</cp:coreProperties>
</file>