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312439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:rsidR="00036CDE" w:rsidRDefault="00036CDE" w:rsidP="00036CD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8361E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036CDE" w:rsidRPr="0098361E" w:rsidRDefault="00036CDE" w:rsidP="00036CDE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036CDE" w:rsidRPr="00112063" w:rsidRDefault="00036CDE" w:rsidP="00036CDE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Pr="00556910">
        <w:rPr>
          <w:rFonts w:ascii="Arial" w:hAnsi="Arial" w:cs="Arial"/>
          <w:b/>
          <w:sz w:val="22"/>
          <w:szCs w:val="22"/>
        </w:rPr>
        <w:t xml:space="preserve">na </w:t>
      </w:r>
      <w:r w:rsidR="00556910" w:rsidRPr="00556910">
        <w:rPr>
          <w:rFonts w:ascii="Arial" w:hAnsi="Arial" w:cs="Arial"/>
          <w:b/>
          <w:sz w:val="22"/>
          <w:szCs w:val="22"/>
        </w:rPr>
        <w:t>Usługi introligatorskie – oprawa książek oraz czasopism o rożnych formatach (zszywanie i oprawa z napisami) w płótno i inne tworzywa oraz wykonanie galanterii introligatorskiej na potrzeby bibliotek jednostek organizacyjnych Uniwersytetu im. Adama Mickiewicza w Poznaniu</w:t>
      </w:r>
      <w:r w:rsidR="00556910">
        <w:rPr>
          <w:rFonts w:ascii="Arial" w:hAnsi="Arial" w:cs="Arial"/>
          <w:sz w:val="22"/>
          <w:szCs w:val="22"/>
        </w:rPr>
        <w:t xml:space="preserve"> </w:t>
      </w:r>
      <w:r w:rsidRPr="00112063">
        <w:rPr>
          <w:rFonts w:ascii="Arial" w:hAnsi="Arial" w:cs="Arial"/>
          <w:sz w:val="22"/>
          <w:szCs w:val="22"/>
        </w:rPr>
        <w:t>my niżej podpisani:</w:t>
      </w:r>
    </w:p>
    <w:p w:rsidR="00036CDE" w:rsidRPr="005250C2" w:rsidRDefault="00036CDE" w:rsidP="00036CDE">
      <w:pPr>
        <w:tabs>
          <w:tab w:val="left" w:pos="284"/>
        </w:tabs>
        <w:jc w:val="center"/>
        <w:rPr>
          <w:rFonts w:cs="Arial"/>
          <w:color w:val="FF0000"/>
        </w:rPr>
      </w:pPr>
    </w:p>
    <w:p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pacing w:val="8"/>
          <w:sz w:val="18"/>
          <w:szCs w:val="20"/>
        </w:rPr>
      </w:pPr>
    </w:p>
    <w:p w:rsidR="00036CDE" w:rsidRPr="0098361E" w:rsidRDefault="00036CDE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036CDE" w:rsidRPr="000D5830" w:rsidRDefault="00036CDE" w:rsidP="00036CDE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rFonts w:ascii="Arial" w:hAnsi="Arial" w:cs="Arial"/>
          <w:sz w:val="22"/>
          <w:szCs w:val="22"/>
        </w:rPr>
      </w:pPr>
      <w:r w:rsidRPr="000D5830">
        <w:rPr>
          <w:rFonts w:ascii="Arial" w:hAnsi="Arial" w:cs="Arial"/>
          <w:sz w:val="22"/>
          <w:szCs w:val="22"/>
        </w:rPr>
        <w:t xml:space="preserve">Oświadczamy, że oferujemy </w:t>
      </w:r>
      <w:r>
        <w:rPr>
          <w:rFonts w:ascii="Arial" w:hAnsi="Arial" w:cs="Arial"/>
          <w:sz w:val="22"/>
          <w:szCs w:val="22"/>
        </w:rPr>
        <w:t>realizację</w:t>
      </w:r>
      <w:r w:rsidRPr="000D5830">
        <w:rPr>
          <w:rFonts w:ascii="Arial" w:hAnsi="Arial" w:cs="Arial"/>
          <w:sz w:val="22"/>
          <w:szCs w:val="22"/>
        </w:rPr>
        <w:t xml:space="preserve"> przedmiotu zamówienia zgodnie z wymaganiami określonymi  w ogłoszen</w:t>
      </w:r>
      <w:r>
        <w:rPr>
          <w:rFonts w:ascii="Arial" w:hAnsi="Arial" w:cs="Arial"/>
          <w:sz w:val="22"/>
          <w:szCs w:val="22"/>
        </w:rPr>
        <w:t>iu o zamówieniu za cenę brutto</w:t>
      </w:r>
      <w:r w:rsidRPr="000D5830">
        <w:rPr>
          <w:rFonts w:ascii="Arial" w:hAnsi="Arial" w:cs="Arial"/>
          <w:sz w:val="22"/>
          <w:szCs w:val="22"/>
        </w:rPr>
        <w:t>, wyliczoną zgodnie z tabelą nr 1 poniżej :</w:t>
      </w:r>
      <w:r w:rsidRPr="000D5830">
        <w:rPr>
          <w:rFonts w:ascii="Arial" w:hAnsi="Arial" w:cs="Arial"/>
          <w:b/>
          <w:sz w:val="22"/>
          <w:szCs w:val="22"/>
        </w:rPr>
        <w:t xml:space="preserve"> </w:t>
      </w:r>
    </w:p>
    <w:p w:rsidR="00036CDE" w:rsidRDefault="00036CDE" w:rsidP="00036CDE">
      <w:pPr>
        <w:pStyle w:val="Tekstpodstawowy"/>
        <w:tabs>
          <w:tab w:val="left" w:pos="360"/>
        </w:tabs>
        <w:rPr>
          <w:rFonts w:ascii="Arial" w:hAnsi="Arial" w:cs="Arial"/>
          <w:b/>
          <w:bCs/>
        </w:rPr>
      </w:pPr>
    </w:p>
    <w:p w:rsid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Wartość brutto </w:t>
      </w:r>
      <w:r w:rsidRPr="0098361E">
        <w:rPr>
          <w:rFonts w:ascii="Arial" w:hAnsi="Arial" w:cs="Arial"/>
          <w:b/>
          <w:bCs/>
        </w:rPr>
        <w:t xml:space="preserve"> </w:t>
      </w:r>
      <w:r w:rsidRPr="0098361E">
        <w:rPr>
          <w:rFonts w:ascii="Arial" w:hAnsi="Arial" w:cs="Arial"/>
          <w:bCs/>
        </w:rPr>
        <w:t>………………………</w:t>
      </w:r>
      <w:r w:rsidRPr="0098361E">
        <w:rPr>
          <w:rFonts w:ascii="Arial" w:hAnsi="Arial" w:cs="Arial"/>
          <w:b/>
          <w:bCs/>
        </w:rPr>
        <w:t xml:space="preserve"> PLN</w:t>
      </w:r>
    </w:p>
    <w:p w:rsid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:rsid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słownie: </w:t>
      </w:r>
      <w:r w:rsidRPr="00181F54">
        <w:rPr>
          <w:rFonts w:ascii="Arial" w:hAnsi="Arial" w:cs="Arial"/>
          <w:bCs/>
        </w:rPr>
        <w:t>………………………………………………………</w:t>
      </w:r>
    </w:p>
    <w:p w:rsid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</w:p>
    <w:p w:rsidR="00511963" w:rsidRP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Tabela nr 1</w:t>
      </w:r>
    </w:p>
    <w:p w:rsidR="00946C3D" w:rsidRPr="003B2720" w:rsidRDefault="00946C3D" w:rsidP="00946C3D">
      <w:pPr>
        <w:pStyle w:val="Tekstpodstawowywcity"/>
        <w:ind w:left="340" w:firstLine="0"/>
        <w:jc w:val="center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780"/>
        <w:gridCol w:w="425"/>
        <w:gridCol w:w="1985"/>
        <w:gridCol w:w="708"/>
        <w:gridCol w:w="1134"/>
        <w:gridCol w:w="1276"/>
        <w:gridCol w:w="992"/>
        <w:gridCol w:w="1701"/>
      </w:tblGrid>
      <w:tr w:rsidR="003B2720" w:rsidRPr="003B2720" w:rsidTr="00301A15">
        <w:trPr>
          <w:trHeight w:val="1041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Ilość vol./szt.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sz w:val="18"/>
                <w:szCs w:val="18"/>
              </w:rPr>
              <w:t>Cena jedn. za oprawę</w:t>
            </w:r>
          </w:p>
          <w:p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sz w:val="18"/>
                <w:szCs w:val="18"/>
              </w:rPr>
              <w:t>1 vol.</w:t>
            </w:r>
            <w:r w:rsidRPr="003B2720">
              <w:rPr>
                <w:rFonts w:ascii="Arial" w:hAnsi="Arial" w:cs="Arial"/>
                <w:bCs/>
                <w:sz w:val="18"/>
                <w:szCs w:val="18"/>
              </w:rPr>
              <w:t xml:space="preserve"> [zł]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  <w:p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sz w:val="18"/>
                <w:szCs w:val="18"/>
              </w:rPr>
              <w:t>[zł]</w:t>
            </w:r>
          </w:p>
          <w:p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/4x5/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Podatek VAT (23%)</w:t>
            </w:r>
          </w:p>
          <w:p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sz w:val="18"/>
                <w:szCs w:val="18"/>
              </w:rPr>
              <w:t>[zł]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  <w:p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sz w:val="18"/>
                <w:szCs w:val="18"/>
              </w:rPr>
              <w:t>[zł]</w:t>
            </w:r>
          </w:p>
          <w:p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/6+7/</w:t>
            </w:r>
          </w:p>
        </w:tc>
      </w:tr>
      <w:tr w:rsidR="003B2720" w:rsidRPr="003B2720" w:rsidTr="00301A15"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8</w:t>
            </w:r>
          </w:p>
        </w:tc>
      </w:tr>
      <w:tr w:rsidR="003B2720" w:rsidRPr="003B2720" w:rsidTr="00301A15">
        <w:trPr>
          <w:cantSplit/>
          <w:trHeight w:val="719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239CC" w:rsidRPr="003B2720" w:rsidRDefault="003B77A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 w:rsidR="00F239CC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. Biblioteka Filologiczna Novum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9CC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A4</w:t>
            </w:r>
            <w:r w:rsidR="00885C00" w:rsidRPr="003B2720">
              <w:rPr>
                <w:rFonts w:ascii="Arial" w:hAnsi="Arial" w:cs="Arial"/>
                <w:bCs/>
                <w:sz w:val="20"/>
                <w:szCs w:val="20"/>
              </w:rPr>
              <w:t>, A5, B5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3B2720" w:rsidRDefault="00C03A4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  <w:r w:rsidR="00B936B4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699"/>
        </w:trPr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9CC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3B2720" w:rsidRDefault="00885C00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Czasopisma A4, A5, B5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3B2720" w:rsidRDefault="008156A5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cantSplit/>
          <w:trHeight w:val="126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156A5" w:rsidRPr="003B2720" w:rsidRDefault="008156A5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II. Biblioteka Wydziału Filologii Polskiej i Klasycznej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6A5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6A5" w:rsidRPr="003B2720" w:rsidRDefault="008156A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 xml:space="preserve">Książki </w:t>
            </w:r>
            <w:r w:rsidR="00CF286B" w:rsidRPr="003B2720">
              <w:rPr>
                <w:rFonts w:ascii="Arial" w:hAnsi="Arial" w:cs="Arial"/>
                <w:bCs/>
                <w:sz w:val="20"/>
                <w:szCs w:val="20"/>
              </w:rPr>
              <w:t>i czasopisma A4, A5, B5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6A5" w:rsidRPr="003B2720" w:rsidRDefault="008156A5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6A5" w:rsidRPr="003B2720" w:rsidRDefault="008156A5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6A5" w:rsidRPr="003B2720" w:rsidRDefault="008156A5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6A5" w:rsidRPr="003B2720" w:rsidRDefault="008156A5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6A5" w:rsidRPr="003B2720" w:rsidRDefault="008156A5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691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8250F" w:rsidRPr="003B2720" w:rsidRDefault="003B77A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III</w:t>
            </w:r>
            <w:r w:rsidR="0038250F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. Biblioteka Wydziału Prawa i Administracji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0F" w:rsidRPr="003B2720" w:rsidRDefault="0038250F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i czasopisma 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0F" w:rsidRPr="003B2720" w:rsidRDefault="0038250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3B2720" w:rsidRDefault="0038250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3B2720" w:rsidRDefault="0038250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3B2720" w:rsidRDefault="0038250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3B2720" w:rsidRDefault="0038250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701"/>
        </w:trPr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250F" w:rsidRPr="003B2720" w:rsidRDefault="0038250F" w:rsidP="00301A1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0F" w:rsidRPr="003B2720" w:rsidRDefault="0038250F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i czasopisma A5, B5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0F" w:rsidRPr="003B2720" w:rsidRDefault="0038250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3B2720" w:rsidRDefault="0038250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3B2720" w:rsidRDefault="0038250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3B2720" w:rsidRDefault="0038250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3B2720" w:rsidRDefault="0038250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701"/>
        </w:trPr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250F" w:rsidRPr="003B2720" w:rsidRDefault="0038250F" w:rsidP="00301A1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3B2720" w:rsidRDefault="0038250F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i czasopisma A3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3B2720" w:rsidRDefault="0038250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3B2720" w:rsidRDefault="0038250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3B2720" w:rsidRDefault="0038250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3B2720" w:rsidRDefault="0038250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3B2720" w:rsidRDefault="0038250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cantSplit/>
          <w:trHeight w:val="1276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407D2" w:rsidRPr="003B2720" w:rsidRDefault="002B4637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IV</w:t>
            </w:r>
            <w:r w:rsidR="006407D2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Biblioteka </w:t>
            </w:r>
            <w:proofErr w:type="spellStart"/>
            <w:r w:rsidR="006407D2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WNPiDz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7D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7D2" w:rsidRPr="003B2720" w:rsidRDefault="006407D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 xml:space="preserve">Książki i czasopisma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7D2" w:rsidRPr="003B2720" w:rsidRDefault="00C56B1E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25</w:t>
            </w:r>
            <w:r w:rsidR="006407D2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7D2" w:rsidRPr="003B2720" w:rsidRDefault="006407D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7D2" w:rsidRPr="003B2720" w:rsidRDefault="006407D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7D2" w:rsidRPr="003B2720" w:rsidRDefault="006407D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7D2" w:rsidRPr="003B2720" w:rsidRDefault="006407D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cantSplit/>
          <w:trHeight w:val="850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11963" w:rsidRPr="003B2720" w:rsidRDefault="00511963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V. Biblioteka Kampusu Ogrody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Księgi inwentarzowe A3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3B2720" w:rsidRDefault="0051196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3B2720" w:rsidRDefault="0051196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3B2720" w:rsidRDefault="0051196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3B2720" w:rsidRDefault="0051196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cantSplit/>
          <w:trHeight w:val="850"/>
        </w:trPr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11963" w:rsidRPr="003B2720" w:rsidRDefault="00511963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Księgi inwentarzowe 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3B2720" w:rsidRDefault="0051196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3B2720" w:rsidRDefault="0051196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3B2720" w:rsidRDefault="0051196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3B2720" w:rsidRDefault="0051196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cantSplit/>
          <w:trHeight w:val="850"/>
        </w:trPr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11963" w:rsidRPr="003B2720" w:rsidRDefault="00511963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3B2720" w:rsidRDefault="00511963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 xml:space="preserve">Książki i czasopisma </w:t>
            </w:r>
            <w:r w:rsidR="004D1FE2" w:rsidRPr="003B2720">
              <w:rPr>
                <w:rFonts w:ascii="Arial" w:hAnsi="Arial" w:cs="Arial"/>
                <w:bCs/>
                <w:sz w:val="20"/>
                <w:szCs w:val="20"/>
              </w:rPr>
              <w:t>A4, A5, B5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28</w:t>
            </w:r>
            <w:r w:rsidR="00511963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3B2720" w:rsidRDefault="0051196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3B2720" w:rsidRDefault="0051196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3B2720" w:rsidRDefault="0051196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3B2720" w:rsidRDefault="0051196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128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3547C" w:rsidRPr="003B2720" w:rsidRDefault="0043547C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VI. Biblioteka Wydziału Biologii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547C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547C" w:rsidRPr="003B2720" w:rsidRDefault="0043547C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 xml:space="preserve">Książki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547C" w:rsidRPr="003B2720" w:rsidRDefault="00C56B1E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="0043547C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547C" w:rsidRPr="003B2720" w:rsidRDefault="0043547C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547C" w:rsidRPr="003B2720" w:rsidRDefault="0043547C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547C" w:rsidRPr="003B2720" w:rsidRDefault="0043547C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547C" w:rsidRPr="003B2720" w:rsidRDefault="0043547C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cantSplit/>
          <w:trHeight w:val="130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407D2" w:rsidRPr="003B2720" w:rsidRDefault="002B4637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VII</w:t>
            </w:r>
            <w:r w:rsidR="006407D2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Biblioteka </w:t>
            </w:r>
            <w:proofErr w:type="spellStart"/>
            <w:r w:rsidR="006407D2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WNGiG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7D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7D2" w:rsidRPr="003B2720" w:rsidRDefault="006407D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 xml:space="preserve">Książki </w:t>
            </w:r>
            <w:r w:rsidR="004D1FE2" w:rsidRPr="003B2720">
              <w:rPr>
                <w:rFonts w:ascii="Arial" w:hAnsi="Arial" w:cs="Arial"/>
                <w:bCs/>
                <w:sz w:val="20"/>
                <w:szCs w:val="20"/>
              </w:rPr>
              <w:t>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7D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="00B936B4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7D2" w:rsidRPr="003B2720" w:rsidRDefault="006407D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7D2" w:rsidRPr="003B2720" w:rsidRDefault="006407D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7D2" w:rsidRPr="003B2720" w:rsidRDefault="006407D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7D2" w:rsidRPr="003B2720" w:rsidRDefault="006407D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cantSplit/>
          <w:trHeight w:val="850"/>
        </w:trPr>
        <w:tc>
          <w:tcPr>
            <w:tcW w:w="78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VIII. Biblioteka </w:t>
            </w:r>
            <w:r w:rsidR="00C03A43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Collegium </w:t>
            </w:r>
            <w:proofErr w:type="spellStart"/>
            <w:r w:rsidR="00C03A43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Historicum</w:t>
            </w:r>
            <w:proofErr w:type="spellEnd"/>
          </w:p>
        </w:tc>
        <w:tc>
          <w:tcPr>
            <w:tcW w:w="78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Sekcja Historii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C56B1E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A3</w:t>
            </w:r>
            <w:r w:rsidR="005B5CFD" w:rsidRPr="003B2720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C03A4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="00C56B1E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cantSplit/>
          <w:trHeight w:val="85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 xml:space="preserve">Książki </w:t>
            </w:r>
            <w:r w:rsidR="00C56B1E" w:rsidRPr="003B2720">
              <w:rPr>
                <w:rFonts w:ascii="Arial" w:hAnsi="Arial" w:cs="Arial"/>
                <w:bCs/>
                <w:sz w:val="20"/>
                <w:szCs w:val="20"/>
              </w:rPr>
              <w:t>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C56B1E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cantSplit/>
          <w:trHeight w:val="85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C56B1E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A5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C56B1E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cantSplit/>
          <w:trHeight w:val="85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 xml:space="preserve">Czasopisma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C56B1E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5B5CFD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cantSplit/>
          <w:trHeight w:val="85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301A15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01A15">
              <w:rPr>
                <w:rFonts w:ascii="Arial" w:hAnsi="Arial" w:cs="Arial"/>
                <w:b/>
                <w:bCs/>
                <w:sz w:val="20"/>
                <w:szCs w:val="20"/>
              </w:rPr>
              <w:t>Sekcja Etnologii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5CFD" w:rsidRPr="003B2720" w:rsidRDefault="005B5CFD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i czasopisma</w:t>
            </w:r>
          </w:p>
          <w:p w:rsidR="005B5CFD" w:rsidRPr="003B2720" w:rsidRDefault="005B5CFD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FD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 w:rsidR="005B5CFD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85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Sekcja Muzykologii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Książki, nuty A3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85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19.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Książki, nuty A4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C56B1E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85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20.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Książki, nuty A5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C56B1E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85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21.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Czasopisma A4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C56B1E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C67188" w:rsidRPr="003B2720" w:rsidRDefault="00C67188" w:rsidP="00C67188">
      <w:pPr>
        <w:rPr>
          <w:vanish/>
        </w:rPr>
      </w:pPr>
    </w:p>
    <w:tbl>
      <w:tblPr>
        <w:tblpPr w:leftFromText="141" w:rightFromText="141" w:vertAnchor="text" w:tblpY="1"/>
        <w:tblOverlap w:val="never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780"/>
        <w:gridCol w:w="425"/>
        <w:gridCol w:w="1985"/>
        <w:gridCol w:w="708"/>
        <w:gridCol w:w="1134"/>
        <w:gridCol w:w="1276"/>
        <w:gridCol w:w="992"/>
        <w:gridCol w:w="1701"/>
      </w:tblGrid>
      <w:tr w:rsidR="003B2720" w:rsidRPr="003B2720" w:rsidTr="00301A15">
        <w:trPr>
          <w:cantSplit/>
          <w:trHeight w:val="68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VIII. Biblioteka Collegium </w:t>
            </w:r>
            <w:proofErr w:type="spellStart"/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Historicum</w:t>
            </w:r>
            <w:proofErr w:type="spellEnd"/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Sekcja Archeologii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A3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cantSplit/>
          <w:trHeight w:val="68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68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24.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A5, B5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68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Czasopisma 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68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26.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Czasopisma A5, B5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51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Sekcja Historii Sztuki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A5 z napisami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51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A5</w:t>
            </w:r>
          </w:p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bez napisów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51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A4</w:t>
            </w:r>
          </w:p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z napisami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51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A4</w:t>
            </w:r>
          </w:p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bez napisów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51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A3</w:t>
            </w:r>
          </w:p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z napisami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51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 xml:space="preserve">Czasopisma A5 </w:t>
            </w:r>
          </w:p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z napisami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51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Czasopisma A4</w:t>
            </w:r>
          </w:p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z napisami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51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 xml:space="preserve">Czasopisma A3 </w:t>
            </w:r>
          </w:p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z napisami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567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Naprawa książek i czasopism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cantSplit/>
          <w:trHeight w:val="1488"/>
        </w:trPr>
        <w:tc>
          <w:tcPr>
            <w:tcW w:w="15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3144A" w:rsidRPr="003B2720" w:rsidRDefault="003B2720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I</w:t>
            </w:r>
            <w:r w:rsidR="0043547C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="0093144A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. Biblioteka Wydziału Matematyki i Informatyki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44A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44A" w:rsidRPr="003B2720" w:rsidRDefault="0093144A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i czasopisma</w:t>
            </w:r>
            <w:r w:rsidR="00D948B7" w:rsidRPr="003B2720">
              <w:rPr>
                <w:rFonts w:ascii="Arial" w:hAnsi="Arial" w:cs="Arial"/>
                <w:bCs/>
                <w:sz w:val="20"/>
                <w:szCs w:val="20"/>
              </w:rPr>
              <w:t xml:space="preserve"> A5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44A" w:rsidRPr="003B2720" w:rsidRDefault="00315DFE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44A" w:rsidRPr="003B2720" w:rsidRDefault="0093144A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44A" w:rsidRPr="003B2720" w:rsidRDefault="0093144A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44A" w:rsidRPr="003B2720" w:rsidRDefault="0093144A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44A" w:rsidRPr="003B2720" w:rsidRDefault="0093144A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556910">
        <w:trPr>
          <w:cantSplit/>
          <w:trHeight w:val="1229"/>
        </w:trPr>
        <w:tc>
          <w:tcPr>
            <w:tcW w:w="1560" w:type="dxa"/>
            <w:gridSpan w:val="2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936B4" w:rsidRPr="003B2720" w:rsidRDefault="00B936B4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X. Biblioteka Wydziału Chemii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6B4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6B4" w:rsidRPr="003B2720" w:rsidRDefault="00B936B4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A4,</w:t>
            </w:r>
            <w:r w:rsidR="003B2720" w:rsidRPr="003B2720">
              <w:rPr>
                <w:rFonts w:ascii="Arial" w:hAnsi="Arial" w:cs="Arial"/>
                <w:bCs/>
                <w:sz w:val="20"/>
                <w:szCs w:val="20"/>
              </w:rPr>
              <w:t xml:space="preserve"> A3, </w:t>
            </w:r>
            <w:r w:rsidRPr="003B2720">
              <w:rPr>
                <w:rFonts w:ascii="Arial" w:hAnsi="Arial" w:cs="Arial"/>
                <w:bCs/>
                <w:sz w:val="20"/>
                <w:szCs w:val="20"/>
              </w:rPr>
              <w:t>B5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6B4" w:rsidRPr="003B2720" w:rsidRDefault="00C03A4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="00B936B4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6B4" w:rsidRPr="003B2720" w:rsidRDefault="00B936B4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6B4" w:rsidRPr="003B2720" w:rsidRDefault="00B936B4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6B4" w:rsidRPr="003B2720" w:rsidRDefault="00B936B4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6B4" w:rsidRPr="003B2720" w:rsidRDefault="00B936B4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56910" w:rsidRPr="003B2720" w:rsidTr="00556910">
        <w:trPr>
          <w:cantSplit/>
          <w:trHeight w:val="1229"/>
        </w:trPr>
        <w:tc>
          <w:tcPr>
            <w:tcW w:w="8080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910" w:rsidRPr="003B2720" w:rsidRDefault="00556910" w:rsidP="0055691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Razem brutto: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910" w:rsidRPr="003B2720" w:rsidRDefault="00556910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F85077" w:rsidRPr="003B2720" w:rsidRDefault="00F85077" w:rsidP="00F85077">
      <w:pPr>
        <w:rPr>
          <w:vanish/>
        </w:rPr>
      </w:pPr>
    </w:p>
    <w:p w:rsidR="00F239CC" w:rsidRPr="003B2720" w:rsidRDefault="00F239CC" w:rsidP="00637621">
      <w:pPr>
        <w:pStyle w:val="Styl1"/>
        <w:widowControl/>
        <w:spacing w:before="0"/>
        <w:rPr>
          <w:rFonts w:cs="Arial"/>
          <w:sz w:val="22"/>
          <w:szCs w:val="22"/>
        </w:rPr>
      </w:pPr>
    </w:p>
    <w:p w:rsidR="00852DEF" w:rsidRPr="003B2720" w:rsidRDefault="00852DEF" w:rsidP="00637621">
      <w:pPr>
        <w:pStyle w:val="Styl1"/>
        <w:widowControl/>
        <w:spacing w:before="0"/>
        <w:rPr>
          <w:rFonts w:cs="Arial"/>
          <w:sz w:val="22"/>
          <w:szCs w:val="22"/>
        </w:rPr>
      </w:pPr>
    </w:p>
    <w:p w:rsidR="003B6FE6" w:rsidRDefault="00637621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  <w:szCs w:val="20"/>
        </w:rPr>
      </w:pPr>
      <w:r w:rsidRPr="003B2720">
        <w:rPr>
          <w:rFonts w:ascii="Arial" w:hAnsi="Arial" w:cs="Arial"/>
          <w:sz w:val="20"/>
          <w:szCs w:val="20"/>
        </w:rPr>
        <w:t>Powyższa cena obejmuje wszystkie koszty związane z realizacją przedmiotu zamówienia określonego w s</w:t>
      </w:r>
      <w:r w:rsidR="003944D3" w:rsidRPr="003B2720">
        <w:rPr>
          <w:rFonts w:ascii="Arial" w:hAnsi="Arial" w:cs="Arial"/>
          <w:sz w:val="20"/>
          <w:szCs w:val="20"/>
        </w:rPr>
        <w:t xml:space="preserve">zczegółowym wykazie </w:t>
      </w:r>
      <w:r w:rsidRPr="003B2720">
        <w:rPr>
          <w:rFonts w:ascii="Arial" w:hAnsi="Arial" w:cs="Arial"/>
          <w:sz w:val="20"/>
          <w:szCs w:val="20"/>
        </w:rPr>
        <w:t>zamówienia w szczególności</w:t>
      </w:r>
      <w:r w:rsidR="00C6498C" w:rsidRPr="003B2720">
        <w:rPr>
          <w:rFonts w:ascii="Arial" w:hAnsi="Arial" w:cs="Arial"/>
          <w:sz w:val="20"/>
          <w:szCs w:val="20"/>
        </w:rPr>
        <w:t>, koszty transportu i pozostałe.</w:t>
      </w:r>
    </w:p>
    <w:p w:rsidR="0004514E" w:rsidRDefault="0004514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  <w:szCs w:val="20"/>
        </w:rPr>
      </w:pPr>
      <w:r w:rsidRPr="00556910">
        <w:rPr>
          <w:rFonts w:ascii="Arial" w:hAnsi="Arial" w:cs="Arial"/>
          <w:sz w:val="20"/>
          <w:szCs w:val="20"/>
        </w:rPr>
        <w:t>Przyjmuję do wiadomości fakt, że powyższe ilości są jedynie szacunkowe i w przypadku gdy kwota łącznego wynagrodzenia umowy nie zostanie wykorzystana, Wykonawcy nie przysługuje roszczenie o zapłatę kwoty stanowiącej różnicę pomiędzy łączną wartością wynagrodzenia, a wartością faktycznie zrealizowanych usług.</w:t>
      </w:r>
    </w:p>
    <w:p w:rsidR="00BC3832" w:rsidRPr="00DF190D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  <w:szCs w:val="20"/>
        </w:rPr>
      </w:pPr>
      <w:r w:rsidRPr="00DF190D">
        <w:rPr>
          <w:rFonts w:ascii="Arial" w:hAnsi="Arial" w:cs="Arial"/>
          <w:sz w:val="20"/>
          <w:szCs w:val="20"/>
        </w:rPr>
        <w:t>Oświadczamy, że akceptujemy termin realizacji zamówienia.</w:t>
      </w:r>
    </w:p>
    <w:p w:rsidR="00BC3832" w:rsidRPr="00DF190D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  <w:szCs w:val="20"/>
        </w:rPr>
      </w:pPr>
      <w:r w:rsidRPr="00DF190D">
        <w:rPr>
          <w:rFonts w:ascii="Arial" w:hAnsi="Arial" w:cs="Arial"/>
          <w:sz w:val="20"/>
          <w:szCs w:val="20"/>
        </w:rPr>
        <w:t>Oświadczamy, że udzielamy gwarancji na okres 5 lat na wykonane przez nas usługi.</w:t>
      </w:r>
    </w:p>
    <w:p w:rsidR="00036CDE" w:rsidRPr="00DF190D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  <w:szCs w:val="20"/>
        </w:rPr>
      </w:pPr>
      <w:r w:rsidRPr="00DF190D">
        <w:rPr>
          <w:rFonts w:ascii="Arial" w:hAnsi="Arial" w:cs="Arial"/>
          <w:sz w:val="20"/>
          <w:szCs w:val="20"/>
        </w:rPr>
        <w:t>Oświadczamy, że zapoznaliśmy się z warunkami przystąpienia do zamówienia określonymi w zapytaniu ofertowym oraz uzyskaliśmy niezbędne informacje do przygotowania oferty.</w:t>
      </w:r>
    </w:p>
    <w:p w:rsidR="00036CDE" w:rsidRPr="00DF190D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  <w:szCs w:val="20"/>
        </w:rPr>
      </w:pPr>
      <w:r w:rsidRPr="00DF190D">
        <w:rPr>
          <w:rFonts w:ascii="Arial" w:hAnsi="Arial" w:cs="Arial"/>
          <w:sz w:val="20"/>
          <w:szCs w:val="20"/>
        </w:rPr>
        <w:t>Oświadczamy, że w cenie oferty zostały uwzględnione wszystkie koszty wykonania zamówienia i realizacji przyszłego świadczenia umownego.</w:t>
      </w:r>
      <w:bookmarkStart w:id="0" w:name="_GoBack"/>
      <w:bookmarkEnd w:id="0"/>
    </w:p>
    <w:p w:rsidR="00036CDE" w:rsidRPr="00DF190D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  <w:szCs w:val="20"/>
        </w:rPr>
      </w:pPr>
      <w:r w:rsidRPr="00DF190D">
        <w:rPr>
          <w:rFonts w:ascii="Arial" w:hAnsi="Arial" w:cs="Arial"/>
          <w:sz w:val="20"/>
          <w:szCs w:val="20"/>
          <w:lang w:eastAsia="zh-CN"/>
        </w:rPr>
        <w:t xml:space="preserve">Oświadczamy, że akceptujemy termin realizacji zamówienia określony w zapytaniu ofertowym. </w:t>
      </w:r>
    </w:p>
    <w:p w:rsidR="00036CDE" w:rsidRPr="00DF190D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  <w:szCs w:val="20"/>
        </w:rPr>
      </w:pPr>
      <w:r w:rsidRPr="00DF190D">
        <w:rPr>
          <w:rFonts w:ascii="Arial" w:hAnsi="Arial" w:cs="Arial"/>
          <w:sz w:val="20"/>
          <w:szCs w:val="20"/>
        </w:rPr>
        <w:t>Oświadczamy, że zapoznaliśmy się ze Zapytaniem ofertowym oraz wymo</w:t>
      </w:r>
      <w:r w:rsidR="00556910" w:rsidRPr="00DF190D">
        <w:rPr>
          <w:rFonts w:ascii="Arial" w:hAnsi="Arial" w:cs="Arial"/>
          <w:sz w:val="20"/>
          <w:szCs w:val="20"/>
        </w:rPr>
        <w:t xml:space="preserve">gami zawartymi w załączniku nr 2 i 3 </w:t>
      </w:r>
      <w:r w:rsidRPr="00DF190D">
        <w:rPr>
          <w:rFonts w:ascii="Arial" w:hAnsi="Arial" w:cs="Arial"/>
          <w:sz w:val="20"/>
          <w:szCs w:val="20"/>
        </w:rPr>
        <w:t>do niniejszego zapytania ofertowego i nie wnosimy w stosunku do nich żadnych uwag.</w:t>
      </w:r>
    </w:p>
    <w:p w:rsidR="00036CDE" w:rsidRPr="00DF190D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  <w:szCs w:val="20"/>
        </w:rPr>
      </w:pPr>
      <w:r w:rsidRPr="00DF190D">
        <w:rPr>
          <w:rFonts w:ascii="Arial" w:hAnsi="Arial" w:cs="Arial"/>
          <w:sz w:val="20"/>
          <w:szCs w:val="20"/>
        </w:rPr>
        <w:t>Oświadczamy, że uważamy się za związanych niniejszą ofertą przez 30 dni od upływu terminu składania ofert.</w:t>
      </w:r>
    </w:p>
    <w:p w:rsidR="00036CDE" w:rsidRPr="00DF190D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  <w:szCs w:val="20"/>
        </w:rPr>
      </w:pPr>
      <w:r w:rsidRPr="00DF190D">
        <w:rPr>
          <w:rFonts w:ascii="Arial" w:hAnsi="Arial" w:cs="Arial"/>
          <w:sz w:val="20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:rsidR="00036CDE" w:rsidRPr="00DF190D" w:rsidRDefault="00036CDE" w:rsidP="00036CDE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  <w:szCs w:val="20"/>
        </w:rPr>
      </w:pPr>
      <w:r w:rsidRPr="00DF190D">
        <w:rPr>
          <w:rFonts w:ascii="Arial" w:hAnsi="Arial" w:cs="Arial"/>
          <w:sz w:val="20"/>
          <w:szCs w:val="20"/>
        </w:rPr>
        <w:t>Integralną częścią oferty są:</w:t>
      </w:r>
    </w:p>
    <w:p w:rsidR="00036CDE" w:rsidRPr="00DF190D" w:rsidRDefault="00036CDE" w:rsidP="00036CDE">
      <w:pPr>
        <w:ind w:firstLine="425"/>
        <w:jc w:val="both"/>
        <w:rPr>
          <w:rFonts w:ascii="Arial" w:hAnsi="Arial" w:cs="Arial"/>
          <w:sz w:val="20"/>
          <w:szCs w:val="20"/>
        </w:rPr>
      </w:pPr>
    </w:p>
    <w:p w:rsidR="00036CDE" w:rsidRPr="00DF190D" w:rsidRDefault="00036CDE" w:rsidP="00036CDE">
      <w:pPr>
        <w:ind w:firstLine="425"/>
        <w:jc w:val="both"/>
        <w:rPr>
          <w:rFonts w:ascii="Arial" w:hAnsi="Arial" w:cs="Arial"/>
          <w:sz w:val="20"/>
          <w:szCs w:val="20"/>
        </w:rPr>
      </w:pPr>
      <w:r w:rsidRPr="00DF190D">
        <w:rPr>
          <w:rFonts w:ascii="Arial" w:hAnsi="Arial" w:cs="Arial"/>
          <w:sz w:val="20"/>
          <w:szCs w:val="20"/>
        </w:rPr>
        <w:t>1) ............................................................</w:t>
      </w:r>
    </w:p>
    <w:p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6B3168">
      <w:headerReference w:type="default" r:id="rId8"/>
      <w:footerReference w:type="default" r:id="rId9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095" w:rsidRDefault="00E21095">
      <w:r>
        <w:separator/>
      </w:r>
    </w:p>
  </w:endnote>
  <w:endnote w:type="continuationSeparator" w:id="0">
    <w:p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DF190D">
      <w:rPr>
        <w:noProof/>
      </w:rPr>
      <w:t>2</w:t>
    </w:r>
    <w:r>
      <w:fldChar w:fldCharType="end"/>
    </w:r>
  </w:p>
  <w:p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095" w:rsidRDefault="00E21095">
      <w:r>
        <w:separator/>
      </w:r>
    </w:p>
  </w:footnote>
  <w:footnote w:type="continuationSeparator" w:id="0">
    <w:p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Znak Sprawy: ZP/808/U/21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8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7"/>
  </w:num>
  <w:num w:numId="3">
    <w:abstractNumId w:val="11"/>
  </w:num>
  <w:num w:numId="4">
    <w:abstractNumId w:val="10"/>
  </w:num>
  <w:num w:numId="5">
    <w:abstractNumId w:val="8"/>
  </w:num>
  <w:num w:numId="6">
    <w:abstractNumId w:val="6"/>
  </w:num>
  <w:num w:numId="7">
    <w:abstractNumId w:val="3"/>
  </w:num>
  <w:num w:numId="8">
    <w:abstractNumId w:val="9"/>
  </w:num>
  <w:num w:numId="9">
    <w:abstractNumId w:val="1"/>
  </w:num>
  <w:num w:numId="10">
    <w:abstractNumId w:val="4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75E9D"/>
    <w:rsid w:val="00087B89"/>
    <w:rsid w:val="000C5661"/>
    <w:rsid w:val="000C7B2A"/>
    <w:rsid w:val="000E0AFE"/>
    <w:rsid w:val="00150F46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1A15"/>
    <w:rsid w:val="0030290C"/>
    <w:rsid w:val="00306EB1"/>
    <w:rsid w:val="00312439"/>
    <w:rsid w:val="00315DFE"/>
    <w:rsid w:val="0038250F"/>
    <w:rsid w:val="0039296D"/>
    <w:rsid w:val="003944D3"/>
    <w:rsid w:val="003B2720"/>
    <w:rsid w:val="003B2873"/>
    <w:rsid w:val="003B6FE6"/>
    <w:rsid w:val="003B73E3"/>
    <w:rsid w:val="003B77AD"/>
    <w:rsid w:val="00405ADF"/>
    <w:rsid w:val="00410A79"/>
    <w:rsid w:val="00412323"/>
    <w:rsid w:val="0043547C"/>
    <w:rsid w:val="0049256C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6E64"/>
    <w:rsid w:val="006E679C"/>
    <w:rsid w:val="00725431"/>
    <w:rsid w:val="00752E5D"/>
    <w:rsid w:val="00753996"/>
    <w:rsid w:val="00764EA3"/>
    <w:rsid w:val="0077448A"/>
    <w:rsid w:val="00782127"/>
    <w:rsid w:val="007C5C64"/>
    <w:rsid w:val="008156A5"/>
    <w:rsid w:val="00826471"/>
    <w:rsid w:val="008525DF"/>
    <w:rsid w:val="00852DEF"/>
    <w:rsid w:val="00861E80"/>
    <w:rsid w:val="00880EFE"/>
    <w:rsid w:val="00885C00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80196"/>
    <w:rsid w:val="00987519"/>
    <w:rsid w:val="009D511A"/>
    <w:rsid w:val="00A362F8"/>
    <w:rsid w:val="00A719CE"/>
    <w:rsid w:val="00AE29B7"/>
    <w:rsid w:val="00AF495B"/>
    <w:rsid w:val="00B12D2D"/>
    <w:rsid w:val="00B27364"/>
    <w:rsid w:val="00B478C3"/>
    <w:rsid w:val="00B72799"/>
    <w:rsid w:val="00B936B4"/>
    <w:rsid w:val="00BC3832"/>
    <w:rsid w:val="00BE6A7E"/>
    <w:rsid w:val="00C03A43"/>
    <w:rsid w:val="00C04E1E"/>
    <w:rsid w:val="00C04E6F"/>
    <w:rsid w:val="00C22165"/>
    <w:rsid w:val="00C232F5"/>
    <w:rsid w:val="00C5398B"/>
    <w:rsid w:val="00C56B1E"/>
    <w:rsid w:val="00C6498C"/>
    <w:rsid w:val="00C66669"/>
    <w:rsid w:val="00C67188"/>
    <w:rsid w:val="00C75D33"/>
    <w:rsid w:val="00C84826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D05BC"/>
    <w:rsid w:val="00DF190D"/>
    <w:rsid w:val="00E21095"/>
    <w:rsid w:val="00E41FB6"/>
    <w:rsid w:val="00E47F86"/>
    <w:rsid w:val="00E50C69"/>
    <w:rsid w:val="00E6162A"/>
    <w:rsid w:val="00E64B32"/>
    <w:rsid w:val="00E6736F"/>
    <w:rsid w:val="00E83DC7"/>
    <w:rsid w:val="00EA48C9"/>
    <w:rsid w:val="00ED70A0"/>
    <w:rsid w:val="00EF7E03"/>
    <w:rsid w:val="00F239CC"/>
    <w:rsid w:val="00F24884"/>
    <w:rsid w:val="00F25D59"/>
    <w:rsid w:val="00F406C7"/>
    <w:rsid w:val="00F62326"/>
    <w:rsid w:val="00F70B37"/>
    <w:rsid w:val="00F803CF"/>
    <w:rsid w:val="00F85077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AFE54-2A0D-4E36-A7D6-5942D54F8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632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Aleksandra Siemińska-Lińska</cp:lastModifiedBy>
  <cp:revision>4</cp:revision>
  <cp:lastPrinted>2014-04-14T10:06:00Z</cp:lastPrinted>
  <dcterms:created xsi:type="dcterms:W3CDTF">2021-06-23T12:37:00Z</dcterms:created>
  <dcterms:modified xsi:type="dcterms:W3CDTF">2021-06-23T12:37:00Z</dcterms:modified>
</cp:coreProperties>
</file>