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38F58DCE" w14:textId="77777777" w:rsidR="001E539B" w:rsidRDefault="001E539B" w:rsidP="008D2AB8">
      <w:pPr>
        <w:rPr>
          <w:b/>
        </w:rPr>
      </w:pPr>
    </w:p>
    <w:p w14:paraId="6E7E48BF" w14:textId="449C8E6D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F32D5" w:rsidRPr="000F15D1">
        <w:rPr>
          <w:b/>
        </w:rPr>
        <w:t xml:space="preserve">dostawa i montaż </w:t>
      </w:r>
      <w:bookmarkStart w:id="0" w:name="_Hlk72747783"/>
      <w:r w:rsidR="00EF32D5" w:rsidRPr="000F15D1">
        <w:rPr>
          <w:b/>
        </w:rPr>
        <w:t>komory rękawicowej do syntez związków krzemoorganicznych</w:t>
      </w:r>
      <w:bookmarkEnd w:id="0"/>
      <w:r w:rsidR="00EF32D5">
        <w:rPr>
          <w:b/>
        </w:rPr>
        <w:t xml:space="preserve"> </w:t>
      </w:r>
      <w:r w:rsidR="00EF32D5" w:rsidRPr="000F15D1">
        <w:rPr>
          <w:b/>
        </w:rPr>
        <w:t>- KC-</w:t>
      </w:r>
      <w:proofErr w:type="spellStart"/>
      <w:r w:rsidR="00EF32D5" w:rsidRPr="000F15D1">
        <w:rPr>
          <w:b/>
        </w:rPr>
        <w:t>zp</w:t>
      </w:r>
      <w:proofErr w:type="spellEnd"/>
      <w:r w:rsidR="00EF32D5" w:rsidRPr="000F15D1">
        <w:rPr>
          <w:b/>
        </w:rPr>
        <w:t>. 272-199/21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2767A4C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03A2BF0C" w14:textId="77777777" w:rsidR="00223141" w:rsidRPr="00223141" w:rsidRDefault="00223141" w:rsidP="00223141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4EE56949" w14:textId="3D59F996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="00F70C7F">
        <w:t xml:space="preserve">do 14 </w:t>
      </w:r>
      <w:r w:rsidR="0016384D">
        <w:t>dni</w:t>
      </w:r>
      <w:r w:rsidRPr="00223141">
        <w:t xml:space="preserve"> </w:t>
      </w:r>
      <w:r w:rsidR="00F70C7F">
        <w:t xml:space="preserve">od daty podpisania umowy. </w:t>
      </w:r>
    </w:p>
    <w:p w14:paraId="5204F487" w14:textId="227E71E8" w:rsidR="00D37A96" w:rsidRPr="00223141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 w:rsidRPr="00223141">
        <w:rPr>
          <w:b/>
        </w:rPr>
        <w:t>Okres udzielonej gwarancji wynosi:</w:t>
      </w:r>
      <w:r w:rsidRPr="00223141">
        <w:t xml:space="preserve"> ……………………………</w:t>
      </w:r>
      <w:r w:rsidR="0016384D">
        <w:t>m-cy</w:t>
      </w:r>
      <w:r w:rsidR="0016384D" w:rsidRPr="00223141">
        <w:t>(</w:t>
      </w:r>
      <w:r w:rsidR="0016384D" w:rsidRPr="00223141">
        <w:rPr>
          <w:highlight w:val="yellow"/>
        </w:rPr>
        <w:t>kryterium oceny ofert)</w:t>
      </w:r>
    </w:p>
    <w:p w14:paraId="26665F18" w14:textId="44DCE615" w:rsidR="001E539B" w:rsidRPr="00223141" w:rsidRDefault="00D37A96" w:rsidP="00D37A96">
      <w:pPr>
        <w:tabs>
          <w:tab w:val="left" w:pos="426"/>
        </w:tabs>
        <w:jc w:val="both"/>
      </w:pPr>
      <w:r w:rsidRPr="00223141">
        <w:rPr>
          <w:b/>
        </w:rPr>
        <w:t xml:space="preserve">Termin płatności: </w:t>
      </w:r>
      <w:r w:rsidRPr="00223141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799A639" w14:textId="77777777" w:rsidR="00223141" w:rsidRPr="00223141" w:rsidRDefault="00223141" w:rsidP="00D37A96">
      <w:pPr>
        <w:rPr>
          <w:b/>
          <w:u w:val="single"/>
        </w:rPr>
      </w:pPr>
    </w:p>
    <w:p w14:paraId="5D27969A" w14:textId="77777777" w:rsidR="00223141" w:rsidRDefault="00223141" w:rsidP="00D37A96">
      <w:pPr>
        <w:rPr>
          <w:b/>
          <w:sz w:val="22"/>
          <w:szCs w:val="22"/>
          <w:u w:val="single"/>
        </w:rPr>
      </w:pP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A2E475B" w14:textId="26802010" w:rsidR="008138FF" w:rsidRDefault="00D37A96" w:rsidP="008138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266207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266207">
        <w:rPr>
          <w:color w:val="000000"/>
          <w:sz w:val="22"/>
          <w:szCs w:val="22"/>
          <w:lang w:eastAsia="ar-SA"/>
        </w:rPr>
        <w:t>swz</w:t>
      </w:r>
      <w:proofErr w:type="spellEnd"/>
      <w:r w:rsidR="00266207">
        <w:rPr>
          <w:color w:val="000000"/>
          <w:sz w:val="22"/>
          <w:szCs w:val="22"/>
          <w:lang w:eastAsia="ar-SA"/>
        </w:rPr>
        <w:t>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1" w:name="_GoBack"/>
      <w:bookmarkEnd w:id="1"/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4968DF" w14:textId="77777777" w:rsidR="00D37A96" w:rsidRPr="000B45FE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490E0D" w14:textId="77777777" w:rsidR="00D37A96" w:rsidRDefault="00D37A96" w:rsidP="00D768B1">
      <w:pPr>
        <w:tabs>
          <w:tab w:val="left" w:pos="5040"/>
        </w:tabs>
        <w:ind w:left="708"/>
        <w:rPr>
          <w:i/>
          <w:sz w:val="22"/>
          <w:szCs w:val="22"/>
        </w:rPr>
      </w:pPr>
      <w:r>
        <w:tab/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A1F95" w14:textId="77777777" w:rsidR="00B07BDB" w:rsidRDefault="00B07BDB">
      <w:r>
        <w:separator/>
      </w:r>
    </w:p>
  </w:endnote>
  <w:endnote w:type="continuationSeparator" w:id="0">
    <w:p w14:paraId="4A386129" w14:textId="77777777" w:rsidR="00B07BDB" w:rsidRDefault="00B07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1B819" w14:textId="77777777" w:rsidR="00B07BDB" w:rsidRDefault="00B07BDB">
      <w:r>
        <w:separator/>
      </w:r>
    </w:p>
  </w:footnote>
  <w:footnote w:type="continuationSeparator" w:id="0">
    <w:p w14:paraId="42ED2A03" w14:textId="77777777" w:rsidR="00B07BDB" w:rsidRDefault="00B07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40C27"/>
    <w:multiLevelType w:val="hybridMultilevel"/>
    <w:tmpl w:val="B566776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80305"/>
    <w:rsid w:val="000B731D"/>
    <w:rsid w:val="000D6134"/>
    <w:rsid w:val="000E09C7"/>
    <w:rsid w:val="000F6589"/>
    <w:rsid w:val="00106636"/>
    <w:rsid w:val="00116EC6"/>
    <w:rsid w:val="0016384D"/>
    <w:rsid w:val="00173BA7"/>
    <w:rsid w:val="001801DD"/>
    <w:rsid w:val="00190BA3"/>
    <w:rsid w:val="001C224A"/>
    <w:rsid w:val="001C4733"/>
    <w:rsid w:val="001D4612"/>
    <w:rsid w:val="001E539B"/>
    <w:rsid w:val="00207E98"/>
    <w:rsid w:val="002116B9"/>
    <w:rsid w:val="00223141"/>
    <w:rsid w:val="00235397"/>
    <w:rsid w:val="00237540"/>
    <w:rsid w:val="00266207"/>
    <w:rsid w:val="002723B0"/>
    <w:rsid w:val="002B4869"/>
    <w:rsid w:val="002D1160"/>
    <w:rsid w:val="0031311D"/>
    <w:rsid w:val="00315A4A"/>
    <w:rsid w:val="00360425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138FF"/>
    <w:rsid w:val="0083282F"/>
    <w:rsid w:val="00833933"/>
    <w:rsid w:val="00845122"/>
    <w:rsid w:val="008468FA"/>
    <w:rsid w:val="00853083"/>
    <w:rsid w:val="00865C43"/>
    <w:rsid w:val="008B2F0C"/>
    <w:rsid w:val="008B4928"/>
    <w:rsid w:val="008D2AB8"/>
    <w:rsid w:val="008D3E77"/>
    <w:rsid w:val="008F1C66"/>
    <w:rsid w:val="00905463"/>
    <w:rsid w:val="00905A6E"/>
    <w:rsid w:val="00970FE4"/>
    <w:rsid w:val="009A7813"/>
    <w:rsid w:val="009E54FE"/>
    <w:rsid w:val="00A0022B"/>
    <w:rsid w:val="00A346FE"/>
    <w:rsid w:val="00A47B4D"/>
    <w:rsid w:val="00A83018"/>
    <w:rsid w:val="00A86EDC"/>
    <w:rsid w:val="00AE4C04"/>
    <w:rsid w:val="00AF0D89"/>
    <w:rsid w:val="00B07BDB"/>
    <w:rsid w:val="00B6148D"/>
    <w:rsid w:val="00B774DC"/>
    <w:rsid w:val="00B92E06"/>
    <w:rsid w:val="00B93205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EF32D5"/>
    <w:rsid w:val="00F00591"/>
    <w:rsid w:val="00F06700"/>
    <w:rsid w:val="00F51688"/>
    <w:rsid w:val="00F53146"/>
    <w:rsid w:val="00F70C7F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CFA4-27DD-4A28-86D1-6E7428B50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451</Words>
  <Characters>4002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Katarzyna Breguła</cp:lastModifiedBy>
  <cp:revision>2</cp:revision>
  <cp:lastPrinted>2021-06-17T10:13:00Z</cp:lastPrinted>
  <dcterms:created xsi:type="dcterms:W3CDTF">2021-06-17T10:13:00Z</dcterms:created>
  <dcterms:modified xsi:type="dcterms:W3CDTF">2021-06-17T10:13:00Z</dcterms:modified>
</cp:coreProperties>
</file>