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5EFF" w:rsidRPr="000B5EFF" w:rsidRDefault="000B5EFF" w:rsidP="000B5EFF">
      <w:pPr>
        <w:rPr>
          <w:lang w:eastAsia="pl-PL"/>
        </w:rPr>
      </w:pPr>
      <w:r w:rsidRPr="000B5EFF">
        <w:rPr>
          <w:lang w:eastAsia="pl-PL"/>
        </w:rPr>
        <w:t>25/06/2021    S121</w:t>
      </w:r>
    </w:p>
    <w:p w:rsidR="000B5EFF" w:rsidRPr="000B5EFF" w:rsidRDefault="000B5EFF" w:rsidP="000B5EFF">
      <w:pPr>
        <w:jc w:val="center"/>
        <w:rPr>
          <w:b/>
          <w:bCs/>
          <w:lang w:eastAsia="pl-PL"/>
        </w:rPr>
      </w:pPr>
      <w:r w:rsidRPr="000B5EFF">
        <w:rPr>
          <w:b/>
          <w:bCs/>
          <w:lang w:eastAsia="pl-PL"/>
        </w:rPr>
        <w:t>Polska-Kraków: Sprzęt laboratoryjny, optyczny i precyzyjny (z wyjątkiem szklanego)</w:t>
      </w:r>
    </w:p>
    <w:p w:rsidR="000B5EFF" w:rsidRPr="000B5EFF" w:rsidRDefault="000B5EFF" w:rsidP="000B5EFF">
      <w:pPr>
        <w:jc w:val="center"/>
        <w:rPr>
          <w:b/>
          <w:bCs/>
          <w:lang w:eastAsia="pl-PL"/>
        </w:rPr>
      </w:pPr>
      <w:r w:rsidRPr="000B5EFF">
        <w:rPr>
          <w:b/>
          <w:bCs/>
          <w:lang w:eastAsia="pl-PL"/>
        </w:rPr>
        <w:t>2021/S 121-318361</w:t>
      </w:r>
    </w:p>
    <w:p w:rsidR="000B5EFF" w:rsidRPr="000B5EFF" w:rsidRDefault="000B5EFF" w:rsidP="000B5EFF">
      <w:pPr>
        <w:jc w:val="center"/>
        <w:rPr>
          <w:b/>
          <w:bCs/>
          <w:u w:val="single"/>
          <w:lang w:eastAsia="pl-PL"/>
        </w:rPr>
      </w:pPr>
      <w:bookmarkStart w:id="0" w:name="_GoBack"/>
      <w:r w:rsidRPr="000B5EFF">
        <w:rPr>
          <w:b/>
          <w:bCs/>
          <w:u w:val="single"/>
          <w:lang w:eastAsia="pl-PL"/>
        </w:rPr>
        <w:t>Ogłoszenie o zamówieniu</w:t>
      </w:r>
    </w:p>
    <w:bookmarkEnd w:id="0"/>
    <w:p w:rsidR="000B5EFF" w:rsidRPr="000B5EFF" w:rsidRDefault="000B5EFF" w:rsidP="000B5EFF">
      <w:pPr>
        <w:jc w:val="center"/>
        <w:rPr>
          <w:b/>
          <w:bCs/>
          <w:lang w:eastAsia="pl-PL"/>
        </w:rPr>
      </w:pPr>
      <w:r w:rsidRPr="000B5EFF">
        <w:rPr>
          <w:b/>
          <w:bCs/>
          <w:lang w:eastAsia="pl-PL"/>
        </w:rPr>
        <w:t>Dostawy</w:t>
      </w:r>
    </w:p>
    <w:p w:rsidR="000B5EFF" w:rsidRPr="000B5EFF" w:rsidRDefault="000B5EFF" w:rsidP="000B5EFF">
      <w:pPr>
        <w:rPr>
          <w:b/>
          <w:bCs/>
          <w:lang w:eastAsia="pl-PL"/>
        </w:rPr>
      </w:pPr>
      <w:r w:rsidRPr="000B5EFF">
        <w:rPr>
          <w:b/>
          <w:bCs/>
          <w:lang w:eastAsia="pl-PL"/>
        </w:rPr>
        <w:t>Podstawa prawna: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lang w:eastAsia="pl-PL"/>
        </w:rPr>
        <w:t>Dyrektywa 2014/24/UE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lang w:eastAsia="pl-PL"/>
        </w:rPr>
        <w:t>Sekcja I: Instytucja zamawiająca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I.1)</w:t>
      </w:r>
      <w:r w:rsidRPr="000B5EFF">
        <w:rPr>
          <w:b/>
          <w:bCs/>
          <w:color w:val="000000"/>
          <w:lang w:eastAsia="pl-PL"/>
        </w:rPr>
        <w:t>Nazwa i adresy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Oficjalna nazwa: Akademia Górniczo-Hutnicza im. Stanisława Staszica w Krakowie</w:t>
      </w:r>
      <w:r w:rsidRPr="000B5EFF">
        <w:rPr>
          <w:color w:val="000000"/>
          <w:lang w:eastAsia="pl-PL"/>
        </w:rPr>
        <w:br/>
        <w:t>Adres pocztowy: al. Mickiewicza 30, 30-059 Kraków</w:t>
      </w:r>
      <w:r w:rsidRPr="000B5EFF">
        <w:rPr>
          <w:color w:val="000000"/>
          <w:lang w:eastAsia="pl-PL"/>
        </w:rPr>
        <w:br/>
        <w:t>Miejscowość: Kraków</w:t>
      </w:r>
      <w:r w:rsidRPr="000B5EFF">
        <w:rPr>
          <w:color w:val="000000"/>
          <w:lang w:eastAsia="pl-PL"/>
        </w:rPr>
        <w:br/>
        <w:t>Kod NUTS: PL213 Miasto Kraków</w:t>
      </w:r>
      <w:r w:rsidRPr="000B5EFF">
        <w:rPr>
          <w:color w:val="000000"/>
          <w:lang w:eastAsia="pl-PL"/>
        </w:rPr>
        <w:br/>
        <w:t>Kod pocztowy: 30-059</w:t>
      </w:r>
      <w:r w:rsidRPr="000B5EFF">
        <w:rPr>
          <w:color w:val="000000"/>
          <w:lang w:eastAsia="pl-PL"/>
        </w:rPr>
        <w:br/>
        <w:t>Państwo: Polska</w:t>
      </w:r>
      <w:r w:rsidRPr="000B5EFF">
        <w:rPr>
          <w:color w:val="000000"/>
          <w:lang w:eastAsia="pl-PL"/>
        </w:rPr>
        <w:br/>
        <w:t>Osoba do kontaktów: Katarzyna Breguła</w:t>
      </w:r>
      <w:r w:rsidRPr="000B5EFF">
        <w:rPr>
          <w:color w:val="000000"/>
          <w:lang w:eastAsia="pl-PL"/>
        </w:rPr>
        <w:br/>
        <w:t xml:space="preserve">E-mail: </w:t>
      </w:r>
      <w:hyperlink r:id="rId8" w:history="1">
        <w:r w:rsidRPr="000B5EFF">
          <w:rPr>
            <w:color w:val="0000FF"/>
            <w:u w:val="single"/>
            <w:lang w:eastAsia="pl-PL"/>
          </w:rPr>
          <w:t>dzp@agh.edu.pl</w:t>
        </w:r>
      </w:hyperlink>
      <w:r w:rsidRPr="000B5EFF">
        <w:rPr>
          <w:color w:val="000000"/>
          <w:lang w:eastAsia="pl-PL"/>
        </w:rPr>
        <w:br/>
        <w:t>Tel.: +48 126173595</w:t>
      </w:r>
      <w:r w:rsidRPr="000B5EFF">
        <w:rPr>
          <w:color w:val="000000"/>
          <w:lang w:eastAsia="pl-PL"/>
        </w:rPr>
        <w:br/>
        <w:t>Faks: +48 126173363</w:t>
      </w:r>
      <w:r w:rsidRPr="000B5EFF">
        <w:rPr>
          <w:color w:val="000000"/>
          <w:lang w:eastAsia="pl-PL"/>
        </w:rPr>
        <w:br/>
      </w:r>
      <w:r w:rsidRPr="000B5EFF">
        <w:rPr>
          <w:b/>
          <w:bCs/>
          <w:color w:val="000000"/>
          <w:lang w:eastAsia="pl-PL"/>
        </w:rPr>
        <w:t xml:space="preserve">Adresy internetowe: </w:t>
      </w:r>
      <w:r w:rsidRPr="000B5EFF">
        <w:rPr>
          <w:color w:val="000000"/>
          <w:lang w:eastAsia="pl-PL"/>
        </w:rPr>
        <w:br/>
        <w:t xml:space="preserve">Główny adres: </w:t>
      </w:r>
      <w:hyperlink r:id="rId9" w:tgtFrame="_blank" w:history="1">
        <w:r w:rsidRPr="000B5EFF">
          <w:rPr>
            <w:color w:val="0000FF"/>
            <w:u w:val="single"/>
            <w:lang w:eastAsia="pl-PL"/>
          </w:rPr>
          <w:t>www.dzp.agh.edu.pl</w:t>
        </w:r>
      </w:hyperlink>
      <w:r w:rsidRPr="000B5EFF">
        <w:rPr>
          <w:color w:val="000000"/>
          <w:lang w:eastAsia="pl-PL"/>
        </w:rPr>
        <w:br/>
        <w:t xml:space="preserve">Adres profilu nabywcy: </w:t>
      </w:r>
      <w:hyperlink r:id="rId10" w:tgtFrame="_blank" w:history="1">
        <w:r w:rsidRPr="000B5EFF">
          <w:rPr>
            <w:color w:val="0000FF"/>
            <w:u w:val="single"/>
            <w:lang w:eastAsia="pl-PL"/>
          </w:rPr>
          <w:t>www.dzp.agh.edu.pl</w:t>
        </w:r>
      </w:hyperlink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I.3)</w:t>
      </w:r>
      <w:r w:rsidRPr="000B5EFF">
        <w:rPr>
          <w:b/>
          <w:bCs/>
          <w:color w:val="000000"/>
          <w:lang w:eastAsia="pl-PL"/>
        </w:rPr>
        <w:t>Komunikacja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Nieograniczony, pełny i bezpośredni dostęp do dokumentów zamówienia można uzyskać bezpłatnie pod adresem: </w:t>
      </w:r>
      <w:hyperlink r:id="rId11" w:tgtFrame="_blank" w:history="1">
        <w:r w:rsidRPr="000B5EFF">
          <w:rPr>
            <w:color w:val="0000FF"/>
            <w:u w:val="single"/>
            <w:lang w:eastAsia="pl-PL"/>
          </w:rPr>
          <w:t>www.dzp.agh.edu.pl</w:t>
        </w:r>
      </w:hyperlink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Więcej informacji można uzyskać pod adresem podanym powyżej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Oferty lub wnioski o dopuszczenie do udziału w postępowaniu należy przesyłać drogą elektroniczną za pośrednictwem: </w:t>
      </w:r>
      <w:hyperlink r:id="rId12" w:tgtFrame="_blank" w:history="1">
        <w:r w:rsidRPr="000B5EFF">
          <w:rPr>
            <w:color w:val="0000FF"/>
            <w:u w:val="single"/>
            <w:lang w:eastAsia="pl-PL"/>
          </w:rPr>
          <w:t>https://e-propublico.pl</w:t>
        </w:r>
      </w:hyperlink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I.4)</w:t>
      </w:r>
      <w:r w:rsidRPr="000B5EFF">
        <w:rPr>
          <w:b/>
          <w:bCs/>
          <w:color w:val="000000"/>
          <w:lang w:eastAsia="pl-PL"/>
        </w:rPr>
        <w:t>Rodzaj instytucji zamawiającej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Inny rodzaj: Zamawiający publiczny - jednostka sektora finansów publicznych - uczelnia publiczna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I.5)</w:t>
      </w:r>
      <w:r w:rsidRPr="000B5EFF">
        <w:rPr>
          <w:b/>
          <w:bCs/>
          <w:color w:val="000000"/>
          <w:lang w:eastAsia="pl-PL"/>
        </w:rPr>
        <w:t>Główny przedmiot działalności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Edukacja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lang w:eastAsia="pl-PL"/>
        </w:rPr>
        <w:t>Sekcja II: Przedmiot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II.1)</w:t>
      </w:r>
      <w:r w:rsidRPr="000B5EFF">
        <w:rPr>
          <w:b/>
          <w:bCs/>
          <w:color w:val="000000"/>
          <w:lang w:eastAsia="pl-PL"/>
        </w:rPr>
        <w:t>Wielkość lub zakres zamówienia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II.1.1)</w:t>
      </w:r>
      <w:r w:rsidRPr="000B5EFF">
        <w:rPr>
          <w:b/>
          <w:bCs/>
          <w:color w:val="000000"/>
          <w:lang w:eastAsia="pl-PL"/>
        </w:rPr>
        <w:t>Nazwa: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Dostawa i montaż komory rękawicowej do syntez związków krzemoorganicznych- KC-</w:t>
      </w:r>
      <w:proofErr w:type="spellStart"/>
      <w:r w:rsidRPr="000B5EFF">
        <w:rPr>
          <w:color w:val="000000"/>
          <w:lang w:eastAsia="pl-PL"/>
        </w:rPr>
        <w:t>zp</w:t>
      </w:r>
      <w:proofErr w:type="spellEnd"/>
      <w:r w:rsidRPr="000B5EFF">
        <w:rPr>
          <w:color w:val="000000"/>
          <w:lang w:eastAsia="pl-PL"/>
        </w:rPr>
        <w:t>. 272-199/21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Numer referencyjny: KC-zp.272-199/21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II.1.2)</w:t>
      </w:r>
      <w:r w:rsidRPr="000B5EFF">
        <w:rPr>
          <w:b/>
          <w:bCs/>
          <w:color w:val="000000"/>
          <w:lang w:eastAsia="pl-PL"/>
        </w:rPr>
        <w:t>Główny kod CPV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38000000 Sprzęt laboratoryjny, optyczny i precyzyjny (z wyjątkiem szklanego)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II.1.3)</w:t>
      </w:r>
      <w:r w:rsidRPr="000B5EFF">
        <w:rPr>
          <w:b/>
          <w:bCs/>
          <w:color w:val="000000"/>
          <w:lang w:eastAsia="pl-PL"/>
        </w:rPr>
        <w:t>Rodzaj zamówienia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Dostawy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II.1.4)</w:t>
      </w:r>
      <w:r w:rsidRPr="000B5EFF">
        <w:rPr>
          <w:b/>
          <w:bCs/>
          <w:color w:val="000000"/>
          <w:lang w:eastAsia="pl-PL"/>
        </w:rPr>
        <w:t>Krótki opis: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Przedmiotem zamówienia jest dostawa i montaż komory rękawicowej do syntez związków krzemoorganicznych- zgodnie z wymaganiami opisanymi w pkt 4.1 SWZ.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II.1.5)</w:t>
      </w:r>
      <w:r w:rsidRPr="000B5EFF">
        <w:rPr>
          <w:b/>
          <w:bCs/>
          <w:color w:val="000000"/>
          <w:lang w:eastAsia="pl-PL"/>
        </w:rPr>
        <w:t>Szacunkowa całkowita wartość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II.1.6)</w:t>
      </w:r>
      <w:r w:rsidRPr="000B5EFF">
        <w:rPr>
          <w:b/>
          <w:bCs/>
          <w:color w:val="000000"/>
          <w:lang w:eastAsia="pl-PL"/>
        </w:rPr>
        <w:t>Informacje o częściach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To zamówienie podzielone jest na części: nie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II.2)</w:t>
      </w:r>
      <w:r w:rsidRPr="000B5EFF">
        <w:rPr>
          <w:b/>
          <w:bCs/>
          <w:color w:val="000000"/>
          <w:lang w:eastAsia="pl-PL"/>
        </w:rPr>
        <w:t>Opis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II.2.3)</w:t>
      </w:r>
      <w:r w:rsidRPr="000B5EFF">
        <w:rPr>
          <w:b/>
          <w:bCs/>
          <w:color w:val="000000"/>
          <w:lang w:eastAsia="pl-PL"/>
        </w:rPr>
        <w:t>Miejsce świadczenia usług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lastRenderedPageBreak/>
        <w:t>Kod NUTS: PL213 Miasto Kraków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Główne miejsce lub lokalizacja realizacji: 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AGH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II.2.4)</w:t>
      </w:r>
      <w:r w:rsidRPr="000B5EFF">
        <w:rPr>
          <w:b/>
          <w:bCs/>
          <w:color w:val="000000"/>
          <w:lang w:eastAsia="pl-PL"/>
        </w:rPr>
        <w:t>Opis zamówienia: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Przedmiotem zamówienia jest dostawa i montaż komory rękawicowej do syntez związków krzemoorganicznych - zgodnie z wymaganiami opisanymi w pkt 4.1 SWZ.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II.2.5)</w:t>
      </w:r>
      <w:r w:rsidRPr="000B5EFF">
        <w:rPr>
          <w:b/>
          <w:bCs/>
          <w:color w:val="000000"/>
          <w:lang w:eastAsia="pl-PL"/>
        </w:rPr>
        <w:t>Kryteria udzielenia zamówienia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Cena nie jest jedynym kryterium udzielenia zamówienia; wszystkie kryteria są wymienione tylko w dokumentacji zamówienia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II.2.6)</w:t>
      </w:r>
      <w:r w:rsidRPr="000B5EFF">
        <w:rPr>
          <w:b/>
          <w:bCs/>
          <w:color w:val="000000"/>
          <w:lang w:eastAsia="pl-PL"/>
        </w:rPr>
        <w:t>Szacunkowa wartość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II.2.7)</w:t>
      </w:r>
      <w:r w:rsidRPr="000B5EFF">
        <w:rPr>
          <w:b/>
          <w:bCs/>
          <w:color w:val="000000"/>
          <w:lang w:eastAsia="pl-PL"/>
        </w:rPr>
        <w:t>Okres obowiązywania zamówienia, umowy ramowej lub dynamicznego systemu zakupów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Okres w dniach: 98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Niniejsze zamówienie podlega wznowieniu: nie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II.2.10)</w:t>
      </w:r>
      <w:r w:rsidRPr="000B5EFF">
        <w:rPr>
          <w:b/>
          <w:bCs/>
          <w:color w:val="000000"/>
          <w:lang w:eastAsia="pl-PL"/>
        </w:rPr>
        <w:t>Informacje o ofertach wariantowych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Dopuszcza się składanie ofert wariantowych: nie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II.2.11)</w:t>
      </w:r>
      <w:r w:rsidRPr="000B5EFF">
        <w:rPr>
          <w:b/>
          <w:bCs/>
          <w:color w:val="000000"/>
          <w:lang w:eastAsia="pl-PL"/>
        </w:rPr>
        <w:t>Informacje o opcjach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Opcje: nie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II.2.13)</w:t>
      </w:r>
      <w:r w:rsidRPr="000B5EFF">
        <w:rPr>
          <w:b/>
          <w:bCs/>
          <w:color w:val="000000"/>
          <w:lang w:eastAsia="pl-PL"/>
        </w:rPr>
        <w:t>Informacje o funduszach Unii Europejskiej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Zamówienie dotyczy projektu/programu finansowanego ze środków Unii Europejskiej: nie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II.2.14)</w:t>
      </w:r>
      <w:r w:rsidRPr="000B5EFF">
        <w:rPr>
          <w:b/>
          <w:bCs/>
          <w:color w:val="000000"/>
          <w:lang w:eastAsia="pl-PL"/>
        </w:rPr>
        <w:t>Informacje dodatkowe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Przy dokonywaniu wyboru najkorzystniejszej oferty Zamawiający stosować będzie niżej podane kryteria: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Nr Nazwa kryterium Waga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1 Cena 60 %;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2 Okres gwarancji 40 %.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lang w:eastAsia="pl-PL"/>
        </w:rPr>
        <w:t>Sekcja III: Informacje o charakterze prawnym, ekonomicznym, finansowym i technicznym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III.1)</w:t>
      </w:r>
      <w:r w:rsidRPr="000B5EFF">
        <w:rPr>
          <w:b/>
          <w:bCs/>
          <w:color w:val="000000"/>
          <w:lang w:eastAsia="pl-PL"/>
        </w:rPr>
        <w:t>Warunki udziału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III.1.1)</w:t>
      </w:r>
      <w:r w:rsidRPr="000B5EFF">
        <w:rPr>
          <w:b/>
          <w:bCs/>
          <w:color w:val="000000"/>
          <w:lang w:eastAsia="pl-PL"/>
        </w:rPr>
        <w:t>Zdolność do prowadzenia działalności zawodowej, w tym wymogi związane z wpisem do rejestru zawodowego lub handlowego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Wykaz i krótki opis warunków: 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1. O udzielenie zamówienia mogą ubiegać się Wykonawcy, którzy nie podlegają wykluczeniu na podstawie art. 108 ustawy </w:t>
      </w:r>
      <w:proofErr w:type="spellStart"/>
      <w:r w:rsidRPr="000B5EFF">
        <w:rPr>
          <w:color w:val="000000"/>
          <w:lang w:eastAsia="pl-PL"/>
        </w:rPr>
        <w:t>Pzp</w:t>
      </w:r>
      <w:proofErr w:type="spellEnd"/>
      <w:r w:rsidRPr="000B5EFF">
        <w:rPr>
          <w:color w:val="000000"/>
          <w:lang w:eastAsia="pl-PL"/>
        </w:rPr>
        <w:t xml:space="preserve"> oraz art. 109 ust. 1 pkt 4, pkt 5, pkt 6, pkt 7, pkt 8, pkt 9 i pkt 10 ustawy </w:t>
      </w:r>
      <w:proofErr w:type="spellStart"/>
      <w:r w:rsidRPr="000B5EFF">
        <w:rPr>
          <w:color w:val="000000"/>
          <w:lang w:eastAsia="pl-PL"/>
        </w:rPr>
        <w:t>Pzp</w:t>
      </w:r>
      <w:proofErr w:type="spellEnd"/>
      <w:r w:rsidRPr="000B5EFF">
        <w:rPr>
          <w:color w:val="000000"/>
          <w:lang w:eastAsia="pl-PL"/>
        </w:rPr>
        <w:t>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2. Dokumenty składane na wezwanie Zamawiającego: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b) oświadczenie Wykonawcy, w zakresie art. 108 ust. 1 pkt 5 ustawy </w:t>
      </w:r>
      <w:proofErr w:type="spellStart"/>
      <w:r w:rsidRPr="000B5EFF">
        <w:rPr>
          <w:color w:val="000000"/>
          <w:lang w:eastAsia="pl-PL"/>
        </w:rPr>
        <w:t>Pzp</w:t>
      </w:r>
      <w:proofErr w:type="spellEnd"/>
      <w:r w:rsidRPr="000B5EFF">
        <w:rPr>
          <w:color w:val="000000"/>
          <w:lang w:eastAsia="pl-PL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c) informacja z Krajowego Rejestru Karnego w zakresie dotyczącym podstaw wykluczenia wskazanych w art. 108 ust. 1 pkt 1, 2 i 4 ustawy </w:t>
      </w:r>
      <w:proofErr w:type="spellStart"/>
      <w:r w:rsidRPr="000B5EFF">
        <w:rPr>
          <w:color w:val="000000"/>
          <w:lang w:eastAsia="pl-PL"/>
        </w:rPr>
        <w:t>Pzp</w:t>
      </w:r>
      <w:proofErr w:type="spellEnd"/>
      <w:r w:rsidRPr="000B5EFF">
        <w:rPr>
          <w:color w:val="000000"/>
          <w:lang w:eastAsia="pl-PL"/>
        </w:rPr>
        <w:t>, sporządzona nie wcześniej niż 6 miesięcy przed jej złożeniem;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3. Wykonawcy zagraniczni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lastRenderedPageBreak/>
        <w:t>Jeżeli Wykonawca ma siedzibę lub miejsce zamieszkania poza terytorium Rzeczypospolitej Polskiej, zamiast dokumentów, o których mowa w pkt 2 lit. c i d, składa odpowiednio dokumenty wskazane w pkt 10.8 SWZ.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III.1.2)</w:t>
      </w:r>
      <w:r w:rsidRPr="000B5EFF">
        <w:rPr>
          <w:b/>
          <w:bCs/>
          <w:color w:val="000000"/>
          <w:lang w:eastAsia="pl-PL"/>
        </w:rPr>
        <w:t>Sytuacja ekonomiczna i finansowa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Wykaz i krótki opis kryteriów kwalifikacji: 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Zamawiający nie opisuje, nie wyznacza szczegółowego warunku w tym zakresie.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III.1.3)</w:t>
      </w:r>
      <w:r w:rsidRPr="000B5EFF">
        <w:rPr>
          <w:b/>
          <w:bCs/>
          <w:color w:val="000000"/>
          <w:lang w:eastAsia="pl-PL"/>
        </w:rPr>
        <w:t>Zdolność techniczna i kwalifikacje zawodowe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Wykaz i krótki opis kryteriów kwalifikacji: 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Zdolność techniczna lub zawodowa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O udzielenie zamówienia mogą ubiegać się Wykonawcy, którzy wykażą, iż posiadają niezbędną wiedzę i doświadczenie tj.: w okresie ostatnich 3 lat przed upływem terminu składania ofert o udzielenie zamówienia, a jeżeli okres prowadzenia działalności jest krótszy, w tym okresie –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Wykonał: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— co najmniej dwa zamówienia polegające na dostawie i montażu komory rękawicowej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Wraz z pracującymi w niej piecami wysokotemperaturowymi do 1000</w:t>
      </w:r>
      <w:r w:rsidRPr="000B5EFF">
        <w:rPr>
          <w:color w:val="000000"/>
          <w:vertAlign w:val="superscript"/>
          <w:lang w:eastAsia="pl-PL"/>
        </w:rPr>
        <w:t>o</w:t>
      </w:r>
      <w:r w:rsidRPr="000B5EFF">
        <w:rPr>
          <w:color w:val="000000"/>
          <w:lang w:eastAsia="pl-PL"/>
        </w:rPr>
        <w:t xml:space="preserve"> C i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Efektywnym układem chłodzenia o łącznej wartości minimum 90 000 PLN brutto.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W przypadku wykazania przez Wykonawcę dostawy ciągłej, część zamówienia już faktycznie wykonana musi wypełniać na dzień składania ofert wymogi określone przez zamawiającego.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W przypadku wykonawców, którzy realizowali dostawy/usługi za wynagrodzeniem wyrażonym w innych walutach niż złoty polski, zamawiający przeliczy wartość tych dostaw po średnim kursie NBP z dnia ukazania się ogłoszenia o zamówieniu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W przypadku wykonawców wspólnie ubiegających się o udzielenie zamówienia podmiotowe środki dowodowe, wymienione w ust. 1 na potwierdzenie braku podstaw wykluczenia, składa każdy z wykonawców występujących wspólnie.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W odniesieniu do podmiotu, na którego zdolnościach lub sytuacji wykonawca polega na zasadach art. 118 PZP, wykonawca składa podmiotowe środki dowodowe, wymienione w ust. 1 na potwierdzenie braku podstaw wykluczenia, w odniesieniu do każdego z tych podmiotów, z wyłączeniem Oświadczenia w zakresie art. 108 ust. 1 pkt 5 ustawy PZP o braku przynależności do grupy kapitałowej.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W odniesieniu do podwykonawców niebędących podmiotami udostępniającymi zasoby na zasadach określonych w art. 118 ustawy, Zamawiający nie żąda przedstawienia podmiotowych środków dowodowych potwierdzających brak podstaw do wykluczenia.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Zamawiający nie wezwie wykonawcy do złożenia podmiotowych środków dowodowych, jeżeli: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a) może je uzyskać za pomocą bezpłatnych i ogólnodostępnych baz danych, w szczególności rejestrów publicznych w rozumieniu ustawy z 17.2.2005 o informatyzacji działalności podmiotów realizujących zadania publiczne, o ile wykonawca wskazał w oświadczeniu, o którym mowa w art. 125 ust. 1 PZP, dane umożliwiające dostęp do tych środków;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b) podmiotowym środkiem dowodowym jest oświadczenie, którego treść odpowiada zakresowi oświadczenia, o którym mowa w art. 125 ust. 1 PZP.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Wykonawca nie jest zobowiązany do złożenia podmiotowych środków dowodowych, które Zamawiający posiada, jeżeli wykonawca wskaże te środki oraz potwierdzi ich prawidłowość i aktualność.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III.2)</w:t>
      </w:r>
      <w:r w:rsidRPr="000B5EFF">
        <w:rPr>
          <w:b/>
          <w:bCs/>
          <w:color w:val="000000"/>
          <w:lang w:eastAsia="pl-PL"/>
        </w:rPr>
        <w:t>Warunki dotyczące zamówienia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III.2.2)</w:t>
      </w:r>
      <w:r w:rsidRPr="000B5EFF">
        <w:rPr>
          <w:b/>
          <w:bCs/>
          <w:color w:val="000000"/>
          <w:lang w:eastAsia="pl-PL"/>
        </w:rPr>
        <w:t>Warunki realizacji umowy: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Realizacja umowy odbędzie się zgodnie ze wzorem umowy stanowiącym załącznik nr 3 do SWZ.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Przewidywane zmiany umowy określono we wzorze umowy stanowiącym załącznik nr 3 do SWZ.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lang w:eastAsia="pl-PL"/>
        </w:rPr>
        <w:t>Sekcja IV: Procedura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lastRenderedPageBreak/>
        <w:t>IV.1)</w:t>
      </w:r>
      <w:r w:rsidRPr="000B5EFF">
        <w:rPr>
          <w:b/>
          <w:bCs/>
          <w:color w:val="000000"/>
          <w:lang w:eastAsia="pl-PL"/>
        </w:rPr>
        <w:t>Opis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IV.1.1)</w:t>
      </w:r>
      <w:r w:rsidRPr="000B5EFF">
        <w:rPr>
          <w:b/>
          <w:bCs/>
          <w:color w:val="000000"/>
          <w:lang w:eastAsia="pl-PL"/>
        </w:rPr>
        <w:t>Rodzaj procedury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Procedura otwarta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IV.1.3)</w:t>
      </w:r>
      <w:r w:rsidRPr="000B5EFF">
        <w:rPr>
          <w:b/>
          <w:bCs/>
          <w:color w:val="000000"/>
          <w:lang w:eastAsia="pl-PL"/>
        </w:rPr>
        <w:t>Informacje na temat umowy ramowej lub dynamicznego systemu zakupów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IV.1.8)</w:t>
      </w:r>
      <w:r w:rsidRPr="000B5EFF">
        <w:rPr>
          <w:b/>
          <w:bCs/>
          <w:color w:val="000000"/>
          <w:lang w:eastAsia="pl-PL"/>
        </w:rPr>
        <w:t>Informacje na temat Porozumienia w sprawie zamówień rządowych (GPA)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Zamówienie jest objęte Porozumieniem w sprawie zamówień rządowych: tak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IV.2)</w:t>
      </w:r>
      <w:r w:rsidRPr="000B5EFF">
        <w:rPr>
          <w:b/>
          <w:bCs/>
          <w:color w:val="000000"/>
          <w:lang w:eastAsia="pl-PL"/>
        </w:rPr>
        <w:t>Informacje administracyjne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IV.2.2)</w:t>
      </w:r>
      <w:r w:rsidRPr="000B5EFF">
        <w:rPr>
          <w:b/>
          <w:bCs/>
          <w:color w:val="000000"/>
          <w:lang w:eastAsia="pl-PL"/>
        </w:rPr>
        <w:t>Termin składania ofert lub wniosków o dopuszczenie do udziału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Data: 26/07/2021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Czas lokalny: 10:00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IV.2.3)</w:t>
      </w:r>
      <w:r w:rsidRPr="000B5EFF">
        <w:rPr>
          <w:b/>
          <w:bCs/>
          <w:color w:val="000000"/>
          <w:lang w:eastAsia="pl-PL"/>
        </w:rPr>
        <w:t>Szacunkowa data wysłania zaproszeń do składania ofert lub do udziału wybranym kandydatom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IV.2.4)</w:t>
      </w:r>
      <w:r w:rsidRPr="000B5EFF">
        <w:rPr>
          <w:b/>
          <w:bCs/>
          <w:color w:val="000000"/>
          <w:lang w:eastAsia="pl-PL"/>
        </w:rPr>
        <w:t>Języki, w których można sporządzać oferty lub wnioski o dopuszczenie do udziału: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Polski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IV.2.6)</w:t>
      </w:r>
      <w:r w:rsidRPr="000B5EFF">
        <w:rPr>
          <w:b/>
          <w:bCs/>
          <w:color w:val="000000"/>
          <w:lang w:eastAsia="pl-PL"/>
        </w:rPr>
        <w:t>Minimalny okres, w którym oferent będzie związany ofertą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Oferta musi zachować ważność do: 23/10/2021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IV.2.7)</w:t>
      </w:r>
      <w:r w:rsidRPr="000B5EFF">
        <w:rPr>
          <w:b/>
          <w:bCs/>
          <w:color w:val="000000"/>
          <w:lang w:eastAsia="pl-PL"/>
        </w:rPr>
        <w:t>Warunki otwarcia ofert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Data: 26/07/2021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Czas lokalny: 11:00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Miejsce: 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Otwarcie ofert nastąpi za pośrednictwem platformy, na karcie „Oferta/Załączniki”, poprzez ich odszyfrowanie, które jest jednoznaczne z ich upublicznieniem.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lang w:eastAsia="pl-PL"/>
        </w:rPr>
        <w:t>Sekcja VI: Informacje uzupełniające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VI.1)</w:t>
      </w:r>
      <w:r w:rsidRPr="000B5EFF">
        <w:rPr>
          <w:b/>
          <w:bCs/>
          <w:color w:val="000000"/>
          <w:lang w:eastAsia="pl-PL"/>
        </w:rPr>
        <w:t>Informacje o powtarzającym się charakterze zamówienia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Jest to zamówienie o charakterze powtarzającym się: nie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VI.3)</w:t>
      </w:r>
      <w:r w:rsidRPr="000B5EFF">
        <w:rPr>
          <w:b/>
          <w:bCs/>
          <w:color w:val="000000"/>
          <w:lang w:eastAsia="pl-PL"/>
        </w:rPr>
        <w:t>Informacje dodatkowe: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1. Zamawiający, zgodnie z art. 139 ust. 1 ustawy </w:t>
      </w:r>
      <w:proofErr w:type="spellStart"/>
      <w:r w:rsidRPr="000B5EFF">
        <w:rPr>
          <w:color w:val="000000"/>
          <w:lang w:eastAsia="pl-PL"/>
        </w:rPr>
        <w:t>Pzp</w:t>
      </w:r>
      <w:proofErr w:type="spellEnd"/>
      <w:r w:rsidRPr="000B5EFF">
        <w:rPr>
          <w:color w:val="000000"/>
          <w:lang w:eastAsia="pl-PL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2. Zamawiający żąda, aby Wykonawca złożył wraz z ofertą: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a) Formularz oferty.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Do przygotowania oferty zaleca się skorzystanie z Formularza oferty, stanowiącego załącznik nr 1 do SWZ. W przypadku gdy Wykonawca nie korzysta z przygotowanego przez Zamawiającego wzoru Formularza oferty, oferta powinna zawierać wszystkie informacje wymagane we wzorze.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2 Opis techniczny oferowanego sprzętu wraz ze wskazaniem wszystkich parametrów technicznych, w zakresie umożliwiającym ocenę spełniania wymagań Zamawiającego określonych w niniejszej SWZ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3 Deklaracja zgodności potwierdzająca, że proponowany produkt posiada certyfikat CE (oświadczenie producenta)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4 Dokument potwierdzający, iż urządzenie spełnia wymogi 1 klasy szczelności według normy ISO 10648-2 lub równoważna(oświadczenie producenta)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5 Pełnomocnictwo lub inny dokument potwierdzający umocowanie do reprezentowania wykonawcy.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Upoważnienie osób podpisujących ofertę wynikać musi bezpośrednio z dokumentów dołączonych do oferty. Jeżeli upoważnienie takie nie wynika wprost z dokumentów rejestrowych (KRS, </w:t>
      </w:r>
      <w:proofErr w:type="spellStart"/>
      <w:r w:rsidRPr="000B5EFF">
        <w:rPr>
          <w:color w:val="000000"/>
          <w:lang w:eastAsia="pl-PL"/>
        </w:rPr>
        <w:t>CEiDG</w:t>
      </w:r>
      <w:proofErr w:type="spellEnd"/>
      <w:r w:rsidRPr="000B5EFF">
        <w:rPr>
          <w:color w:val="000000"/>
          <w:lang w:eastAsia="pl-PL"/>
        </w:rPr>
        <w:t xml:space="preserve"> lub innego właściwego rejestru), to do oferty należy dołączyć inny dokument potwierdzający umocowanie do reprezentowania wykonawcy.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6 W przypadku gdy Wykonawca polega na zasobach podmiotu trzeciego: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lastRenderedPageBreak/>
        <w:t xml:space="preserve">Zobowiązanie podmiotu udostępniającego zasoby lub inny podmiotowy środek dowodowy (jeżeli Wykonawca polega na zdolnościach lub sytuacji podmiotów udostępniających zasoby na podstawie art. 118 ustawy </w:t>
      </w:r>
      <w:proofErr w:type="spellStart"/>
      <w:r w:rsidRPr="000B5EFF">
        <w:rPr>
          <w:color w:val="000000"/>
          <w:lang w:eastAsia="pl-PL"/>
        </w:rPr>
        <w:t>Pzp</w:t>
      </w:r>
      <w:proofErr w:type="spellEnd"/>
      <w:r w:rsidRPr="000B5EFF">
        <w:rPr>
          <w:color w:val="000000"/>
          <w:lang w:eastAsia="pl-PL"/>
        </w:rPr>
        <w:t>)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7. Wykonawca składa ofertę w formie elektronicznej za pośrednictwem platformy pod adresem (</w:t>
      </w:r>
      <w:hyperlink r:id="rId13" w:tgtFrame="_blank" w:history="1">
        <w:r w:rsidRPr="000B5EFF">
          <w:rPr>
            <w:color w:val="0000FF"/>
            <w:u w:val="single"/>
            <w:lang w:eastAsia="pl-PL"/>
          </w:rPr>
          <w:t>https://epropublico.pl/</w:t>
        </w:r>
      </w:hyperlink>
      <w:r w:rsidRPr="000B5EFF">
        <w:rPr>
          <w:color w:val="000000"/>
          <w:lang w:eastAsia="pl-PL"/>
        </w:rPr>
        <w:t>).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8. Ofertę sporządza się, pod rygorem nieważności, w postaci elektronicznej i opatruje się kwalifikowanym podpisem elektronicznym.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VI.4)</w:t>
      </w:r>
      <w:r w:rsidRPr="000B5EFF">
        <w:rPr>
          <w:b/>
          <w:bCs/>
          <w:color w:val="000000"/>
          <w:lang w:eastAsia="pl-PL"/>
        </w:rPr>
        <w:t>Procedury odwoławcze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VI.4.1)</w:t>
      </w:r>
      <w:r w:rsidRPr="000B5EFF">
        <w:rPr>
          <w:b/>
          <w:bCs/>
          <w:color w:val="000000"/>
          <w:lang w:eastAsia="pl-PL"/>
        </w:rPr>
        <w:t>Organ odpowiedzialny za procedury odwoławcze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Oficjalna nazwa: Prezes Krajowej Izby Odwoławczej</w:t>
      </w:r>
      <w:r w:rsidRPr="000B5EFF">
        <w:rPr>
          <w:color w:val="000000"/>
          <w:lang w:eastAsia="pl-PL"/>
        </w:rPr>
        <w:br/>
        <w:t>Adres pocztowy: ul. Postępu 17a</w:t>
      </w:r>
      <w:r w:rsidRPr="000B5EFF">
        <w:rPr>
          <w:color w:val="000000"/>
          <w:lang w:eastAsia="pl-PL"/>
        </w:rPr>
        <w:br/>
        <w:t>Miejscowość: Warszawa</w:t>
      </w:r>
      <w:r w:rsidRPr="000B5EFF">
        <w:rPr>
          <w:color w:val="000000"/>
          <w:lang w:eastAsia="pl-PL"/>
        </w:rPr>
        <w:br/>
        <w:t>Kod pocztowy: 02-676</w:t>
      </w:r>
      <w:r w:rsidRPr="000B5EFF">
        <w:rPr>
          <w:color w:val="000000"/>
          <w:lang w:eastAsia="pl-PL"/>
        </w:rPr>
        <w:br/>
        <w:t>Państwo: Polska</w:t>
      </w:r>
      <w:r w:rsidRPr="000B5EFF">
        <w:rPr>
          <w:color w:val="000000"/>
          <w:lang w:eastAsia="pl-PL"/>
        </w:rPr>
        <w:br/>
        <w:t>Tel.: +48 224584740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VI.4.2)</w:t>
      </w:r>
      <w:r w:rsidRPr="000B5EFF">
        <w:rPr>
          <w:b/>
          <w:bCs/>
          <w:color w:val="000000"/>
          <w:lang w:eastAsia="pl-PL"/>
        </w:rPr>
        <w:t>Organ odpowiedzialny za procedury mediacyjne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Oficjalna nazwa: Prezes Krajowej Izby Odwoławczej</w:t>
      </w:r>
      <w:r w:rsidRPr="000B5EFF">
        <w:rPr>
          <w:color w:val="000000"/>
          <w:lang w:eastAsia="pl-PL"/>
        </w:rPr>
        <w:br/>
        <w:t>Adres pocztowy: ul. Postępu 17a</w:t>
      </w:r>
      <w:r w:rsidRPr="000B5EFF">
        <w:rPr>
          <w:color w:val="000000"/>
          <w:lang w:eastAsia="pl-PL"/>
        </w:rPr>
        <w:br/>
        <w:t>Miejscowość: Warszawa</w:t>
      </w:r>
      <w:r w:rsidRPr="000B5EFF">
        <w:rPr>
          <w:color w:val="000000"/>
          <w:lang w:eastAsia="pl-PL"/>
        </w:rPr>
        <w:br/>
        <w:t>Kod pocztowy: 02-676</w:t>
      </w:r>
      <w:r w:rsidRPr="000B5EFF">
        <w:rPr>
          <w:color w:val="000000"/>
          <w:lang w:eastAsia="pl-PL"/>
        </w:rPr>
        <w:br/>
        <w:t>Państwo: Polska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VI.4.3)</w:t>
      </w:r>
      <w:r w:rsidRPr="000B5EFF">
        <w:rPr>
          <w:b/>
          <w:bCs/>
          <w:color w:val="000000"/>
          <w:lang w:eastAsia="pl-PL"/>
        </w:rPr>
        <w:t xml:space="preserve">Składanie </w:t>
      </w:r>
      <w:proofErr w:type="spellStart"/>
      <w:r w:rsidRPr="000B5EFF">
        <w:rPr>
          <w:b/>
          <w:bCs/>
          <w:color w:val="000000"/>
          <w:lang w:eastAsia="pl-PL"/>
        </w:rPr>
        <w:t>odwołań</w:t>
      </w:r>
      <w:proofErr w:type="spellEnd"/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Dokładne informacje na temat terminów składania </w:t>
      </w:r>
      <w:proofErr w:type="spellStart"/>
      <w:r w:rsidRPr="000B5EFF">
        <w:rPr>
          <w:color w:val="000000"/>
          <w:lang w:eastAsia="pl-PL"/>
        </w:rPr>
        <w:t>odwołań</w:t>
      </w:r>
      <w:proofErr w:type="spellEnd"/>
      <w:r w:rsidRPr="000B5EFF">
        <w:rPr>
          <w:color w:val="000000"/>
          <w:lang w:eastAsia="pl-PL"/>
        </w:rPr>
        <w:t xml:space="preserve">: 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0B5EFF">
        <w:rPr>
          <w:color w:val="000000"/>
          <w:lang w:eastAsia="pl-PL"/>
        </w:rPr>
        <w:t>Pzp</w:t>
      </w:r>
      <w:proofErr w:type="spellEnd"/>
      <w:r w:rsidRPr="000B5EFF">
        <w:rPr>
          <w:color w:val="000000"/>
          <w:lang w:eastAsia="pl-PL"/>
        </w:rPr>
        <w:t>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2. Odwołanie przysługuje na: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1) niezgodną z przepisami ustawy czynność Zamawiającego, podjętą w postępowaniu o udzielenie zamówienia, w tym na projektowane postanowienie umowy;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2) zaniechanie czynności w postępowaniu o udzielenie zamówienia, do której Zamawiający był obowiązany na podstawie ustawy;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3) zaniechanie przeprowadzenia postępowania o udzielenie zamówienia na podstawie ustawy, mimo że Zamawiający był do tego obowiązany.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3. Odwołanie wnosi się do Prezesa KIO. Odwołujący przekazuje Zamawiającemu odwołanie wniesione w formie elektronicznej lub w postaci elektronicznej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4. Odwołanie wnosi się w terminie: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lastRenderedPageBreak/>
        <w:t>7. Na orzeczenie KIO oraz postanowienie Prezesa KIO stronom oraz uczestnikom postępowania odwoławczego przysługuje skarga do Sądu Okręgowego w Warszawie – sądu zamówień publicznych.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VI.4.4)</w:t>
      </w:r>
      <w:r w:rsidRPr="000B5EFF">
        <w:rPr>
          <w:b/>
          <w:bCs/>
          <w:color w:val="000000"/>
          <w:lang w:eastAsia="pl-PL"/>
        </w:rPr>
        <w:t xml:space="preserve">Źródło, gdzie można uzyskać informacje na temat składania </w:t>
      </w:r>
      <w:proofErr w:type="spellStart"/>
      <w:r w:rsidRPr="000B5EFF">
        <w:rPr>
          <w:b/>
          <w:bCs/>
          <w:color w:val="000000"/>
          <w:lang w:eastAsia="pl-PL"/>
        </w:rPr>
        <w:t>odwołań</w:t>
      </w:r>
      <w:proofErr w:type="spellEnd"/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Oficjalna nazwa: Prezes Krajowej Izby Odwoławczej</w:t>
      </w:r>
      <w:r w:rsidRPr="000B5EFF">
        <w:rPr>
          <w:color w:val="000000"/>
          <w:lang w:eastAsia="pl-PL"/>
        </w:rPr>
        <w:br/>
        <w:t>Adres pocztowy: ul. Postępu 17a</w:t>
      </w:r>
      <w:r w:rsidRPr="000B5EFF">
        <w:rPr>
          <w:color w:val="000000"/>
          <w:lang w:eastAsia="pl-PL"/>
        </w:rPr>
        <w:br/>
        <w:t>Miejscowość: Warszawa</w:t>
      </w:r>
      <w:r w:rsidRPr="000B5EFF">
        <w:rPr>
          <w:color w:val="000000"/>
          <w:lang w:eastAsia="pl-PL"/>
        </w:rPr>
        <w:br/>
        <w:t>Kod pocztowy: 02-676</w:t>
      </w:r>
      <w:r w:rsidRPr="000B5EFF">
        <w:rPr>
          <w:color w:val="000000"/>
          <w:lang w:eastAsia="pl-PL"/>
        </w:rPr>
        <w:br/>
        <w:t>Państwo: Polska</w:t>
      </w:r>
      <w:r w:rsidRPr="000B5EFF">
        <w:rPr>
          <w:color w:val="000000"/>
          <w:lang w:eastAsia="pl-PL"/>
        </w:rPr>
        <w:br/>
        <w:t>Tel.: +48 224584740</w:t>
      </w:r>
    </w:p>
    <w:p w:rsidR="000B5EFF" w:rsidRPr="000B5EFF" w:rsidRDefault="000B5EFF" w:rsidP="000B5EFF">
      <w:pPr>
        <w:rPr>
          <w:lang w:eastAsia="pl-PL"/>
        </w:rPr>
      </w:pPr>
      <w:r w:rsidRPr="000B5EFF">
        <w:rPr>
          <w:color w:val="000000"/>
          <w:lang w:eastAsia="pl-PL"/>
        </w:rPr>
        <w:t>VI.5)</w:t>
      </w:r>
      <w:r w:rsidRPr="000B5EFF">
        <w:rPr>
          <w:b/>
          <w:bCs/>
          <w:color w:val="000000"/>
          <w:lang w:eastAsia="pl-PL"/>
        </w:rPr>
        <w:t>Data wysłania niniejszego ogłoszenia:</w:t>
      </w:r>
    </w:p>
    <w:p w:rsidR="000B5EFF" w:rsidRPr="000B5EFF" w:rsidRDefault="000B5EFF" w:rsidP="000B5EFF">
      <w:pPr>
        <w:rPr>
          <w:color w:val="000000"/>
          <w:lang w:eastAsia="pl-PL"/>
        </w:rPr>
      </w:pPr>
      <w:r w:rsidRPr="000B5EFF">
        <w:rPr>
          <w:color w:val="000000"/>
          <w:lang w:eastAsia="pl-PL"/>
        </w:rPr>
        <w:t>22/06/2021</w:t>
      </w:r>
    </w:p>
    <w:p w:rsidR="00F16329" w:rsidRPr="000B5EFF" w:rsidRDefault="00F16329" w:rsidP="000B5EFF"/>
    <w:sectPr w:rsidR="00F16329" w:rsidRPr="000B5EFF" w:rsidSect="00E76FF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0CA" w:rsidRDefault="005510CA">
      <w:r>
        <w:separator/>
      </w:r>
    </w:p>
  </w:endnote>
  <w:endnote w:type="continuationSeparator" w:id="0">
    <w:p w:rsidR="005510CA" w:rsidRDefault="00551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0CA" w:rsidRDefault="005510CA">
      <w:r>
        <w:separator/>
      </w:r>
    </w:p>
  </w:footnote>
  <w:footnote w:type="continuationSeparator" w:id="0">
    <w:p w:rsidR="005510CA" w:rsidRDefault="00551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47A" w:rsidRDefault="005E54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47A" w:rsidRDefault="005E54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F154F30"/>
    <w:multiLevelType w:val="multilevel"/>
    <w:tmpl w:val="6D362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0CA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B5EFF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10CA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E547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9D3A8A"/>
  <w15:chartTrackingRefBased/>
  <w15:docId w15:val="{724DF25F-D09C-4059-8D91-4F095D7F0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4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55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27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92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33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39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1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1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49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30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7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44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67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58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1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6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9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30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66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97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44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84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6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1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27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90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0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0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47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8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1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5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9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18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3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27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14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73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90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12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95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91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68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7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46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20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38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2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39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0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46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52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21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32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0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8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1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98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7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18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71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39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27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6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82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97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32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109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3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53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95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3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69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43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40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03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4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27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0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8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hyperlink" Target="https://epropublico.pl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e-propublico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zp.agh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dzp.agh.edu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BB2DB02E-241C-4B6E-BFE9-8ECA3DC6A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2135</Words>
  <Characters>12814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dcterms:created xsi:type="dcterms:W3CDTF">2021-06-25T12:37:00Z</dcterms:created>
  <dcterms:modified xsi:type="dcterms:W3CDTF">2021-06-25T12:37:00Z</dcterms:modified>
</cp:coreProperties>
</file>