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7F2CE7" w:rsidP="006A5DF1">
      <w:pPr>
        <w:spacing w:after="240"/>
        <w:jc w:val="right"/>
        <w:rPr>
          <w:sz w:val="22"/>
          <w:szCs w:val="22"/>
        </w:rPr>
      </w:pPr>
      <w:r w:rsidRPr="007F2CE7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7F2CE7">
        <w:rPr>
          <w:sz w:val="22"/>
          <w:szCs w:val="22"/>
        </w:rPr>
        <w:t>2021-06-25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7F2CE7" w:rsidP="006A5DF1">
      <w:pPr>
        <w:rPr>
          <w:b/>
          <w:bCs/>
          <w:sz w:val="22"/>
          <w:szCs w:val="22"/>
        </w:rPr>
      </w:pPr>
      <w:r w:rsidRPr="007F2CE7">
        <w:rPr>
          <w:b/>
          <w:bCs/>
          <w:sz w:val="22"/>
          <w:szCs w:val="22"/>
        </w:rPr>
        <w:t>Gmina Szerzyny</w:t>
      </w:r>
    </w:p>
    <w:p w:rsidR="006A5DF1" w:rsidRPr="00BD5546" w:rsidRDefault="007F2CE7" w:rsidP="006A5DF1">
      <w:pPr>
        <w:rPr>
          <w:sz w:val="22"/>
          <w:szCs w:val="22"/>
        </w:rPr>
      </w:pPr>
      <w:r w:rsidRPr="007F2CE7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7F2CE7">
        <w:rPr>
          <w:sz w:val="22"/>
          <w:szCs w:val="22"/>
        </w:rPr>
        <w:t>521</w:t>
      </w:r>
    </w:p>
    <w:p w:rsidR="006A5DF1" w:rsidRPr="00BD5546" w:rsidRDefault="007F2CE7" w:rsidP="006A5DF1">
      <w:pPr>
        <w:rPr>
          <w:sz w:val="22"/>
          <w:szCs w:val="22"/>
        </w:rPr>
      </w:pPr>
      <w:r w:rsidRPr="007F2CE7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7F2CE7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C27A2">
        <w:rPr>
          <w:b/>
          <w:bCs/>
          <w:sz w:val="22"/>
          <w:szCs w:val="22"/>
        </w:rPr>
        <w:t xml:space="preserve"> FER.271.10.2021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F2CE7" w:rsidRPr="007F2CE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F2CE7" w:rsidRPr="007F2CE7">
        <w:rPr>
          <w:b/>
          <w:bCs/>
          <w:sz w:val="22"/>
          <w:szCs w:val="22"/>
        </w:rPr>
        <w:t>Budowa windy przy budynku Urzędu Gminy Szerzyny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F2CE7" w:rsidRPr="007F2CE7">
        <w:rPr>
          <w:b/>
          <w:sz w:val="22"/>
          <w:szCs w:val="22"/>
        </w:rPr>
        <w:t>FER.271.10.2021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6C27A2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20165" w:rsidRPr="006A5DF1">
        <w:rPr>
          <w:sz w:val="22"/>
          <w:szCs w:val="22"/>
        </w:rPr>
        <w:t xml:space="preserve">Zamawiający, </w:t>
      </w:r>
      <w:r w:rsidR="007F2CE7" w:rsidRPr="007F2CE7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7F2CE7" w:rsidRPr="007F2CE7">
        <w:rPr>
          <w:sz w:val="22"/>
          <w:szCs w:val="22"/>
        </w:rPr>
        <w:t>(</w:t>
      </w:r>
      <w:proofErr w:type="spellStart"/>
      <w:r w:rsidR="007F2CE7" w:rsidRPr="007F2CE7">
        <w:rPr>
          <w:sz w:val="22"/>
          <w:szCs w:val="22"/>
        </w:rPr>
        <w:t>Dz.U</w:t>
      </w:r>
      <w:proofErr w:type="spellEnd"/>
      <w:r w:rsidR="007F2CE7" w:rsidRPr="007F2CE7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F2CE7" w:rsidRPr="006A5DF1" w:rsidTr="00817752">
        <w:tc>
          <w:tcPr>
            <w:tcW w:w="9356" w:type="dxa"/>
            <w:shd w:val="clear" w:color="auto" w:fill="auto"/>
          </w:tcPr>
          <w:p w:rsidR="007F2CE7" w:rsidRPr="006A5DF1" w:rsidRDefault="007F2CE7" w:rsidP="008177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F2CE7">
              <w:rPr>
                <w:b/>
                <w:bCs/>
                <w:sz w:val="22"/>
                <w:szCs w:val="22"/>
              </w:rPr>
              <w:t>1</w:t>
            </w:r>
          </w:p>
          <w:p w:rsidR="007F2CE7" w:rsidRPr="007F2CE7" w:rsidRDefault="007F2CE7" w:rsidP="008177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2CE7">
              <w:rPr>
                <w:sz w:val="22"/>
                <w:szCs w:val="22"/>
              </w:rPr>
              <w:t>Dzień dobry.</w:t>
            </w:r>
          </w:p>
          <w:p w:rsidR="007F2CE7" w:rsidRPr="007F2CE7" w:rsidRDefault="007F2CE7" w:rsidP="008177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2CE7">
              <w:rPr>
                <w:sz w:val="22"/>
                <w:szCs w:val="22"/>
              </w:rPr>
              <w:t xml:space="preserve">Firma </w:t>
            </w:r>
            <w:r w:rsidR="006C27A2">
              <w:rPr>
                <w:sz w:val="22"/>
                <w:szCs w:val="22"/>
              </w:rPr>
              <w:t>X</w:t>
            </w:r>
            <w:r w:rsidRPr="007F2CE7">
              <w:rPr>
                <w:sz w:val="22"/>
                <w:szCs w:val="22"/>
              </w:rPr>
              <w:t xml:space="preserve"> zwraca się z uprzejmą prośbą o udostępnienie przedmiarów, celem przygotowania najkorzystniejszej oferty, uwzględniającej składowe zadania.</w:t>
            </w:r>
          </w:p>
          <w:p w:rsidR="007F2CE7" w:rsidRPr="007F2CE7" w:rsidRDefault="007F2CE7" w:rsidP="008177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2CE7">
              <w:rPr>
                <w:sz w:val="22"/>
                <w:szCs w:val="22"/>
              </w:rPr>
              <w:t>Jednocześnie zwraca się z prośbą o wydłużenie terminu realizacji zadania, mając na uwadze przerwy urlopowe zagranicznych dostawców w miesiącu sierpniu, a co za tym idzie - wydłużony czas dostawy urządzenia.</w:t>
            </w:r>
          </w:p>
          <w:p w:rsidR="007F2CE7" w:rsidRPr="006A5DF1" w:rsidRDefault="007F2CE7" w:rsidP="008177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2CE7">
              <w:rPr>
                <w:sz w:val="22"/>
                <w:szCs w:val="22"/>
              </w:rPr>
              <w:t>Będziemy wdzięczni za odpowiedzi.</w:t>
            </w:r>
          </w:p>
          <w:p w:rsidR="006C27A2" w:rsidRDefault="006C27A2" w:rsidP="00817752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7F2CE7" w:rsidRPr="006C27A2" w:rsidRDefault="007F2CE7" w:rsidP="00817752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6C27A2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6C27A2" w:rsidRDefault="006C27A2" w:rsidP="0081775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7F2CE7" w:rsidRPr="006A5DF1" w:rsidRDefault="007F2CE7" w:rsidP="0081775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F2CE7">
              <w:rPr>
                <w:sz w:val="22"/>
                <w:szCs w:val="22"/>
              </w:rPr>
              <w:t xml:space="preserve">Gmina Szerzyny przychylając się do prośby Oferenta wydłuża termin realizacji zamówienia </w:t>
            </w:r>
            <w:r w:rsidRPr="006C27A2">
              <w:rPr>
                <w:b/>
                <w:sz w:val="22"/>
                <w:szCs w:val="22"/>
              </w:rPr>
              <w:t>do 117 dni</w:t>
            </w:r>
            <w:r w:rsidRPr="007F2CE7">
              <w:rPr>
                <w:sz w:val="22"/>
                <w:szCs w:val="22"/>
              </w:rPr>
              <w:t xml:space="preserve"> oraz zamieszcza na stronie</w:t>
            </w:r>
            <w:r w:rsidR="006C27A2">
              <w:rPr>
                <w:sz w:val="22"/>
                <w:szCs w:val="22"/>
              </w:rPr>
              <w:t xml:space="preserve"> internetowej prowadzonego postę</w:t>
            </w:r>
            <w:r w:rsidRPr="007F2CE7">
              <w:rPr>
                <w:sz w:val="22"/>
                <w:szCs w:val="22"/>
              </w:rPr>
              <w:t>powania przedmiar robót.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C27A2" w:rsidP="006C27A2">
      <w:pPr>
        <w:pStyle w:val="Tekstpodstawowy"/>
        <w:spacing w:before="120" w:after="480"/>
        <w:ind w:left="3119" w:firstLine="425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6D4AB3" w:rsidRPr="006A5DF1">
        <w:rPr>
          <w:sz w:val="22"/>
          <w:szCs w:val="22"/>
        </w:rPr>
        <w:t>Zamawiający</w:t>
      </w:r>
      <w:r>
        <w:rPr>
          <w:sz w:val="22"/>
          <w:szCs w:val="22"/>
        </w:rPr>
        <w:t>: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B55" w:rsidRDefault="00A97B55">
      <w:r>
        <w:separator/>
      </w:r>
    </w:p>
  </w:endnote>
  <w:endnote w:type="continuationSeparator" w:id="1">
    <w:p w:rsidR="00A97B55" w:rsidRDefault="00A97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C27A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B55" w:rsidRDefault="00A97B55">
      <w:r>
        <w:separator/>
      </w:r>
    </w:p>
  </w:footnote>
  <w:footnote w:type="continuationSeparator" w:id="1">
    <w:p w:rsidR="00A97B55" w:rsidRDefault="00A97B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CE7" w:rsidRDefault="007F2C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CE7" w:rsidRDefault="007F2C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CE7" w:rsidRDefault="007F2C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2CE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27A2"/>
    <w:rsid w:val="006D4AB3"/>
    <w:rsid w:val="006F3B81"/>
    <w:rsid w:val="007D7198"/>
    <w:rsid w:val="007F2CE7"/>
    <w:rsid w:val="00870F9F"/>
    <w:rsid w:val="008804B6"/>
    <w:rsid w:val="00897AB0"/>
    <w:rsid w:val="008A3553"/>
    <w:rsid w:val="00A905AC"/>
    <w:rsid w:val="00A97B5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2021-06-25T10:39:00Z</cp:lastPrinted>
  <dcterms:created xsi:type="dcterms:W3CDTF">2021-06-25T10:37:00Z</dcterms:created>
  <dcterms:modified xsi:type="dcterms:W3CDTF">2021-06-25T10:39:00Z</dcterms:modified>
</cp:coreProperties>
</file>