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7128A2" w:rsidRPr="007128A2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7128A2" w:rsidRPr="007128A2">
        <w:rPr>
          <w:b/>
          <w:sz w:val="22"/>
          <w:szCs w:val="22"/>
        </w:rPr>
        <w:t>FER.271.10.2021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128A2" w:rsidRPr="00110593" w:rsidTr="006861D9">
        <w:tc>
          <w:tcPr>
            <w:tcW w:w="9104" w:type="dxa"/>
            <w:shd w:val="clear" w:color="auto" w:fill="D9D9D9"/>
          </w:tcPr>
          <w:p w:rsidR="007128A2" w:rsidRPr="00110593" w:rsidRDefault="007128A2" w:rsidP="006861D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7128A2" w:rsidRPr="00110593" w:rsidRDefault="007128A2" w:rsidP="006861D9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7128A2">
              <w:t>(Dz.U. poz. 2019 ze zm.)</w:t>
            </w:r>
            <w:r w:rsidRPr="00110593">
              <w:t xml:space="preserve"> (dalej jako: ustawa Pzp), dotyczące:</w:t>
            </w:r>
          </w:p>
          <w:p w:rsidR="007128A2" w:rsidRPr="0043102D" w:rsidRDefault="007128A2" w:rsidP="006861D9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7128A2" w:rsidRPr="00110593" w:rsidRDefault="007128A2" w:rsidP="006861D9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7128A2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7128A2">
        <w:rPr>
          <w:b/>
          <w:sz w:val="22"/>
          <w:szCs w:val="22"/>
        </w:rPr>
        <w:t>Budowa windy przy budynku Urzędu Gminy Szerzyny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2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44EA" w:rsidRDefault="008944EA">
      <w:r>
        <w:separator/>
      </w:r>
    </w:p>
  </w:endnote>
  <w:endnote w:type="continuationSeparator" w:id="1">
    <w:p w:rsidR="008944EA" w:rsidRDefault="008944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765A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765A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8A2" w:rsidRDefault="007128A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44EA" w:rsidRDefault="008944EA">
      <w:r>
        <w:separator/>
      </w:r>
    </w:p>
  </w:footnote>
  <w:footnote w:type="continuationSeparator" w:id="1">
    <w:p w:rsidR="008944EA" w:rsidRDefault="008944EA">
      <w:r>
        <w:continuationSeparator/>
      </w:r>
    </w:p>
  </w:footnote>
  <w:footnote w:id="2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8A2" w:rsidRDefault="007128A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8A2" w:rsidRDefault="007128A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8A2" w:rsidRDefault="007128A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7128A2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765AC"/>
    <w:rsid w:val="002B1E07"/>
    <w:rsid w:val="002C2DE7"/>
    <w:rsid w:val="002D160C"/>
    <w:rsid w:val="002D3BDF"/>
    <w:rsid w:val="003024A8"/>
    <w:rsid w:val="00307E5F"/>
    <w:rsid w:val="00312A4F"/>
    <w:rsid w:val="00336EEB"/>
    <w:rsid w:val="00340ED0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128A2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944EA"/>
    <w:rsid w:val="008A0D67"/>
    <w:rsid w:val="008B3C7B"/>
    <w:rsid w:val="008C2CBF"/>
    <w:rsid w:val="008D4CAF"/>
    <w:rsid w:val="008E370F"/>
    <w:rsid w:val="00952336"/>
    <w:rsid w:val="00996408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99640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964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2021-06-21T11:34:00Z</cp:lastPrinted>
  <dcterms:created xsi:type="dcterms:W3CDTF">2021-06-21T11:34:00Z</dcterms:created>
  <dcterms:modified xsi:type="dcterms:W3CDTF">2021-06-21T11:34:00Z</dcterms:modified>
</cp:coreProperties>
</file>