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9C7AEF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B9708E" w:rsidRPr="00B9708E">
        <w:rPr>
          <w:b/>
        </w:rPr>
        <w:t>NA/O/1</w:t>
      </w:r>
      <w:r w:rsidR="009C7AEF">
        <w:rPr>
          <w:b/>
          <w:lang w:val="pl-PL"/>
        </w:rPr>
        <w:t>33</w:t>
      </w:r>
      <w:r w:rsidR="00B9708E" w:rsidRPr="00B9708E">
        <w:rPr>
          <w:b/>
        </w:rPr>
        <w:t>/2021</w:t>
      </w:r>
      <w:r>
        <w:rPr>
          <w:b/>
          <w:lang w:val="pl-PL"/>
        </w:rPr>
        <w:t xml:space="preserve"> </w:t>
      </w:r>
      <w:r w:rsidR="00B9708E" w:rsidRPr="00B9708E">
        <w:rPr>
          <w:lang w:val="pl-PL"/>
        </w:rPr>
        <w:t>Rzeszów</w:t>
      </w:r>
      <w:r w:rsidR="00211900" w:rsidRPr="003209A8">
        <w:t xml:space="preserve">, </w:t>
      </w:r>
      <w:r w:rsidR="00B9708E" w:rsidRPr="00B9708E">
        <w:t>2021-06-</w:t>
      </w:r>
      <w:r w:rsidR="009C7AEF">
        <w:rPr>
          <w:lang w:val="pl-PL"/>
        </w:rPr>
        <w:t>25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F040E" w:rsidRDefault="00EF040E" w:rsidP="00EF040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9708E" w:rsidP="00583EF9">
      <w:pPr>
        <w:spacing w:line="360" w:lineRule="auto"/>
        <w:rPr>
          <w:b/>
        </w:rPr>
      </w:pPr>
      <w:r w:rsidRPr="00B9708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9708E">
        <w:rPr>
          <w:rFonts w:ascii="Arial" w:hAnsi="Arial" w:cs="Arial"/>
          <w:sz w:val="22"/>
          <w:szCs w:val="22"/>
          <w:lang w:val="de-DE"/>
        </w:rPr>
        <w:t xml:space="preserve"> </w:t>
      </w:r>
      <w:r w:rsidR="00EF040E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9708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9708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EF040E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EF040E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0"/>
      </w:tblGrid>
      <w:tr w:rsidR="00EF040E" w:rsidTr="003F4C0E">
        <w:tc>
          <w:tcPr>
            <w:tcW w:w="7700" w:type="dxa"/>
            <w:shd w:val="clear" w:color="auto" w:fill="F3F3F3"/>
            <w:vAlign w:val="center"/>
          </w:tcPr>
          <w:p w:rsidR="00EF040E" w:rsidRPr="00CA0351" w:rsidRDefault="00EF040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F040E" w:rsidTr="00284006">
        <w:tc>
          <w:tcPr>
            <w:tcW w:w="7700" w:type="dxa"/>
          </w:tcPr>
          <w:p w:rsidR="00EF040E" w:rsidRDefault="00EF040E" w:rsidP="0028400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9708E">
              <w:t>Dostawa stołu  laboratoryjnego</w:t>
            </w:r>
          </w:p>
          <w:p w:rsidR="00EF040E" w:rsidRDefault="00EF040E" w:rsidP="0028400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9708E">
              <w:t>39180000-7 - Meble laboratoryjne</w:t>
            </w:r>
            <w:r>
              <w:t xml:space="preserve"> </w:t>
            </w:r>
          </w:p>
          <w:p w:rsidR="00EF040E" w:rsidRDefault="00EF040E" w:rsidP="0028400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Stół laboratoryjny -Stół elektrotechniczny.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Długość - od 160 do 200 cm,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Głębokość od 76 do 85 cm,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Grubość blatu od 2 do 2,5 cm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Rama stołu wykonana z aluminium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Listwa zasilająca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Ilość półek - dwie</w:t>
            </w:r>
          </w:p>
          <w:p w:rsidR="00EF040E" w:rsidRDefault="00EF040E" w:rsidP="00284006">
            <w:pPr>
              <w:spacing w:after="120"/>
              <w:jc w:val="both"/>
            </w:pPr>
            <w:r w:rsidRPr="00B9708E">
              <w:t>Szuflada - jedna umieszczona pod blatem</w:t>
            </w:r>
          </w:p>
          <w:p w:rsidR="00EF040E" w:rsidRDefault="00EF040E" w:rsidP="00284006">
            <w:pPr>
              <w:spacing w:after="120"/>
              <w:jc w:val="both"/>
              <w:rPr>
                <w:b/>
              </w:rPr>
            </w:pPr>
            <w:r w:rsidRPr="00B9708E">
              <w:rPr>
                <w:b/>
              </w:rPr>
              <w:t>Zamawiający nie dopuszcza składania ofert równoważnych</w:t>
            </w:r>
          </w:p>
          <w:p w:rsidR="00EF040E" w:rsidRDefault="00EF040E" w:rsidP="002840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708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9708E" w:rsidRPr="003209A8" w:rsidTr="00284006">
        <w:tc>
          <w:tcPr>
            <w:tcW w:w="8640" w:type="dxa"/>
          </w:tcPr>
          <w:p w:rsidR="00B9708E" w:rsidRPr="003209A8" w:rsidRDefault="00B9708E" w:rsidP="00EF040E">
            <w:pPr>
              <w:pStyle w:val="Tekstpodstawowy"/>
            </w:pPr>
            <w:r w:rsidRPr="00B9708E">
              <w:rPr>
                <w:b/>
              </w:rPr>
              <w:lastRenderedPageBreak/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9708E" w:rsidRPr="003209A8" w:rsidRDefault="00B9708E" w:rsidP="0028400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E9B" w:rsidRPr="00700B5C" w:rsidRDefault="008A7E9B" w:rsidP="008A7E9B">
            <w:pPr>
              <w:spacing w:before="120"/>
              <w:rPr>
                <w:b/>
                <w:bCs/>
                <w:color w:val="000000"/>
              </w:rPr>
            </w:pPr>
            <w:r w:rsidRPr="00700B5C">
              <w:rPr>
                <w:b/>
                <w:bCs/>
                <w:color w:val="000000"/>
              </w:rPr>
              <w:t>IV. OPIS SPOSOBU PRZYGOTOWANIA OFERTY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1</w:t>
            </w: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 do niniejszego ogłoszenia.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>
              <w:rPr>
                <w:bCs/>
                <w:color w:val="000000"/>
                <w:sz w:val="22"/>
                <w:szCs w:val="22"/>
              </w:rPr>
              <w:t>informację</w:t>
            </w:r>
            <w:r w:rsidRPr="00700B5C">
              <w:rPr>
                <w:bCs/>
                <w:color w:val="000000"/>
                <w:sz w:val="22"/>
                <w:szCs w:val="22"/>
              </w:rPr>
              <w:t xml:space="preserve"> o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numerze katalogowym oferowanego produktu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700B5C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700B5C">
              <w:rPr>
                <w:sz w:val="22"/>
                <w:szCs w:val="22"/>
              </w:rPr>
              <w:t xml:space="preserve"> </w:t>
            </w:r>
          </w:p>
          <w:p w:rsidR="008A7E9B" w:rsidRPr="00700B5C" w:rsidRDefault="008A7E9B" w:rsidP="008A7E9B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8A7E9B" w:rsidRPr="00700B5C" w:rsidRDefault="008A7E9B" w:rsidP="008A7E9B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8A7E9B" w:rsidRPr="00700B5C" w:rsidRDefault="008A7E9B" w:rsidP="008A7E9B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1</w:t>
            </w:r>
            <w:r w:rsidRPr="00700B5C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2</w:t>
            </w:r>
            <w:r w:rsidRPr="00700B5C">
              <w:rPr>
                <w:bCs/>
                <w:iCs/>
                <w:lang w:val="x-none" w:eastAsia="x-none"/>
              </w:rPr>
              <w:t>. 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00B5C">
              <w:rPr>
                <w:bCs/>
                <w:iCs/>
                <w:lang w:val="x-none" w:eastAsia="x-none"/>
              </w:rPr>
              <w:t>oferty musi odpowiada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00B5C">
              <w:rPr>
                <w:bCs/>
                <w:iCs/>
                <w:lang w:val="x-none" w:eastAsia="x-none"/>
              </w:rPr>
              <w:t>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00B5C">
              <w:rPr>
                <w:bCs/>
                <w:iCs/>
                <w:lang w:val="x-none" w:eastAsia="x-none"/>
              </w:rPr>
              <w:t>ci niniejszego ogłoszenia.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3</w:t>
            </w:r>
            <w:r w:rsidRPr="00700B5C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700B5C">
              <w:rPr>
                <w:bCs/>
                <w:iCs/>
                <w:lang w:eastAsia="x-none"/>
              </w:rPr>
              <w:t>4</w:t>
            </w:r>
            <w:r w:rsidRPr="00700B5C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700B5C">
              <w:rPr>
                <w:bCs/>
                <w:iCs/>
                <w:lang w:eastAsia="x-none"/>
              </w:rPr>
              <w:t>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5</w:t>
            </w:r>
            <w:r w:rsidRPr="00700B5C">
              <w:rPr>
                <w:bCs/>
                <w:iCs/>
                <w:lang w:val="x-none" w:eastAsia="x-none"/>
              </w:rPr>
              <w:t xml:space="preserve">.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00B5C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700B5C">
              <w:rPr>
                <w:bCs/>
                <w:iCs/>
                <w:u w:val="single"/>
                <w:lang w:eastAsia="x-none"/>
              </w:rPr>
              <w:t xml:space="preserve">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700B5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00B5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8A7E9B" w:rsidRPr="00700B5C" w:rsidRDefault="008A7E9B" w:rsidP="008A7E9B">
            <w:pPr>
              <w:jc w:val="both"/>
              <w:rPr>
                <w:b/>
              </w:rPr>
            </w:pPr>
            <w:r w:rsidRPr="00700B5C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700B5C">
              <w:rPr>
                <w:b/>
                <w:u w:val="single"/>
              </w:rPr>
              <w:t>pełnomocnictwo</w:t>
            </w:r>
            <w:r w:rsidRPr="00700B5C">
              <w:t>, które należy dołączyć do składanej oferty</w:t>
            </w:r>
          </w:p>
          <w:p w:rsidR="008A7E9B" w:rsidRPr="00700B5C" w:rsidRDefault="008A7E9B" w:rsidP="008A7E9B">
            <w:pPr>
              <w:rPr>
                <w:color w:val="000000"/>
                <w:u w:val="single"/>
              </w:rPr>
            </w:pPr>
            <w:r w:rsidRPr="00700B5C">
              <w:rPr>
                <w:color w:val="000000"/>
                <w:u w:val="single"/>
              </w:rPr>
              <w:t>7. Oferta powinna zawierać:</w:t>
            </w:r>
          </w:p>
          <w:p w:rsidR="008A7E9B" w:rsidRPr="00700B5C" w:rsidRDefault="008A7E9B" w:rsidP="008A7E9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Dane teleadresowe firmy - numer NIP , REGON firmy itp.</w:t>
            </w:r>
          </w:p>
          <w:p w:rsidR="008A7E9B" w:rsidRPr="00700B5C" w:rsidRDefault="008A7E9B" w:rsidP="008A7E9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Wskazanie osoby do kontaktu w sprawie oferty (numer telefonu i e-mail).</w:t>
            </w:r>
          </w:p>
          <w:p w:rsidR="008A7E9B" w:rsidRPr="00700B5C" w:rsidRDefault="008A7E9B" w:rsidP="008A7E9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Proponowaną cenę brutto za realizację zamówienia.</w:t>
            </w:r>
          </w:p>
          <w:p w:rsidR="008A7E9B" w:rsidRDefault="008A7E9B" w:rsidP="008A7E9B">
            <w:pPr>
              <w:spacing w:before="120"/>
            </w:pPr>
            <w:r w:rsidRPr="00700B5C">
              <w:t>8. 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1F1CB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B3" w:rsidRPr="004E5E16" w:rsidRDefault="001F1CB3" w:rsidP="001F1CB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Pr="004E5E16">
              <w:rPr>
                <w:b/>
                <w:bCs/>
                <w:color w:val="000000"/>
              </w:rPr>
              <w:t>. BADANIE OFERTY</w:t>
            </w:r>
          </w:p>
          <w:p w:rsidR="001F1CB3" w:rsidRPr="004E5E16" w:rsidRDefault="001F1CB3" w:rsidP="001F1CB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F1CB3" w:rsidRPr="004E5E16" w:rsidRDefault="001F1CB3" w:rsidP="001F1CB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1F1CB3" w:rsidRPr="004E5E16" w:rsidRDefault="001F1CB3" w:rsidP="001F1CB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1F1CB3" w:rsidRPr="004E5E16" w:rsidRDefault="001F1CB3" w:rsidP="001F1CB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1F1CB3" w:rsidRPr="004E5E16" w:rsidRDefault="001F1CB3" w:rsidP="001F1CB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F1CB3" w:rsidRPr="004E5E16" w:rsidRDefault="001F1CB3" w:rsidP="001F1CB3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E5E1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 xml:space="preserve">1) </w:t>
            </w:r>
            <w:r w:rsidRPr="004E5E16">
              <w:rPr>
                <w:rFonts w:eastAsia="Calibri"/>
                <w:iCs/>
              </w:rPr>
              <w:t>Wykonawcy</w:t>
            </w:r>
            <w:r w:rsidRPr="004E5E1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>2) Treść złożonej oferty n</w:t>
            </w:r>
            <w:r w:rsidRPr="004E5E16">
              <w:rPr>
                <w:rFonts w:eastAsia="Calibri"/>
              </w:rPr>
              <w:t xml:space="preserve">ie odpowiada warunkom postępowania. 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E5E16">
              <w:rPr>
                <w:rFonts w:eastAsia="Calibri"/>
              </w:rPr>
              <w:t>3)</w:t>
            </w:r>
            <w:r w:rsidRPr="004E5E16">
              <w:rPr>
                <w:rFonts w:eastAsia="Calibri"/>
                <w:color w:val="000000"/>
              </w:rPr>
              <w:t xml:space="preserve"> Oferty złożone po terminie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E5E16">
              <w:rPr>
                <w:rFonts w:eastAsia="Calibri"/>
                <w:b/>
                <w:color w:val="000000"/>
              </w:rPr>
              <w:t>UNIEWAŻNIENIE POSTĘPOWANIA</w:t>
            </w:r>
          </w:p>
          <w:p w:rsidR="001F1CB3" w:rsidRPr="004E5E16" w:rsidRDefault="001F1CB3" w:rsidP="001F1CB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F1CB3" w:rsidRDefault="001F1CB3" w:rsidP="001F1CB3">
            <w:pPr>
              <w:spacing w:before="120"/>
              <w:rPr>
                <w:b/>
                <w:bCs/>
                <w:color w:val="000000"/>
              </w:rPr>
            </w:pPr>
            <w:r w:rsidRPr="004E5E1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1F1CB3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6469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6469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1F1CB3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9708E" w:rsidRPr="00B9708E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1F1CB3">
              <w:rPr>
                <w:color w:val="000000"/>
              </w:rPr>
              <w:t>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C3F97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="006C3F97" w:rsidRPr="006C3F97">
              <w:rPr>
                <w:rFonts w:ascii="Times New Roman" w:hAnsi="Times New Roman"/>
                <w:b/>
                <w:sz w:val="24"/>
                <w:szCs w:val="24"/>
              </w:rPr>
              <w:t xml:space="preserve"> (e-mail)</w:t>
            </w:r>
            <w:r w:rsidRPr="006C3F97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6C3F97" w:rsidRPr="006C3F97">
              <w:rPr>
                <w:rFonts w:ascii="Times New Roman" w:hAnsi="Times New Roman"/>
                <w:b/>
                <w:sz w:val="24"/>
              </w:rPr>
              <w:t>do dnia 2021-0</w:t>
            </w:r>
            <w:r w:rsidR="009C7AEF">
              <w:rPr>
                <w:rFonts w:ascii="Times New Roman" w:hAnsi="Times New Roman"/>
                <w:b/>
                <w:sz w:val="24"/>
              </w:rPr>
              <w:t>7</w:t>
            </w:r>
            <w:r w:rsidR="006C3F97" w:rsidRPr="006C3F97">
              <w:rPr>
                <w:rFonts w:ascii="Times New Roman" w:hAnsi="Times New Roman"/>
                <w:b/>
                <w:sz w:val="24"/>
              </w:rPr>
              <w:t>-</w:t>
            </w:r>
            <w:r w:rsidR="009C7AEF">
              <w:rPr>
                <w:rFonts w:ascii="Times New Roman" w:hAnsi="Times New Roman"/>
                <w:b/>
                <w:sz w:val="24"/>
              </w:rPr>
              <w:t>0</w:t>
            </w:r>
            <w:r w:rsidR="006C3F97" w:rsidRPr="006C3F97">
              <w:rPr>
                <w:rFonts w:ascii="Times New Roman" w:hAnsi="Times New Roman"/>
                <w:b/>
                <w:sz w:val="24"/>
              </w:rPr>
              <w:t>2 do godz. 10:00.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9708E" w:rsidRPr="00B9708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6C3F97" w:rsidRPr="006C3F97" w:rsidRDefault="00F00921" w:rsidP="009C7AE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9708E"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2021-0</w:t>
            </w:r>
            <w:r w:rsidR="009C7AEF"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7</w:t>
            </w:r>
            <w:r w:rsidR="00B9708E"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9C7AEF"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</w:t>
            </w:r>
            <w:r w:rsidR="00B9708E"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9708E" w:rsidRPr="005113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9708E" w:rsidRPr="00B970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9708E" w:rsidRPr="00B970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B9708E" w:rsidRPr="00B9708E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Pr="00F64695" w:rsidRDefault="00F64695" w:rsidP="00F64695">
      <w:pPr>
        <w:jc w:val="right"/>
        <w:rPr>
          <w:rFonts w:ascii="Arial" w:hAnsi="Arial" w:cs="Arial"/>
          <w:b/>
        </w:rPr>
      </w:pPr>
      <w:r w:rsidRPr="00F64695">
        <w:rPr>
          <w:rFonts w:ascii="Arial" w:hAnsi="Arial" w:cs="Arial"/>
          <w:b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F6469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</w:t>
      </w:r>
      <w:r w:rsidR="00532B24">
        <w:rPr>
          <w:rFonts w:ascii="Arial" w:hAnsi="Arial" w:cs="Arial"/>
          <w:sz w:val="28"/>
          <w:szCs w:val="28"/>
          <w:u w:val="single"/>
        </w:rPr>
        <w:t>33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9708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9708E">
        <w:rPr>
          <w:rFonts w:ascii="Arial" w:hAnsi="Arial" w:cs="Arial"/>
        </w:rPr>
        <w:t>POLITECHNIKA RZESZOWSKA</w:t>
      </w:r>
    </w:p>
    <w:p w:rsidR="001B541E" w:rsidRPr="00A40632" w:rsidRDefault="00B9708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9708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9708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F64695" w:rsidRDefault="00B9708E" w:rsidP="00F64695">
      <w:pPr>
        <w:pStyle w:val="Tekstpodstawowy"/>
        <w:ind w:left="360"/>
        <w:jc w:val="center"/>
        <w:rPr>
          <w:rFonts w:ascii="Arial" w:hAnsi="Arial" w:cs="Arial"/>
        </w:rPr>
      </w:pPr>
      <w:r w:rsidRPr="00B9708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9708E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9708E" w:rsidRPr="00F6469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9708E" w:rsidRPr="00B9708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9708E" w:rsidP="001B541E">
      <w:pPr>
        <w:ind w:left="142"/>
        <w:jc w:val="center"/>
        <w:rPr>
          <w:rFonts w:ascii="Arial" w:hAnsi="Arial" w:cs="Arial"/>
        </w:rPr>
      </w:pPr>
      <w:r w:rsidRPr="00B9708E">
        <w:rPr>
          <w:rFonts w:ascii="Arial" w:hAnsi="Arial" w:cs="Arial"/>
          <w:b/>
        </w:rPr>
        <w:t>Dostawa stołu  laboratoryjnego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310C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96AF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F64695" w:rsidRDefault="001B541E" w:rsidP="00F64695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F64695" w:rsidTr="00F64695">
        <w:tc>
          <w:tcPr>
            <w:tcW w:w="9426" w:type="dxa"/>
            <w:shd w:val="clear" w:color="auto" w:fill="F3F3F3"/>
            <w:vAlign w:val="center"/>
          </w:tcPr>
          <w:p w:rsidR="00F64695" w:rsidRPr="00CA0351" w:rsidRDefault="00F6469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64695" w:rsidTr="00F64695">
        <w:tc>
          <w:tcPr>
            <w:tcW w:w="9426" w:type="dxa"/>
          </w:tcPr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9708E">
              <w:rPr>
                <w:rFonts w:ascii="Arial" w:hAnsi="Arial" w:cs="Arial"/>
                <w:b/>
                <w:sz w:val="22"/>
                <w:szCs w:val="22"/>
              </w:rPr>
              <w:t>Dostawa stołu  laboratoryjnego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</w:t>
            </w:r>
            <w:r>
              <w:rPr>
                <w:rFonts w:ascii="Arial" w:hAnsi="Arial" w:cs="Arial"/>
              </w:rPr>
              <w:t>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</w:t>
            </w:r>
            <w:r>
              <w:rPr>
                <w:rFonts w:ascii="Arial" w:hAnsi="Arial" w:cs="Arial"/>
              </w:rPr>
              <w:t>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64695" w:rsidRDefault="00F64695" w:rsidP="002840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</w:t>
            </w:r>
            <w:r>
              <w:rPr>
                <w:rFonts w:cs="Arial"/>
              </w:rPr>
              <w:t>........................</w:t>
            </w:r>
            <w:r w:rsidRPr="002661CA">
              <w:rPr>
                <w:rFonts w:cs="Arial"/>
              </w:rPr>
              <w:t>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B9708E" w:rsidRPr="00B9708E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64695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9708E" w:rsidRPr="00B9708E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DC6DBC" w:rsidRDefault="001B541E" w:rsidP="00DC6DBC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191" w:rsidRDefault="00AB0191">
      <w:r>
        <w:separator/>
      </w:r>
    </w:p>
  </w:endnote>
  <w:endnote w:type="continuationSeparator" w:id="0">
    <w:p w:rsidR="00AB0191" w:rsidRDefault="00AB0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310C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A6943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DB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DB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1F2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191" w:rsidRDefault="00AB0191">
      <w:r>
        <w:separator/>
      </w:r>
    </w:p>
  </w:footnote>
  <w:footnote w:type="continuationSeparator" w:id="0">
    <w:p w:rsidR="00AB0191" w:rsidRDefault="00AB0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8E" w:rsidRDefault="00B970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8E" w:rsidRDefault="00B970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8E" w:rsidRDefault="00B970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2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1CB3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783C"/>
    <w:rsid w:val="00414D84"/>
    <w:rsid w:val="004310C3"/>
    <w:rsid w:val="004B616D"/>
    <w:rsid w:val="004C1BCD"/>
    <w:rsid w:val="0051135E"/>
    <w:rsid w:val="00532B2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3F97"/>
    <w:rsid w:val="006C4F93"/>
    <w:rsid w:val="006D01AC"/>
    <w:rsid w:val="006F432D"/>
    <w:rsid w:val="006F7EBA"/>
    <w:rsid w:val="00700E1B"/>
    <w:rsid w:val="00700E60"/>
    <w:rsid w:val="00701322"/>
    <w:rsid w:val="007166E9"/>
    <w:rsid w:val="00741F2D"/>
    <w:rsid w:val="007427DE"/>
    <w:rsid w:val="00763481"/>
    <w:rsid w:val="00767DF9"/>
    <w:rsid w:val="00786D4D"/>
    <w:rsid w:val="007926B3"/>
    <w:rsid w:val="007B7A31"/>
    <w:rsid w:val="008443B5"/>
    <w:rsid w:val="008A3EF3"/>
    <w:rsid w:val="008A7E9B"/>
    <w:rsid w:val="008F7860"/>
    <w:rsid w:val="00903B9A"/>
    <w:rsid w:val="0093214C"/>
    <w:rsid w:val="0095289F"/>
    <w:rsid w:val="00976F8E"/>
    <w:rsid w:val="009B230D"/>
    <w:rsid w:val="009C7AEF"/>
    <w:rsid w:val="009E25D7"/>
    <w:rsid w:val="009F201D"/>
    <w:rsid w:val="00A14853"/>
    <w:rsid w:val="00A7581F"/>
    <w:rsid w:val="00A776D8"/>
    <w:rsid w:val="00AB0191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708E"/>
    <w:rsid w:val="00C963FE"/>
    <w:rsid w:val="00CA0351"/>
    <w:rsid w:val="00CD2766"/>
    <w:rsid w:val="00D129B6"/>
    <w:rsid w:val="00D13914"/>
    <w:rsid w:val="00D3354F"/>
    <w:rsid w:val="00D63505"/>
    <w:rsid w:val="00DC6DBC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F040E"/>
    <w:rsid w:val="00F00921"/>
    <w:rsid w:val="00F02403"/>
    <w:rsid w:val="00F11D06"/>
    <w:rsid w:val="00F14028"/>
    <w:rsid w:val="00F26856"/>
    <w:rsid w:val="00F37221"/>
    <w:rsid w:val="00F5324E"/>
    <w:rsid w:val="00F64695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B03F65-EFFE-4EDD-AA66-04EDFA62A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1474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10302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1899-12-31T22:00:00Z</cp:lastPrinted>
  <dcterms:created xsi:type="dcterms:W3CDTF">2021-06-14T09:34:00Z</dcterms:created>
  <dcterms:modified xsi:type="dcterms:W3CDTF">2021-06-25T07:32:00Z</dcterms:modified>
</cp:coreProperties>
</file>